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W w:w="11000" w:type="dxa"/>
        <w:tblInd w:w="-930" w:type="dxa"/>
        <w:tblBorders>
          <w:insideH w:val="single" w:sz="8" w:space="0" w:color="808080"/>
        </w:tblBorders>
        <w:tblLayout w:type="fixed"/>
        <w:tblLook w:val="01E0" w:firstRow="1" w:lastRow="1" w:firstColumn="1" w:lastColumn="1" w:noHBand="0" w:noVBand="0"/>
      </w:tblPr>
      <w:tblGrid>
        <w:gridCol w:w="819"/>
        <w:gridCol w:w="3854"/>
        <w:gridCol w:w="1320"/>
        <w:gridCol w:w="2040"/>
        <w:gridCol w:w="1301"/>
        <w:gridCol w:w="1666"/>
      </w:tblGrid>
      <w:tr w:rsidR="00A5741D" w:rsidRPr="00C172AE" w14:paraId="2E3FF6A9" w14:textId="77777777" w:rsidTr="0023646C">
        <w:trPr>
          <w:trHeight w:hRule="exact" w:val="510"/>
        </w:trPr>
        <w:tc>
          <w:tcPr>
            <w:tcW w:w="819" w:type="dxa"/>
            <w:tcBorders>
              <w:top w:val="nil"/>
              <w:bottom w:val="nil"/>
              <w:right w:val="nil"/>
            </w:tcBorders>
            <w:noWrap/>
            <w:vAlign w:val="bottom"/>
          </w:tcPr>
          <w:p w14:paraId="7E834C1F" w14:textId="77777777" w:rsidR="00A5741D" w:rsidRPr="00AE65F6" w:rsidRDefault="00A5741D" w:rsidP="00F07323">
            <w:pPr>
              <w:pageBreakBefore/>
              <w:rPr>
                <w:color w:val="FFFFFF" w:themeColor="background1"/>
              </w:rPr>
            </w:pPr>
            <w:bookmarkStart w:id="0" w:name="bmStart"/>
            <w:bookmarkEnd w:id="0"/>
          </w:p>
        </w:tc>
        <w:tc>
          <w:tcPr>
            <w:tcW w:w="3854" w:type="dxa"/>
            <w:tcBorders>
              <w:top w:val="nil"/>
              <w:left w:val="nil"/>
              <w:bottom w:val="nil"/>
              <w:right w:val="nil"/>
            </w:tcBorders>
            <w:noWrap/>
            <w:vAlign w:val="bottom"/>
          </w:tcPr>
          <w:p w14:paraId="0E0C4B48" w14:textId="77777777" w:rsidR="00A5741D" w:rsidRPr="007C1230" w:rsidRDefault="00A5741D" w:rsidP="00F07323">
            <w:pPr>
              <w:pStyle w:val="ekvkolumnentitel"/>
            </w:pPr>
            <w:r w:rsidRPr="007C1230">
              <w:t>Name:</w:t>
            </w:r>
          </w:p>
        </w:tc>
        <w:tc>
          <w:tcPr>
            <w:tcW w:w="1320" w:type="dxa"/>
            <w:tcBorders>
              <w:top w:val="nil"/>
              <w:left w:val="nil"/>
              <w:bottom w:val="nil"/>
              <w:right w:val="nil"/>
            </w:tcBorders>
            <w:noWrap/>
            <w:vAlign w:val="bottom"/>
          </w:tcPr>
          <w:p w14:paraId="08B0D31D" w14:textId="77777777" w:rsidR="00A5741D" w:rsidRPr="007C1230" w:rsidRDefault="00A5741D" w:rsidP="00F07323">
            <w:pPr>
              <w:pStyle w:val="ekvkolumnentitel"/>
            </w:pPr>
            <w:r w:rsidRPr="007C1230">
              <w:t>Klasse:</w:t>
            </w:r>
          </w:p>
        </w:tc>
        <w:tc>
          <w:tcPr>
            <w:tcW w:w="2040" w:type="dxa"/>
            <w:tcBorders>
              <w:top w:val="nil"/>
              <w:left w:val="nil"/>
              <w:bottom w:val="nil"/>
              <w:right w:val="nil"/>
            </w:tcBorders>
            <w:noWrap/>
            <w:vAlign w:val="bottom"/>
          </w:tcPr>
          <w:p w14:paraId="029FBDBB" w14:textId="77777777" w:rsidR="00A5741D" w:rsidRPr="007C1230" w:rsidRDefault="00A5741D" w:rsidP="00F07323">
            <w:pPr>
              <w:pStyle w:val="ekvkolumnentitel"/>
            </w:pPr>
            <w:r w:rsidRPr="007C1230">
              <w:t>Datum:</w:t>
            </w:r>
          </w:p>
        </w:tc>
        <w:tc>
          <w:tcPr>
            <w:tcW w:w="1301" w:type="dxa"/>
            <w:tcBorders>
              <w:top w:val="nil"/>
              <w:left w:val="nil"/>
              <w:bottom w:val="nil"/>
              <w:right w:val="nil"/>
            </w:tcBorders>
            <w:noWrap/>
            <w:vAlign w:val="bottom"/>
          </w:tcPr>
          <w:p w14:paraId="453E5945" w14:textId="45EAEF85" w:rsidR="00A5741D" w:rsidRPr="007C1230" w:rsidRDefault="00A5741D" w:rsidP="00420CAF">
            <w:pPr>
              <w:pStyle w:val="ekvkolumnentitel"/>
            </w:pPr>
            <w:r>
              <w:t xml:space="preserve">Seite 1 von </w:t>
            </w:r>
            <w:r w:rsidR="00E647D9">
              <w:t>5</w:t>
            </w:r>
          </w:p>
        </w:tc>
        <w:tc>
          <w:tcPr>
            <w:tcW w:w="1666" w:type="dxa"/>
            <w:tcBorders>
              <w:top w:val="nil"/>
              <w:left w:val="nil"/>
              <w:bottom w:val="single" w:sz="8" w:space="0" w:color="808080"/>
            </w:tcBorders>
            <w:noWrap/>
            <w:vAlign w:val="bottom"/>
          </w:tcPr>
          <w:p w14:paraId="03F3779A" w14:textId="77777777" w:rsidR="00A5741D" w:rsidRPr="007636A0" w:rsidRDefault="00A5741D" w:rsidP="00420CAF">
            <w:r>
              <w:t>Arbeits-</w:t>
            </w:r>
            <w:r>
              <w:br/>
            </w:r>
            <w:proofErr w:type="spellStart"/>
            <w:r>
              <w:t>blatt</w:t>
            </w:r>
            <w:proofErr w:type="spellEnd"/>
          </w:p>
        </w:tc>
      </w:tr>
      <w:tr w:rsidR="00A5741D" w:rsidRPr="00BF17F2" w14:paraId="366BA7F0" w14:textId="77777777" w:rsidTr="0023646C">
        <w:tblPrEx>
          <w:tblLook w:val="0000" w:firstRow="0" w:lastRow="0" w:firstColumn="0" w:lastColumn="0" w:noHBand="0" w:noVBand="0"/>
        </w:tblPrEx>
        <w:trPr>
          <w:trHeight w:hRule="exact" w:val="794"/>
        </w:trPr>
        <w:tc>
          <w:tcPr>
            <w:tcW w:w="819" w:type="dxa"/>
            <w:tcBorders>
              <w:bottom w:val="nil"/>
              <w:right w:val="nil"/>
            </w:tcBorders>
            <w:noWrap/>
            <w:vAlign w:val="bottom"/>
          </w:tcPr>
          <w:p w14:paraId="66E66F35" w14:textId="77777777" w:rsidR="00A5741D" w:rsidRPr="00BF17F2" w:rsidRDefault="00A5741D" w:rsidP="00F07323">
            <w:pPr>
              <w:rPr>
                <w:color w:val="FFFFFF" w:themeColor="background1"/>
              </w:rPr>
            </w:pPr>
          </w:p>
        </w:tc>
        <w:tc>
          <w:tcPr>
            <w:tcW w:w="8515" w:type="dxa"/>
            <w:gridSpan w:val="4"/>
            <w:tcBorders>
              <w:left w:val="nil"/>
              <w:bottom w:val="nil"/>
              <w:right w:val="nil"/>
            </w:tcBorders>
            <w:noWrap/>
            <w:vAlign w:val="bottom"/>
          </w:tcPr>
          <w:p w14:paraId="31453ED6" w14:textId="77777777" w:rsidR="00A5741D" w:rsidRPr="00BF17F2" w:rsidRDefault="00A5741D" w:rsidP="00F07323">
            <w:pPr>
              <w:rPr>
                <w:color w:val="FFFFFF" w:themeColor="background1"/>
              </w:rPr>
            </w:pPr>
          </w:p>
        </w:tc>
        <w:tc>
          <w:tcPr>
            <w:tcW w:w="1666" w:type="dxa"/>
            <w:tcBorders>
              <w:top w:val="nil"/>
              <w:left w:val="nil"/>
              <w:bottom w:val="nil"/>
            </w:tcBorders>
          </w:tcPr>
          <w:p w14:paraId="488877E0" w14:textId="52551C9E" w:rsidR="00A5741D" w:rsidRPr="00B35D1C" w:rsidRDefault="00A5741D" w:rsidP="002E4656"/>
        </w:tc>
      </w:tr>
    </w:tbl>
    <w:p w14:paraId="66542036" w14:textId="2637B616" w:rsidR="00A032C3" w:rsidRPr="00EA0BBA" w:rsidRDefault="000539FE" w:rsidP="00D07D76">
      <w:pPr>
        <w:pStyle w:val="ekvue1arial"/>
        <w:rPr>
          <w:bCs/>
        </w:rPr>
      </w:pPr>
      <w:r>
        <w:rPr>
          <w:noProof/>
        </w:rPr>
        <w:drawing>
          <wp:anchor distT="0" distB="0" distL="114300" distR="114300" simplePos="0" relativeHeight="251644928" behindDoc="1" locked="0" layoutInCell="1" allowOverlap="1" wp14:anchorId="5B167AAD" wp14:editId="04523494">
            <wp:simplePos x="0" y="0"/>
            <wp:positionH relativeFrom="column">
              <wp:posOffset>5330825</wp:posOffset>
            </wp:positionH>
            <wp:positionV relativeFrom="topMargin">
              <wp:posOffset>6985</wp:posOffset>
            </wp:positionV>
            <wp:extent cx="792000" cy="792000"/>
            <wp:effectExtent l="0" t="0" r="8255" b="8255"/>
            <wp:wrapNone/>
            <wp:docPr id="91" name="Grafik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8">
                      <a:extLst>
                        <a:ext uri="{28A0092B-C50C-407E-A947-70E740481C1C}">
                          <a14:useLocalDpi xmlns:a14="http://schemas.microsoft.com/office/drawing/2010/main" val="0"/>
                        </a:ext>
                      </a:extLst>
                    </a:blip>
                    <a:stretch>
                      <a:fillRect/>
                    </a:stretch>
                  </pic:blipFill>
                  <pic:spPr>
                    <a:xfrm>
                      <a:off x="0" y="0"/>
                      <a:ext cx="792000" cy="792000"/>
                    </a:xfrm>
                    <a:prstGeom prst="rect">
                      <a:avLst/>
                    </a:prstGeom>
                  </pic:spPr>
                </pic:pic>
              </a:graphicData>
            </a:graphic>
            <wp14:sizeRelH relativeFrom="page">
              <wp14:pctWidth>0</wp14:pctWidth>
            </wp14:sizeRelH>
            <wp14:sizeRelV relativeFrom="page">
              <wp14:pctHeight>0</wp14:pctHeight>
            </wp14:sizeRelV>
          </wp:anchor>
        </w:drawing>
      </w:r>
      <w:r w:rsidR="00D07D76">
        <w:rPr>
          <w:bCs/>
        </w:rPr>
        <w:t>Gemeinsam einen informierenden Text verfassen und überarbeiten</w:t>
      </w:r>
    </w:p>
    <w:p w14:paraId="4464B0C7" w14:textId="6BC1D9CA" w:rsidR="00A032C3" w:rsidRDefault="00A032C3" w:rsidP="00FA24A2">
      <w:pPr>
        <w:pStyle w:val="ekvgrundtexthalbe"/>
        <w:jc w:val="both"/>
      </w:pPr>
    </w:p>
    <w:p w14:paraId="06CCFE7E" w14:textId="5024AC20" w:rsidR="00972DED" w:rsidRDefault="00972DED" w:rsidP="002B1293">
      <w:pPr>
        <w:pStyle w:val="ekvue2arial"/>
        <w:spacing w:before="120"/>
      </w:pPr>
      <w:r>
        <w:t>Ablauf</w:t>
      </w:r>
    </w:p>
    <w:p w14:paraId="54440DA6" w14:textId="77777777" w:rsidR="00972DED" w:rsidRPr="00AB1DF0" w:rsidRDefault="00972DED" w:rsidP="00FA24A2">
      <w:pPr>
        <w:pStyle w:val="ekvgrundtexthalbe"/>
        <w:jc w:val="both"/>
      </w:pPr>
    </w:p>
    <w:tbl>
      <w:tblPr>
        <w:tblStyle w:val="Tabellenraster"/>
        <w:tblW w:w="0" w:type="auto"/>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left w:w="85" w:type="dxa"/>
          <w:right w:w="85" w:type="dxa"/>
        </w:tblCellMar>
        <w:tblLook w:val="04A0" w:firstRow="1" w:lastRow="0" w:firstColumn="1" w:lastColumn="0" w:noHBand="0" w:noVBand="1"/>
      </w:tblPr>
      <w:tblGrid>
        <w:gridCol w:w="1987"/>
        <w:gridCol w:w="5805"/>
        <w:gridCol w:w="1552"/>
      </w:tblGrid>
      <w:tr w:rsidR="00211E4D" w:rsidRPr="001C784B" w14:paraId="1186DEDC" w14:textId="77777777" w:rsidTr="002B1293">
        <w:tc>
          <w:tcPr>
            <w:tcW w:w="1987" w:type="dxa"/>
            <w:tcBorders>
              <w:bottom w:val="single" w:sz="8" w:space="0" w:color="333333"/>
            </w:tcBorders>
          </w:tcPr>
          <w:p w14:paraId="4CE4F53B" w14:textId="77777777" w:rsidR="00972DED" w:rsidRPr="00482609" w:rsidRDefault="00972DED" w:rsidP="002B1293">
            <w:pPr>
              <w:pStyle w:val="ekvtabelle"/>
              <w:spacing w:before="20" w:after="20" w:line="220" w:lineRule="exact"/>
              <w:rPr>
                <w:b/>
                <w:bCs/>
              </w:rPr>
            </w:pPr>
            <w:r w:rsidRPr="00482609">
              <w:rPr>
                <w:b/>
                <w:bCs/>
              </w:rPr>
              <w:t>Kernkompetenzen/</w:t>
            </w:r>
            <w:r w:rsidRPr="00482609">
              <w:rPr>
                <w:b/>
                <w:bCs/>
              </w:rPr>
              <w:br/>
            </w:r>
            <w:r w:rsidRPr="00482609">
              <w:rPr>
                <w:b/>
                <w:bCs/>
                <w:i/>
                <w:iCs/>
              </w:rPr>
              <w:t>Medienkompetenzen</w:t>
            </w:r>
          </w:p>
        </w:tc>
        <w:tc>
          <w:tcPr>
            <w:tcW w:w="5805" w:type="dxa"/>
            <w:tcBorders>
              <w:bottom w:val="single" w:sz="8" w:space="0" w:color="333333"/>
            </w:tcBorders>
          </w:tcPr>
          <w:p w14:paraId="06A0BC8B" w14:textId="7E057BE3" w:rsidR="00972DED" w:rsidRPr="00482609" w:rsidRDefault="00AA1548" w:rsidP="002B1293">
            <w:pPr>
              <w:pStyle w:val="ekvtabelle"/>
              <w:spacing w:before="20" w:after="20" w:line="220" w:lineRule="exact"/>
              <w:rPr>
                <w:b/>
                <w:bCs/>
              </w:rPr>
            </w:pPr>
            <w:r w:rsidRPr="00482609">
              <w:rPr>
                <w:b/>
                <w:bCs/>
              </w:rPr>
              <w:t xml:space="preserve">mögliche </w:t>
            </w:r>
            <w:r w:rsidRPr="00482609">
              <w:rPr>
                <w:b/>
                <w:bCs/>
                <w:i/>
                <w:iCs/>
              </w:rPr>
              <w:t>Fragestellung</w:t>
            </w:r>
            <w:r>
              <w:rPr>
                <w:b/>
                <w:bCs/>
                <w:i/>
                <w:iCs/>
              </w:rPr>
              <w:t xml:space="preserve"> </w:t>
            </w:r>
            <w:r w:rsidRPr="00482609">
              <w:rPr>
                <w:b/>
                <w:bCs/>
              </w:rPr>
              <w:t>/</w:t>
            </w:r>
            <w:r>
              <w:rPr>
                <w:b/>
                <w:bCs/>
              </w:rPr>
              <w:t xml:space="preserve"> </w:t>
            </w:r>
            <w:r w:rsidRPr="00482609">
              <w:rPr>
                <w:b/>
                <w:bCs/>
              </w:rPr>
              <w:t>Aktion</w:t>
            </w:r>
            <w:r>
              <w:rPr>
                <w:b/>
                <w:bCs/>
              </w:rPr>
              <w:t xml:space="preserve"> / didaktische Hinweise</w:t>
            </w:r>
          </w:p>
        </w:tc>
        <w:tc>
          <w:tcPr>
            <w:tcW w:w="1552" w:type="dxa"/>
            <w:tcBorders>
              <w:bottom w:val="single" w:sz="8" w:space="0" w:color="333333"/>
            </w:tcBorders>
          </w:tcPr>
          <w:p w14:paraId="5F6DC762" w14:textId="36E8456C" w:rsidR="00972DED" w:rsidRPr="00482609" w:rsidRDefault="00972DED" w:rsidP="002B1293">
            <w:pPr>
              <w:pStyle w:val="ekvtabelle"/>
              <w:spacing w:before="20" w:after="20" w:line="220" w:lineRule="exact"/>
              <w:rPr>
                <w:b/>
                <w:bCs/>
              </w:rPr>
            </w:pPr>
            <w:r w:rsidRPr="00482609">
              <w:rPr>
                <w:b/>
                <w:bCs/>
              </w:rPr>
              <w:t>Medien/</w:t>
            </w:r>
            <w:r w:rsidR="00AA1548">
              <w:rPr>
                <w:b/>
                <w:bCs/>
              </w:rPr>
              <w:t xml:space="preserve"> </w:t>
            </w:r>
            <w:r w:rsidRPr="00482609">
              <w:rPr>
                <w:b/>
                <w:bCs/>
              </w:rPr>
              <w:t>Materialien</w:t>
            </w:r>
          </w:p>
        </w:tc>
      </w:tr>
      <w:tr w:rsidR="00D07D76" w:rsidRPr="001C784B" w14:paraId="4048F8DC" w14:textId="77777777" w:rsidTr="002B1293">
        <w:tc>
          <w:tcPr>
            <w:tcW w:w="1987" w:type="dxa"/>
            <w:tcBorders>
              <w:top w:val="single" w:sz="8" w:space="0" w:color="333333"/>
            </w:tcBorders>
          </w:tcPr>
          <w:p w14:paraId="0E65BDBF" w14:textId="77777777" w:rsidR="00D07D76" w:rsidRPr="00482609" w:rsidRDefault="00D07D76" w:rsidP="00D07D76">
            <w:pPr>
              <w:pStyle w:val="ekvtabelle"/>
              <w:rPr>
                <w:b/>
                <w:bCs/>
              </w:rPr>
            </w:pPr>
          </w:p>
        </w:tc>
        <w:tc>
          <w:tcPr>
            <w:tcW w:w="5805" w:type="dxa"/>
            <w:tcBorders>
              <w:top w:val="single" w:sz="8" w:space="0" w:color="333333"/>
            </w:tcBorders>
          </w:tcPr>
          <w:p w14:paraId="521ACA4A" w14:textId="3B990106" w:rsidR="00D07D76" w:rsidRDefault="00D07D76" w:rsidP="00D07D76">
            <w:pPr>
              <w:pStyle w:val="ekvtabelle"/>
            </w:pPr>
            <w:r w:rsidRPr="00D07D76">
              <w:t>Der hier vorgeschlagene Ablauf besteht aus zwei Runden</w:t>
            </w:r>
            <w:r>
              <w:t xml:space="preserve"> (je Runde sollte eine Doppelstunde eingeplant werden)</w:t>
            </w:r>
            <w:r w:rsidRPr="00D07D76">
              <w:t>:</w:t>
            </w:r>
          </w:p>
          <w:p w14:paraId="68CF5664" w14:textId="60F389B2" w:rsidR="00D07D76" w:rsidRPr="00D07D76" w:rsidRDefault="00FF629E" w:rsidP="00D07D76">
            <w:pPr>
              <w:pStyle w:val="ekvtabelle"/>
            </w:pPr>
            <w:r w:rsidRPr="00FF629E">
              <w:t>(1)</w:t>
            </w:r>
            <w:r w:rsidR="00D07D76" w:rsidRPr="00D07D76">
              <w:t xml:space="preserve"> Auswahl eines Themas und Erstellung einer eigenen Aufgabe zum materialgestützten Schreiben</w:t>
            </w:r>
          </w:p>
          <w:p w14:paraId="75322E8A" w14:textId="252CBBD0" w:rsidR="00D07D76" w:rsidRDefault="00FF629E" w:rsidP="00D07D76">
            <w:pPr>
              <w:pStyle w:val="ekvtabelle"/>
            </w:pPr>
            <w:r w:rsidRPr="00FF629E">
              <w:t>(2)</w:t>
            </w:r>
            <w:r w:rsidR="00D07D76" w:rsidRPr="00D07D76">
              <w:t xml:space="preserve"> Verfassen eines informierenden Textes (nach einer zuvor erstel</w:t>
            </w:r>
            <w:r w:rsidR="00E647D9">
              <w:softHyphen/>
            </w:r>
            <w:r w:rsidR="00D07D76" w:rsidRPr="00D07D76">
              <w:t>lten Aufgabe) in kollaborativer Schreibarbeit</w:t>
            </w:r>
          </w:p>
          <w:p w14:paraId="0AD35062" w14:textId="19DFDAB6" w:rsidR="00D07D76" w:rsidRDefault="00D07D76" w:rsidP="00D07D76">
            <w:pPr>
              <w:pStyle w:val="ekvtabelle"/>
            </w:pPr>
            <w:r w:rsidRPr="00D07D76">
              <w:t>Steht (noch) eine Aufgabe oder nur wenig Zeit zur Verfügung, kann gleich mit Runde 2 begonnen werden.</w:t>
            </w:r>
            <w:r>
              <w:t xml:space="preserve"> </w:t>
            </w:r>
            <w:r w:rsidRPr="00D07D76">
              <w:t>Als dritte Runde kann sich eine Überarbeitung anschließen.</w:t>
            </w:r>
          </w:p>
          <w:p w14:paraId="702CFFC2" w14:textId="2FFACE59" w:rsidR="00BB6B4B" w:rsidRPr="00D07D76" w:rsidRDefault="00BB6B4B" w:rsidP="00D07D76">
            <w:pPr>
              <w:pStyle w:val="ekvtabelle"/>
            </w:pPr>
            <w:r>
              <w:t>(</w:t>
            </w:r>
            <w:r w:rsidR="009B555E" w:rsidRPr="009B555E">
              <w:rPr>
                <w:b/>
                <w:bCs/>
              </w:rPr>
              <w:t>Hinweis:</w:t>
            </w:r>
            <w:r w:rsidR="009B555E">
              <w:t xml:space="preserve"> </w:t>
            </w:r>
            <w:r w:rsidRPr="00D07D76">
              <w:t>Das kollaborative Verfassen eines Text</w:t>
            </w:r>
            <w:r w:rsidR="009B555E">
              <w:t>e</w:t>
            </w:r>
            <w:r w:rsidRPr="00D07D76">
              <w:t xml:space="preserve">s eignet sich </w:t>
            </w:r>
            <w:r>
              <w:t xml:space="preserve">besonders </w:t>
            </w:r>
            <w:r w:rsidRPr="00D07D76">
              <w:t xml:space="preserve">für Schreibprozesse </w:t>
            </w:r>
            <w:r>
              <w:t xml:space="preserve">in den </w:t>
            </w:r>
            <w:r w:rsidRPr="00D07D76">
              <w:t>Kapitel</w:t>
            </w:r>
            <w:r>
              <w:t xml:space="preserve">n </w:t>
            </w:r>
            <w:r w:rsidR="009B555E">
              <w:t xml:space="preserve">„Erzählende Texte“, „Jugendbuch“ und „Gedichte“ </w:t>
            </w:r>
            <w:r>
              <w:t>des Schulbuches</w:t>
            </w:r>
            <w:r w:rsidRPr="00D07D76">
              <w:t>.</w:t>
            </w:r>
            <w:r>
              <w:t>)</w:t>
            </w:r>
          </w:p>
        </w:tc>
        <w:tc>
          <w:tcPr>
            <w:tcW w:w="1552" w:type="dxa"/>
            <w:tcBorders>
              <w:top w:val="single" w:sz="8" w:space="0" w:color="333333"/>
            </w:tcBorders>
          </w:tcPr>
          <w:p w14:paraId="095C983C" w14:textId="04A77AAE" w:rsidR="00D07D76" w:rsidRPr="00D07D76" w:rsidRDefault="00D07D76" w:rsidP="00D07D76">
            <w:pPr>
              <w:pStyle w:val="ekvtabelle"/>
            </w:pPr>
          </w:p>
        </w:tc>
      </w:tr>
      <w:tr w:rsidR="00FF629E" w:rsidRPr="001C784B" w14:paraId="08F8B5F1" w14:textId="77777777" w:rsidTr="002B1293">
        <w:tc>
          <w:tcPr>
            <w:tcW w:w="1987" w:type="dxa"/>
          </w:tcPr>
          <w:p w14:paraId="7215E0E7" w14:textId="77777777" w:rsidR="00B32D9E" w:rsidRDefault="00B32D9E" w:rsidP="00B32D9E">
            <w:pPr>
              <w:pStyle w:val="ekvtabelle"/>
            </w:pPr>
          </w:p>
          <w:p w14:paraId="4C61FB46" w14:textId="6A3AC47F" w:rsidR="00B32D9E" w:rsidRDefault="00B32D9E" w:rsidP="00B32D9E">
            <w:pPr>
              <w:pStyle w:val="ekvtabelle"/>
            </w:pPr>
            <w:r w:rsidRPr="00A112BF">
              <w:t>Partizipation</w:t>
            </w:r>
          </w:p>
          <w:p w14:paraId="6B913033" w14:textId="77777777" w:rsidR="00B32D9E" w:rsidRPr="00A112BF" w:rsidRDefault="00B32D9E" w:rsidP="00B32D9E">
            <w:pPr>
              <w:pStyle w:val="ekvtabelle"/>
            </w:pPr>
          </w:p>
          <w:p w14:paraId="65F181EC" w14:textId="73C325E4" w:rsidR="00B32D9E" w:rsidRDefault="00B32D9E" w:rsidP="00B32D9E">
            <w:pPr>
              <w:pStyle w:val="ekvtabelle"/>
              <w:rPr>
                <w:i/>
                <w:iCs/>
              </w:rPr>
            </w:pPr>
            <w:r>
              <w:rPr>
                <w:i/>
                <w:iCs/>
              </w:rPr>
              <w:t>recherchieren</w:t>
            </w:r>
          </w:p>
          <w:p w14:paraId="2091A074" w14:textId="0DC5491A" w:rsidR="00B32D9E" w:rsidRDefault="00B32D9E" w:rsidP="00B32D9E">
            <w:pPr>
              <w:pStyle w:val="ekvtabelle"/>
              <w:rPr>
                <w:i/>
                <w:iCs/>
              </w:rPr>
            </w:pPr>
          </w:p>
          <w:p w14:paraId="2F94F560" w14:textId="77777777" w:rsidR="00B32D9E" w:rsidRDefault="00B32D9E" w:rsidP="00B32D9E">
            <w:pPr>
              <w:pStyle w:val="ekvgrundtexthalbe"/>
            </w:pPr>
          </w:p>
          <w:p w14:paraId="59800F2D" w14:textId="77777777" w:rsidR="00B32D9E" w:rsidRDefault="00B32D9E" w:rsidP="00B32D9E">
            <w:pPr>
              <w:pStyle w:val="ekvtabelle"/>
            </w:pPr>
            <w:r>
              <w:t>Problemlösen</w:t>
            </w:r>
          </w:p>
          <w:p w14:paraId="293E857F" w14:textId="77777777" w:rsidR="00B32D9E" w:rsidRDefault="00B32D9E" w:rsidP="00B32D9E">
            <w:pPr>
              <w:pStyle w:val="ekvtabelle"/>
            </w:pPr>
            <w:r>
              <w:t>Kollaboration</w:t>
            </w:r>
          </w:p>
          <w:p w14:paraId="1CC4FE6F" w14:textId="5E941B4C" w:rsidR="00B32D9E" w:rsidRDefault="00B32D9E" w:rsidP="00B32D9E">
            <w:pPr>
              <w:pStyle w:val="ekvtabelle"/>
            </w:pPr>
            <w:r>
              <w:t>Kommunikation</w:t>
            </w:r>
          </w:p>
          <w:p w14:paraId="4D6E6FB6" w14:textId="77777777" w:rsidR="00B32D9E" w:rsidRDefault="00B32D9E" w:rsidP="00B32D9E">
            <w:pPr>
              <w:pStyle w:val="ekvtabelle"/>
            </w:pPr>
          </w:p>
          <w:p w14:paraId="7D121E3C" w14:textId="20C08A7C" w:rsidR="00B32D9E" w:rsidRPr="00223DA3" w:rsidRDefault="00B32D9E" w:rsidP="00B32D9E">
            <w:pPr>
              <w:pStyle w:val="ekvtabelle"/>
              <w:rPr>
                <w:i/>
                <w:iCs/>
                <w:sz w:val="10"/>
                <w:szCs w:val="10"/>
              </w:rPr>
            </w:pPr>
            <w:r>
              <w:rPr>
                <w:i/>
                <w:iCs/>
              </w:rPr>
              <w:t>recherchieren</w:t>
            </w:r>
          </w:p>
          <w:p w14:paraId="0085F19E" w14:textId="6D26519D" w:rsidR="00FF629E" w:rsidRPr="00EA0BBA" w:rsidRDefault="00FF629E" w:rsidP="00FF629E">
            <w:pPr>
              <w:pStyle w:val="ekvtabelle"/>
              <w:rPr>
                <w:i/>
                <w:iCs/>
              </w:rPr>
            </w:pPr>
          </w:p>
        </w:tc>
        <w:tc>
          <w:tcPr>
            <w:tcW w:w="5805" w:type="dxa"/>
          </w:tcPr>
          <w:p w14:paraId="79E91E08" w14:textId="1A5B1E89" w:rsidR="00FF629E" w:rsidRPr="00BB6B4B" w:rsidRDefault="00FF629E" w:rsidP="00FF629E">
            <w:pPr>
              <w:pStyle w:val="ekvtabelle"/>
              <w:rPr>
                <w:b/>
                <w:bCs/>
              </w:rPr>
            </w:pPr>
            <w:r w:rsidRPr="00BB6B4B">
              <w:rPr>
                <w:b/>
                <w:bCs/>
              </w:rPr>
              <w:t>Runde 1</w:t>
            </w:r>
            <w:r w:rsidR="00E647D9" w:rsidRPr="00BB6B4B">
              <w:rPr>
                <w:b/>
                <w:bCs/>
              </w:rPr>
              <w:t>:</w:t>
            </w:r>
          </w:p>
          <w:p w14:paraId="7F322338" w14:textId="468B1CAE" w:rsidR="00FF629E" w:rsidRPr="00BB6B4B" w:rsidRDefault="00FF629E" w:rsidP="00FF629E">
            <w:pPr>
              <w:pStyle w:val="ekvtabelle"/>
              <w:rPr>
                <w:i/>
                <w:iCs/>
              </w:rPr>
            </w:pPr>
            <w:r w:rsidRPr="00BB6B4B">
              <w:rPr>
                <w:i/>
                <w:iCs/>
              </w:rPr>
              <w:t>Jetzt seid ihr an der Reihe: Nicht nur im Bereich der Literatur, sondern auch in der Musik gibt es viele Künstlerinnen und Künstler mit Migrationshintergrund, die auf Deutsch singen. Kennt ihr welche? Recherchiert zu zweit.</w:t>
            </w:r>
          </w:p>
          <w:p w14:paraId="417E2789" w14:textId="77777777" w:rsidR="00FF629E" w:rsidRPr="00BB6B4B" w:rsidRDefault="00FF629E" w:rsidP="00FF629E">
            <w:pPr>
              <w:pStyle w:val="ekvgrundtexthalbe"/>
            </w:pPr>
          </w:p>
          <w:p w14:paraId="1FBF86EB" w14:textId="1AD710E7" w:rsidR="00FF629E" w:rsidRPr="00BB6B4B" w:rsidRDefault="00FF629E" w:rsidP="00FF629E">
            <w:pPr>
              <w:pStyle w:val="ekvtabelle"/>
              <w:rPr>
                <w:i/>
                <w:iCs/>
              </w:rPr>
            </w:pPr>
            <w:r w:rsidRPr="00BB6B4B">
              <w:rPr>
                <w:i/>
                <w:iCs/>
              </w:rPr>
              <w:t>Wenn ihr eine Künstlerin oder einen Künstler gefunden habt, die/der euch interessiert, überlegt: Wie könnte eine Aufgabe zum informie</w:t>
            </w:r>
            <w:r w:rsidR="00E679D8" w:rsidRPr="00BB6B4B">
              <w:rPr>
                <w:i/>
                <w:iCs/>
              </w:rPr>
              <w:softHyphen/>
            </w:r>
            <w:r w:rsidRPr="00BB6B4B">
              <w:rPr>
                <w:i/>
                <w:iCs/>
              </w:rPr>
              <w:t>renden Schreiben dazu aussehen? Entwickelt eine eigene Aufgabe</w:t>
            </w:r>
            <w:r w:rsidR="0034724D">
              <w:rPr>
                <w:i/>
                <w:iCs/>
              </w:rPr>
              <w:t>.</w:t>
            </w:r>
            <w:r w:rsidRPr="00BB6B4B">
              <w:rPr>
                <w:i/>
                <w:iCs/>
              </w:rPr>
              <w:t xml:space="preserve"> Eure Mitschülerinnen und Mitschüler sollen mit</w:t>
            </w:r>
            <w:r w:rsidR="00E679D8" w:rsidRPr="00BB6B4B">
              <w:rPr>
                <w:i/>
                <w:iCs/>
              </w:rPr>
              <w:t xml:space="preserve"> den</w:t>
            </w:r>
            <w:r w:rsidRPr="00BB6B4B">
              <w:rPr>
                <w:i/>
                <w:iCs/>
              </w:rPr>
              <w:t xml:space="preserve"> Materialien, die ihr auswählt, einen eigenen informierenden Text schreiben können.</w:t>
            </w:r>
          </w:p>
          <w:p w14:paraId="79EBBFE3" w14:textId="77777777" w:rsidR="00FF629E" w:rsidRPr="00BB6B4B" w:rsidRDefault="00FF629E" w:rsidP="00FF629E">
            <w:pPr>
              <w:pStyle w:val="ekvgrundtexthalbe"/>
            </w:pPr>
          </w:p>
          <w:p w14:paraId="11A7982D" w14:textId="389D09B7" w:rsidR="00FF629E" w:rsidRPr="00BB6B4B" w:rsidRDefault="00FF629E" w:rsidP="00FF629E">
            <w:pPr>
              <w:pStyle w:val="ekvtabelle"/>
              <w:rPr>
                <w:i/>
                <w:iCs/>
              </w:rPr>
            </w:pPr>
            <w:r w:rsidRPr="00BB6B4B">
              <w:rPr>
                <w:i/>
                <w:iCs/>
              </w:rPr>
              <w:t>Sucht mehrere Beiträge, die sich mit der/dem von euch ausgewählten Musikerin/Musiker, dem Musikgenre (z.</w:t>
            </w:r>
            <w:r w:rsidR="00E679D8" w:rsidRPr="00BB6B4B">
              <w:rPr>
                <w:i/>
                <w:iCs/>
              </w:rPr>
              <w:t> </w:t>
            </w:r>
            <w:r w:rsidRPr="00BB6B4B">
              <w:rPr>
                <w:i/>
                <w:iCs/>
              </w:rPr>
              <w:t>B. Rap, Hip-Hop, Pop) und/</w:t>
            </w:r>
            <w:r w:rsidR="00E679D8" w:rsidRPr="00BB6B4B">
              <w:rPr>
                <w:i/>
                <w:iCs/>
              </w:rPr>
              <w:t xml:space="preserve"> </w:t>
            </w:r>
            <w:r w:rsidRPr="00BB6B4B">
              <w:rPr>
                <w:i/>
                <w:iCs/>
              </w:rPr>
              <w:t>oder der Frage verschiedener Kulturen im Musikbereich auf unter</w:t>
            </w:r>
            <w:r w:rsidR="00E679D8" w:rsidRPr="00BB6B4B">
              <w:rPr>
                <w:i/>
                <w:iCs/>
              </w:rPr>
              <w:softHyphen/>
            </w:r>
            <w:r w:rsidRPr="00BB6B4B">
              <w:rPr>
                <w:i/>
                <w:iCs/>
              </w:rPr>
              <w:t>schiedliche Weise beschäftigen. Mindestens einer der Beiträge sollte nach Möglichkeit eine Grafik oder Abbildung sein.</w:t>
            </w:r>
          </w:p>
          <w:p w14:paraId="6585AFAA" w14:textId="40EA360D" w:rsidR="00FF629E" w:rsidRPr="00BB6B4B" w:rsidRDefault="00FF629E" w:rsidP="00FF629E">
            <w:pPr>
              <w:pStyle w:val="ekvtabelle"/>
            </w:pPr>
            <w:r w:rsidRPr="00BB6B4B">
              <w:rPr>
                <w:i/>
                <w:iCs/>
              </w:rPr>
              <w:t xml:space="preserve">Kopiert alle Beiträge und Abbildungen/Fotos in ein </w:t>
            </w:r>
            <w:proofErr w:type="spellStart"/>
            <w:r w:rsidRPr="00BB6B4B">
              <w:rPr>
                <w:i/>
                <w:iCs/>
              </w:rPr>
              <w:t>Etherpad</w:t>
            </w:r>
            <w:proofErr w:type="spellEnd"/>
            <w:r w:rsidRPr="00BB6B4B">
              <w:rPr>
                <w:i/>
                <w:iCs/>
              </w:rPr>
              <w:t xml:space="preserve">, </w:t>
            </w:r>
            <w:r w:rsidR="00E679D8" w:rsidRPr="00BB6B4B">
              <w:rPr>
                <w:i/>
                <w:iCs/>
              </w:rPr>
              <w:t>welches</w:t>
            </w:r>
            <w:r w:rsidRPr="00BB6B4B">
              <w:rPr>
                <w:i/>
                <w:iCs/>
              </w:rPr>
              <w:t xml:space="preserve"> euch eure Lehrerin</w:t>
            </w:r>
            <w:r w:rsidR="00E679D8" w:rsidRPr="00BB6B4B">
              <w:rPr>
                <w:i/>
                <w:iCs/>
              </w:rPr>
              <w:t xml:space="preserve"> bzw. </w:t>
            </w:r>
            <w:r w:rsidRPr="00BB6B4B">
              <w:rPr>
                <w:i/>
                <w:iCs/>
              </w:rPr>
              <w:t>euer Lehrer bereitstellt.</w:t>
            </w:r>
            <w:r w:rsidRPr="00BB6B4B">
              <w:t xml:space="preserve"> (</w:t>
            </w:r>
            <w:r w:rsidRPr="00BB6B4B">
              <w:sym w:font="Wingdings" w:char="F0E0"/>
            </w:r>
            <w:r w:rsidRPr="00BB6B4B">
              <w:t xml:space="preserve"> KV</w:t>
            </w:r>
            <w:r w:rsidR="00BB6B4B">
              <w:t> </w:t>
            </w:r>
            <w:r w:rsidRPr="00BB6B4B">
              <w:t>A)</w:t>
            </w:r>
          </w:p>
          <w:p w14:paraId="110F3158" w14:textId="77777777" w:rsidR="00FF629E" w:rsidRPr="00BB6B4B" w:rsidRDefault="00FF629E" w:rsidP="00FF629E">
            <w:pPr>
              <w:pStyle w:val="ekvgrundtexthalbe"/>
            </w:pPr>
          </w:p>
          <w:p w14:paraId="5ACAF243" w14:textId="161E6229" w:rsidR="00FF629E" w:rsidRPr="00BB6B4B" w:rsidRDefault="005C634B" w:rsidP="00FF629E">
            <w:pPr>
              <w:pStyle w:val="ekvtabelle"/>
            </w:pPr>
            <w:r>
              <w:t>Lernenden</w:t>
            </w:r>
            <w:r w:rsidR="00FF629E" w:rsidRPr="00BB6B4B">
              <w:t>, die keine eigenen Einfälle haben oder die</w:t>
            </w:r>
            <w:r w:rsidR="0023646C" w:rsidRPr="00BB6B4B">
              <w:t> </w:t>
            </w:r>
            <w:r w:rsidR="00FF629E" w:rsidRPr="00BB6B4B">
              <w:t>Unterstützung benötigen, können Anregungen gegeben werden (</w:t>
            </w:r>
            <w:r w:rsidR="00FF629E" w:rsidRPr="00BB6B4B">
              <w:sym w:font="Wingdings" w:char="F0E0"/>
            </w:r>
            <w:r w:rsidR="00FF629E" w:rsidRPr="00BB6B4B">
              <w:t xml:space="preserve"> KV</w:t>
            </w:r>
            <w:r w:rsidR="00BB6B4B">
              <w:t> </w:t>
            </w:r>
            <w:r w:rsidR="00FF629E" w:rsidRPr="00BB6B4B">
              <w:t>B).</w:t>
            </w:r>
          </w:p>
        </w:tc>
        <w:tc>
          <w:tcPr>
            <w:tcW w:w="1552" w:type="dxa"/>
          </w:tcPr>
          <w:p w14:paraId="1C9FD48A" w14:textId="77777777" w:rsidR="00FF629E" w:rsidRPr="00BB6B4B" w:rsidRDefault="00FF629E" w:rsidP="00FF629E">
            <w:pPr>
              <w:pStyle w:val="ekvtabelle"/>
            </w:pPr>
          </w:p>
          <w:p w14:paraId="3992418E" w14:textId="77777777" w:rsidR="00E679D8" w:rsidRPr="00BB6B4B" w:rsidRDefault="00FF629E" w:rsidP="00FF629E">
            <w:pPr>
              <w:pStyle w:val="ekvtabelle"/>
            </w:pPr>
            <w:r w:rsidRPr="00BB6B4B">
              <w:t>PC/Tablet/</w:t>
            </w:r>
          </w:p>
          <w:p w14:paraId="3B398625" w14:textId="77777777" w:rsidR="00E679D8" w:rsidRPr="00BB6B4B" w:rsidRDefault="00FF629E" w:rsidP="00FF629E">
            <w:pPr>
              <w:pStyle w:val="ekvtabelle"/>
            </w:pPr>
            <w:r w:rsidRPr="00BB6B4B">
              <w:t>Smartphone</w:t>
            </w:r>
            <w:r w:rsidRPr="00BB6B4B">
              <w:br/>
              <w:t>Internetzugang</w:t>
            </w:r>
            <w:r w:rsidRPr="00BB6B4B">
              <w:br/>
            </w:r>
          </w:p>
          <w:p w14:paraId="1D8EE653" w14:textId="77777777" w:rsidR="00E679D8" w:rsidRPr="00BB6B4B" w:rsidRDefault="00E679D8" w:rsidP="00E679D8">
            <w:pPr>
              <w:pStyle w:val="ekvgrundtexthalbe"/>
            </w:pPr>
          </w:p>
          <w:p w14:paraId="1263840D" w14:textId="28DC1142" w:rsidR="00FF629E" w:rsidRPr="00BB6B4B" w:rsidRDefault="00FF629E" w:rsidP="00FF629E">
            <w:pPr>
              <w:pStyle w:val="ekvtabelle"/>
            </w:pPr>
            <w:r w:rsidRPr="00BB6B4B">
              <w:t>Schwierigkeiten:</w:t>
            </w:r>
            <w:r w:rsidRPr="00BB6B4B">
              <w:br/>
            </w:r>
            <w:r w:rsidRPr="00BB6B4B">
              <w:sym w:font="Wingdings" w:char="F0E0"/>
            </w:r>
            <w:r w:rsidRPr="00BB6B4B">
              <w:t xml:space="preserve"> Hinweise</w:t>
            </w:r>
          </w:p>
          <w:p w14:paraId="6233261B" w14:textId="4A324874" w:rsidR="00E679D8" w:rsidRPr="00BB6B4B" w:rsidRDefault="00E679D8" w:rsidP="00FF629E">
            <w:pPr>
              <w:pStyle w:val="ekvtabelle"/>
            </w:pPr>
          </w:p>
          <w:p w14:paraId="06126A21" w14:textId="0B7E1B41" w:rsidR="00B32D9E" w:rsidRPr="00BB6B4B" w:rsidRDefault="00B32D9E" w:rsidP="00FF629E">
            <w:pPr>
              <w:pStyle w:val="ekvtabelle"/>
            </w:pPr>
          </w:p>
          <w:p w14:paraId="7FE846FB" w14:textId="0CF7F822" w:rsidR="00B32D9E" w:rsidRPr="00BB6B4B" w:rsidRDefault="00B32D9E" w:rsidP="00FF629E">
            <w:pPr>
              <w:pStyle w:val="ekvtabelle"/>
            </w:pPr>
          </w:p>
          <w:p w14:paraId="73741C34" w14:textId="77777777" w:rsidR="00B32D9E" w:rsidRPr="00BB6B4B" w:rsidRDefault="00B32D9E" w:rsidP="00B32D9E">
            <w:pPr>
              <w:pStyle w:val="ekvgrundtexthalbe"/>
            </w:pPr>
          </w:p>
          <w:p w14:paraId="0095E8B8" w14:textId="0F69A031" w:rsidR="00FF629E" w:rsidRPr="00BB6B4B" w:rsidRDefault="00FF629E" w:rsidP="00FF629E">
            <w:pPr>
              <w:pStyle w:val="ekvtabelle"/>
            </w:pPr>
            <w:r w:rsidRPr="00BB6B4B">
              <w:t>Schwierigkeiten:</w:t>
            </w:r>
            <w:r w:rsidRPr="00BB6B4B">
              <w:br/>
            </w:r>
            <w:r w:rsidRPr="00BB6B4B">
              <w:sym w:font="Wingdings" w:char="F0E0"/>
            </w:r>
            <w:r w:rsidRPr="00BB6B4B">
              <w:t xml:space="preserve"> Hinweise</w:t>
            </w:r>
          </w:p>
          <w:p w14:paraId="2C960309" w14:textId="642DB3AA" w:rsidR="00E679D8" w:rsidRPr="00BB6B4B" w:rsidRDefault="00FF629E" w:rsidP="00B32D9E">
            <w:pPr>
              <w:pStyle w:val="ekvtabelle"/>
            </w:pPr>
            <w:r w:rsidRPr="00BB6B4B">
              <w:t>K</w:t>
            </w:r>
            <w:r w:rsidR="0034724D">
              <w:t>opiervorlage</w:t>
            </w:r>
            <w:r w:rsidR="00E679D8" w:rsidRPr="00BB6B4B">
              <w:t> </w:t>
            </w:r>
            <w:r w:rsidRPr="00BB6B4B">
              <w:t>A</w:t>
            </w:r>
            <w:r w:rsidR="00E679D8" w:rsidRPr="00BB6B4B">
              <w:t>:</w:t>
            </w:r>
            <w:r w:rsidRPr="00BB6B4B">
              <w:t xml:space="preserve"> vorge</w:t>
            </w:r>
            <w:r w:rsidR="00E679D8" w:rsidRPr="00BB6B4B">
              <w:softHyphen/>
            </w:r>
            <w:r w:rsidRPr="00BB6B4B">
              <w:t xml:space="preserve">schlagene </w:t>
            </w:r>
            <w:proofErr w:type="spellStart"/>
            <w:r w:rsidRPr="00BB6B4B">
              <w:t>Ether</w:t>
            </w:r>
            <w:r w:rsidR="00E679D8" w:rsidRPr="00BB6B4B">
              <w:softHyphen/>
            </w:r>
            <w:r w:rsidRPr="00BB6B4B">
              <w:t>pads</w:t>
            </w:r>
            <w:proofErr w:type="spellEnd"/>
            <w:r w:rsidR="005C634B">
              <w:t>:</w:t>
            </w:r>
            <w:r w:rsidRPr="00BB6B4B">
              <w:t xml:space="preserve"> </w:t>
            </w:r>
            <w:r w:rsidR="0036572E" w:rsidRPr="00BB6B4B">
              <w:t>Crypt-Pad</w:t>
            </w:r>
            <w:r w:rsidR="005C634B">
              <w:t>,</w:t>
            </w:r>
            <w:r w:rsidRPr="00BB6B4B">
              <w:t xml:space="preserve"> Board</w:t>
            </w:r>
          </w:p>
          <w:p w14:paraId="27177B57" w14:textId="77777777" w:rsidR="00E679D8" w:rsidRPr="00BB6B4B" w:rsidRDefault="00E679D8" w:rsidP="00E679D8">
            <w:pPr>
              <w:pStyle w:val="ekvgrundtexthalbe"/>
            </w:pPr>
          </w:p>
          <w:p w14:paraId="36BCEDB9" w14:textId="426463B9" w:rsidR="00FF629E" w:rsidRPr="00BB6B4B" w:rsidRDefault="00FF629E" w:rsidP="00FF629E">
            <w:pPr>
              <w:pStyle w:val="ekvtabelle"/>
            </w:pPr>
            <w:r w:rsidRPr="00BB6B4B">
              <w:t xml:space="preserve">ggf. </w:t>
            </w:r>
            <w:r w:rsidR="00E679D8" w:rsidRPr="00BB6B4B">
              <w:t>K</w:t>
            </w:r>
            <w:r w:rsidR="0034724D">
              <w:t>opier</w:t>
            </w:r>
            <w:r w:rsidR="0034724D">
              <w:softHyphen/>
              <w:t>vorlage</w:t>
            </w:r>
            <w:r w:rsidR="00E679D8" w:rsidRPr="00BB6B4B">
              <w:t> </w:t>
            </w:r>
            <w:r w:rsidRPr="00BB6B4B">
              <w:t>B</w:t>
            </w:r>
          </w:p>
        </w:tc>
      </w:tr>
      <w:tr w:rsidR="007F671A" w:rsidRPr="001C784B" w14:paraId="4C8AF0E7" w14:textId="77777777" w:rsidTr="002B1293">
        <w:tc>
          <w:tcPr>
            <w:tcW w:w="1987" w:type="dxa"/>
          </w:tcPr>
          <w:p w14:paraId="54BABAE5" w14:textId="77777777" w:rsidR="007F671A" w:rsidRPr="007F671A" w:rsidRDefault="007F671A" w:rsidP="007F671A">
            <w:pPr>
              <w:pStyle w:val="ekvtabelle"/>
            </w:pPr>
          </w:p>
          <w:p w14:paraId="6336F9D5" w14:textId="77777777" w:rsidR="008A2F7E" w:rsidRDefault="007F671A" w:rsidP="007F671A">
            <w:pPr>
              <w:pStyle w:val="ekvtabelle"/>
            </w:pPr>
            <w:r w:rsidRPr="007F671A">
              <w:t>Problemlösen</w:t>
            </w:r>
          </w:p>
          <w:p w14:paraId="05CE92A7" w14:textId="77777777" w:rsidR="008A2F7E" w:rsidRDefault="007F671A" w:rsidP="007F671A">
            <w:pPr>
              <w:pStyle w:val="ekvtabelle"/>
            </w:pPr>
            <w:r w:rsidRPr="007F671A">
              <w:t>Kollaboration</w:t>
            </w:r>
          </w:p>
          <w:p w14:paraId="4B7908DB" w14:textId="77777777" w:rsidR="008A2F7E" w:rsidRDefault="008A2F7E" w:rsidP="008A2F7E">
            <w:pPr>
              <w:pStyle w:val="ekvgrundtexthalbe"/>
            </w:pPr>
          </w:p>
          <w:p w14:paraId="1AA0CFFD" w14:textId="0E862653" w:rsidR="007F671A" w:rsidRPr="008A2F7E" w:rsidRDefault="007F671A" w:rsidP="007F671A">
            <w:pPr>
              <w:pStyle w:val="ekvtabelle"/>
              <w:rPr>
                <w:i/>
                <w:iCs/>
              </w:rPr>
            </w:pPr>
            <w:r w:rsidRPr="008A2F7E">
              <w:rPr>
                <w:i/>
                <w:iCs/>
              </w:rPr>
              <w:t>anwenden</w:t>
            </w:r>
          </w:p>
          <w:p w14:paraId="6D5B17DC" w14:textId="2657ECDC" w:rsidR="007F671A" w:rsidRPr="007F671A" w:rsidRDefault="007F671A" w:rsidP="007F671A">
            <w:pPr>
              <w:pStyle w:val="ekvtabelle"/>
            </w:pPr>
            <w:r w:rsidRPr="008A2F7E">
              <w:rPr>
                <w:i/>
                <w:iCs/>
              </w:rPr>
              <w:t>produzieren</w:t>
            </w:r>
          </w:p>
        </w:tc>
        <w:tc>
          <w:tcPr>
            <w:tcW w:w="5805" w:type="dxa"/>
          </w:tcPr>
          <w:p w14:paraId="7B91B295" w14:textId="3FCEF28F" w:rsidR="007F671A" w:rsidRPr="00BB6B4B" w:rsidRDefault="007F671A" w:rsidP="007F671A">
            <w:pPr>
              <w:pStyle w:val="ekvtabelle"/>
            </w:pPr>
            <w:r w:rsidRPr="00BB6B4B">
              <w:rPr>
                <w:b/>
                <w:bCs/>
              </w:rPr>
              <w:t>Runde 2</w:t>
            </w:r>
            <w:r w:rsidR="008A2F7E" w:rsidRPr="00BB6B4B">
              <w:rPr>
                <w:b/>
                <w:bCs/>
              </w:rPr>
              <w:t xml:space="preserve">: </w:t>
            </w:r>
            <w:r w:rsidRPr="00BB6B4B">
              <w:t xml:space="preserve">Jeweils zwei, maximal drei Lernenden wird zufällig eine von Mitschülerinnen und Mitschülern erstellte Aufgabe zugeteilt. Dazu wird das jeweilige </w:t>
            </w:r>
            <w:proofErr w:type="spellStart"/>
            <w:r w:rsidRPr="00BB6B4B">
              <w:t>Etherpad</w:t>
            </w:r>
            <w:proofErr w:type="spellEnd"/>
            <w:r w:rsidRPr="00BB6B4B">
              <w:t xml:space="preserve"> geteilt (</w:t>
            </w:r>
            <w:r w:rsidRPr="00BB6B4B">
              <w:sym w:font="Wingdings" w:char="F0E0"/>
            </w:r>
            <w:r w:rsidRPr="00BB6B4B">
              <w:t xml:space="preserve"> Tool).</w:t>
            </w:r>
          </w:p>
          <w:p w14:paraId="77370343" w14:textId="77777777" w:rsidR="008A2F7E" w:rsidRPr="00BB6B4B" w:rsidRDefault="008A2F7E" w:rsidP="008A2F7E">
            <w:pPr>
              <w:pStyle w:val="ekvgrundtexthalbe"/>
            </w:pPr>
          </w:p>
          <w:p w14:paraId="1300A535" w14:textId="16ADB41B" w:rsidR="007F671A" w:rsidRPr="00BB6B4B" w:rsidRDefault="007F671A" w:rsidP="007F671A">
            <w:pPr>
              <w:pStyle w:val="ekvtabelle"/>
              <w:rPr>
                <w:i/>
                <w:iCs/>
              </w:rPr>
            </w:pPr>
            <w:r w:rsidRPr="00BB6B4B">
              <w:rPr>
                <w:i/>
                <w:iCs/>
              </w:rPr>
              <w:t>Erstellt jetzt mit den euch zur Verfügung gestellten Materialien ge</w:t>
            </w:r>
            <w:r w:rsidR="008A2F7E" w:rsidRPr="00BB6B4B">
              <w:rPr>
                <w:i/>
                <w:iCs/>
              </w:rPr>
              <w:softHyphen/>
            </w:r>
            <w:r w:rsidRPr="00BB6B4B">
              <w:rPr>
                <w:i/>
                <w:iCs/>
              </w:rPr>
              <w:t>meinsam einen informierenden Text</w:t>
            </w:r>
            <w:r w:rsidR="008A2F7E" w:rsidRPr="00BB6B4B">
              <w:rPr>
                <w:i/>
                <w:iCs/>
              </w:rPr>
              <w:t xml:space="preserve">. </w:t>
            </w:r>
            <w:r w:rsidRPr="00BB6B4B">
              <w:rPr>
                <w:i/>
                <w:iCs/>
              </w:rPr>
              <w:t xml:space="preserve">Schreibt euren Text direkt in das </w:t>
            </w:r>
            <w:proofErr w:type="spellStart"/>
            <w:r w:rsidRPr="00BB6B4B">
              <w:rPr>
                <w:i/>
                <w:iCs/>
              </w:rPr>
              <w:t>Etherpad</w:t>
            </w:r>
            <w:proofErr w:type="spellEnd"/>
            <w:r w:rsidRPr="00BB6B4B">
              <w:rPr>
                <w:i/>
                <w:iCs/>
              </w:rPr>
              <w:t>. Ihr könnt „live“ sehen, was die/der andere schreibt</w:t>
            </w:r>
            <w:r w:rsidR="008A2F7E" w:rsidRPr="00BB6B4B">
              <w:rPr>
                <w:i/>
                <w:iCs/>
              </w:rPr>
              <w:t>.</w:t>
            </w:r>
          </w:p>
        </w:tc>
        <w:tc>
          <w:tcPr>
            <w:tcW w:w="1552" w:type="dxa"/>
          </w:tcPr>
          <w:p w14:paraId="1DF5EC7B" w14:textId="77777777" w:rsidR="007F671A" w:rsidRPr="00BB6B4B" w:rsidRDefault="007F671A" w:rsidP="007F671A">
            <w:pPr>
              <w:pStyle w:val="ekvtabelle"/>
            </w:pPr>
          </w:p>
          <w:p w14:paraId="0ACF4C0E" w14:textId="77777777" w:rsidR="007F671A" w:rsidRPr="00BB6B4B" w:rsidRDefault="007F671A" w:rsidP="007F671A">
            <w:pPr>
              <w:pStyle w:val="ekvtabelle"/>
            </w:pPr>
            <w:r w:rsidRPr="00BB6B4B">
              <w:t>PC/Tablet/</w:t>
            </w:r>
          </w:p>
          <w:p w14:paraId="7467F0EC" w14:textId="77777777" w:rsidR="00B32D9E" w:rsidRPr="00BB6B4B" w:rsidRDefault="007F671A" w:rsidP="007F671A">
            <w:pPr>
              <w:pStyle w:val="ekvtabelle"/>
            </w:pPr>
            <w:r w:rsidRPr="00BB6B4B">
              <w:t>Smartphone</w:t>
            </w:r>
          </w:p>
          <w:p w14:paraId="4A3AFE94" w14:textId="77777777" w:rsidR="00B32D9E" w:rsidRPr="00BB6B4B" w:rsidRDefault="007F671A" w:rsidP="007F671A">
            <w:pPr>
              <w:pStyle w:val="ekvtabelle"/>
            </w:pPr>
            <w:r w:rsidRPr="00BB6B4B">
              <w:t>Internetzugang</w:t>
            </w:r>
          </w:p>
          <w:p w14:paraId="37AB9549" w14:textId="54456355" w:rsidR="007F671A" w:rsidRPr="00BB6B4B" w:rsidRDefault="007F671A" w:rsidP="007F671A">
            <w:pPr>
              <w:pStyle w:val="ekvtabelle"/>
            </w:pPr>
          </w:p>
        </w:tc>
      </w:tr>
      <w:tr w:rsidR="00B32D9E" w:rsidRPr="001C784B" w14:paraId="2F112F26" w14:textId="77777777" w:rsidTr="002B1293">
        <w:tc>
          <w:tcPr>
            <w:tcW w:w="1987" w:type="dxa"/>
          </w:tcPr>
          <w:p w14:paraId="5A236A54" w14:textId="7FA663FD" w:rsidR="00B32D9E" w:rsidRPr="00B32D9E" w:rsidRDefault="00B32D9E" w:rsidP="00B32D9E">
            <w:pPr>
              <w:pStyle w:val="ekvtabelle"/>
            </w:pPr>
            <w:r w:rsidRPr="00B32D9E">
              <w:t>kritisches Denken</w:t>
            </w:r>
          </w:p>
        </w:tc>
        <w:tc>
          <w:tcPr>
            <w:tcW w:w="5805" w:type="dxa"/>
          </w:tcPr>
          <w:p w14:paraId="1BB3070A" w14:textId="777961FD" w:rsidR="00B32D9E" w:rsidRPr="00BB6B4B" w:rsidRDefault="00B32D9E" w:rsidP="00B32D9E">
            <w:pPr>
              <w:pStyle w:val="ekvtabelle"/>
            </w:pPr>
            <w:r w:rsidRPr="00BB6B4B">
              <w:t>Im Anschluss können Gruppentexte allen zugänglich gemacht und besprochen werden. Auch eine Überarbeitung von Texten durch andere Teams ist vorstellbar (</w:t>
            </w:r>
            <w:r w:rsidRPr="00BB6B4B">
              <w:sym w:font="Wingdings" w:char="F0E0"/>
            </w:r>
            <w:r w:rsidRPr="00BB6B4B">
              <w:t xml:space="preserve"> KV C).</w:t>
            </w:r>
          </w:p>
        </w:tc>
        <w:tc>
          <w:tcPr>
            <w:tcW w:w="1552" w:type="dxa"/>
          </w:tcPr>
          <w:p w14:paraId="1DB9909A" w14:textId="77777777" w:rsidR="00B32D9E" w:rsidRPr="00BB6B4B" w:rsidRDefault="00B32D9E" w:rsidP="00B32D9E">
            <w:pPr>
              <w:pStyle w:val="ekvtabelle"/>
            </w:pPr>
            <w:r w:rsidRPr="00BB6B4B">
              <w:t>PC/Tablet/</w:t>
            </w:r>
          </w:p>
          <w:p w14:paraId="0D91316F" w14:textId="77777777" w:rsidR="00B32D9E" w:rsidRPr="00BB6B4B" w:rsidRDefault="00B32D9E" w:rsidP="00B32D9E">
            <w:pPr>
              <w:pStyle w:val="ekvtabelle"/>
            </w:pPr>
            <w:r w:rsidRPr="00BB6B4B">
              <w:t>Smartphone</w:t>
            </w:r>
          </w:p>
          <w:p w14:paraId="22FB70A7" w14:textId="77777777" w:rsidR="00B32D9E" w:rsidRPr="00BB6B4B" w:rsidRDefault="00B32D9E" w:rsidP="00B32D9E">
            <w:pPr>
              <w:pStyle w:val="ekvtabelle"/>
            </w:pPr>
            <w:r w:rsidRPr="00BB6B4B">
              <w:t>Internetzugang</w:t>
            </w:r>
          </w:p>
          <w:p w14:paraId="3E21BB09" w14:textId="2488AA6D" w:rsidR="00B32D9E" w:rsidRPr="00BB6B4B" w:rsidRDefault="00B32D9E" w:rsidP="002B1293">
            <w:pPr>
              <w:pStyle w:val="ekvtabelle"/>
              <w:spacing w:after="20"/>
            </w:pPr>
            <w:r w:rsidRPr="00BB6B4B">
              <w:t>ggf. K</w:t>
            </w:r>
            <w:r w:rsidR="0034724D">
              <w:t>opier</w:t>
            </w:r>
            <w:r w:rsidR="0034724D">
              <w:softHyphen/>
              <w:t>vorlage </w:t>
            </w:r>
            <w:r w:rsidRPr="00BB6B4B">
              <w:t>C</w:t>
            </w:r>
          </w:p>
        </w:tc>
      </w:tr>
    </w:tbl>
    <w:tbl>
      <w:tblPr>
        <w:tblW w:w="11000" w:type="dxa"/>
        <w:tblInd w:w="-930" w:type="dxa"/>
        <w:tblBorders>
          <w:insideH w:val="single" w:sz="8" w:space="0" w:color="808080"/>
        </w:tblBorders>
        <w:tblLayout w:type="fixed"/>
        <w:tblLook w:val="01E0" w:firstRow="1" w:lastRow="1" w:firstColumn="1" w:lastColumn="1" w:noHBand="0" w:noVBand="0"/>
      </w:tblPr>
      <w:tblGrid>
        <w:gridCol w:w="819"/>
        <w:gridCol w:w="3854"/>
        <w:gridCol w:w="1320"/>
        <w:gridCol w:w="2040"/>
        <w:gridCol w:w="1301"/>
        <w:gridCol w:w="1666"/>
      </w:tblGrid>
      <w:tr w:rsidR="00E647D9" w:rsidRPr="00C172AE" w14:paraId="622B6BB4" w14:textId="77777777" w:rsidTr="0023646C">
        <w:trPr>
          <w:trHeight w:hRule="exact" w:val="510"/>
        </w:trPr>
        <w:tc>
          <w:tcPr>
            <w:tcW w:w="819" w:type="dxa"/>
            <w:tcBorders>
              <w:top w:val="nil"/>
              <w:bottom w:val="nil"/>
              <w:right w:val="nil"/>
            </w:tcBorders>
            <w:noWrap/>
            <w:vAlign w:val="bottom"/>
          </w:tcPr>
          <w:p w14:paraId="5F792C71" w14:textId="77777777" w:rsidR="00E647D9" w:rsidRPr="00AE65F6" w:rsidRDefault="00E647D9" w:rsidP="00F07323">
            <w:pPr>
              <w:pageBreakBefore/>
              <w:rPr>
                <w:color w:val="FFFFFF" w:themeColor="background1"/>
              </w:rPr>
            </w:pPr>
          </w:p>
        </w:tc>
        <w:tc>
          <w:tcPr>
            <w:tcW w:w="3854" w:type="dxa"/>
            <w:tcBorders>
              <w:top w:val="nil"/>
              <w:left w:val="nil"/>
              <w:bottom w:val="nil"/>
              <w:right w:val="nil"/>
            </w:tcBorders>
            <w:noWrap/>
            <w:vAlign w:val="bottom"/>
          </w:tcPr>
          <w:p w14:paraId="46AACB1C" w14:textId="77777777" w:rsidR="00E647D9" w:rsidRPr="007C1230" w:rsidRDefault="00E647D9" w:rsidP="00F07323">
            <w:pPr>
              <w:pStyle w:val="ekvkolumnentitel"/>
            </w:pPr>
            <w:r w:rsidRPr="007C1230">
              <w:t>Name:</w:t>
            </w:r>
          </w:p>
        </w:tc>
        <w:tc>
          <w:tcPr>
            <w:tcW w:w="1320" w:type="dxa"/>
            <w:tcBorders>
              <w:top w:val="nil"/>
              <w:left w:val="nil"/>
              <w:bottom w:val="nil"/>
              <w:right w:val="nil"/>
            </w:tcBorders>
            <w:noWrap/>
            <w:vAlign w:val="bottom"/>
          </w:tcPr>
          <w:p w14:paraId="213EC5C5" w14:textId="77777777" w:rsidR="00E647D9" w:rsidRPr="007C1230" w:rsidRDefault="00E647D9" w:rsidP="00F07323">
            <w:pPr>
              <w:pStyle w:val="ekvkolumnentitel"/>
            </w:pPr>
            <w:r w:rsidRPr="007C1230">
              <w:t>Klasse:</w:t>
            </w:r>
          </w:p>
        </w:tc>
        <w:tc>
          <w:tcPr>
            <w:tcW w:w="2040" w:type="dxa"/>
            <w:tcBorders>
              <w:top w:val="nil"/>
              <w:left w:val="nil"/>
              <w:bottom w:val="nil"/>
              <w:right w:val="nil"/>
            </w:tcBorders>
            <w:noWrap/>
            <w:vAlign w:val="bottom"/>
          </w:tcPr>
          <w:p w14:paraId="0035CCD2" w14:textId="77777777" w:rsidR="00E647D9" w:rsidRPr="007C1230" w:rsidRDefault="00E647D9" w:rsidP="00F07323">
            <w:pPr>
              <w:pStyle w:val="ekvkolumnentitel"/>
            </w:pPr>
            <w:r w:rsidRPr="007C1230">
              <w:t>Datum:</w:t>
            </w:r>
          </w:p>
        </w:tc>
        <w:tc>
          <w:tcPr>
            <w:tcW w:w="1301" w:type="dxa"/>
            <w:tcBorders>
              <w:top w:val="nil"/>
              <w:left w:val="nil"/>
              <w:bottom w:val="nil"/>
              <w:right w:val="nil"/>
            </w:tcBorders>
            <w:noWrap/>
            <w:vAlign w:val="bottom"/>
          </w:tcPr>
          <w:p w14:paraId="2AFF34E2" w14:textId="76F1A1F6" w:rsidR="00E647D9" w:rsidRPr="007C1230" w:rsidRDefault="00E647D9" w:rsidP="00420CAF">
            <w:pPr>
              <w:pStyle w:val="ekvkolumnentitel"/>
            </w:pPr>
            <w:r>
              <w:t>Seite 2 von 5</w:t>
            </w:r>
          </w:p>
        </w:tc>
        <w:tc>
          <w:tcPr>
            <w:tcW w:w="1666" w:type="dxa"/>
            <w:tcBorders>
              <w:top w:val="nil"/>
              <w:left w:val="nil"/>
              <w:bottom w:val="single" w:sz="8" w:space="0" w:color="808080"/>
            </w:tcBorders>
            <w:noWrap/>
            <w:vAlign w:val="bottom"/>
          </w:tcPr>
          <w:p w14:paraId="1B9C9C78" w14:textId="77777777" w:rsidR="00E647D9" w:rsidRPr="007636A0" w:rsidRDefault="00E647D9" w:rsidP="00420CAF">
            <w:r>
              <w:t>Arbeits-</w:t>
            </w:r>
            <w:r>
              <w:br/>
            </w:r>
            <w:proofErr w:type="spellStart"/>
            <w:r>
              <w:t>blatt</w:t>
            </w:r>
            <w:proofErr w:type="spellEnd"/>
          </w:p>
        </w:tc>
      </w:tr>
      <w:tr w:rsidR="00E647D9" w:rsidRPr="00BF17F2" w14:paraId="1218AA50" w14:textId="77777777" w:rsidTr="0023646C">
        <w:tblPrEx>
          <w:tblLook w:val="0000" w:firstRow="0" w:lastRow="0" w:firstColumn="0" w:lastColumn="0" w:noHBand="0" w:noVBand="0"/>
        </w:tblPrEx>
        <w:trPr>
          <w:trHeight w:hRule="exact" w:val="794"/>
        </w:trPr>
        <w:tc>
          <w:tcPr>
            <w:tcW w:w="819" w:type="dxa"/>
            <w:tcBorders>
              <w:bottom w:val="nil"/>
              <w:right w:val="nil"/>
            </w:tcBorders>
            <w:noWrap/>
            <w:vAlign w:val="bottom"/>
          </w:tcPr>
          <w:p w14:paraId="36CFB680" w14:textId="77777777" w:rsidR="00E647D9" w:rsidRPr="00BF17F2" w:rsidRDefault="00E647D9" w:rsidP="00F07323">
            <w:pPr>
              <w:rPr>
                <w:color w:val="FFFFFF" w:themeColor="background1"/>
              </w:rPr>
            </w:pPr>
          </w:p>
        </w:tc>
        <w:tc>
          <w:tcPr>
            <w:tcW w:w="8515" w:type="dxa"/>
            <w:gridSpan w:val="4"/>
            <w:tcBorders>
              <w:left w:val="nil"/>
              <w:bottom w:val="nil"/>
              <w:right w:val="nil"/>
            </w:tcBorders>
            <w:noWrap/>
            <w:vAlign w:val="bottom"/>
          </w:tcPr>
          <w:p w14:paraId="59992BBC" w14:textId="77777777" w:rsidR="00E647D9" w:rsidRPr="00BF17F2" w:rsidRDefault="00E647D9" w:rsidP="00F07323">
            <w:pPr>
              <w:rPr>
                <w:color w:val="FFFFFF" w:themeColor="background1"/>
              </w:rPr>
            </w:pPr>
          </w:p>
        </w:tc>
        <w:tc>
          <w:tcPr>
            <w:tcW w:w="1666" w:type="dxa"/>
            <w:tcBorders>
              <w:top w:val="nil"/>
              <w:left w:val="nil"/>
              <w:bottom w:val="nil"/>
            </w:tcBorders>
          </w:tcPr>
          <w:p w14:paraId="642F9FF7" w14:textId="72BC6B86" w:rsidR="00E647D9" w:rsidRPr="00B35D1C" w:rsidRDefault="00E647D9" w:rsidP="002E4656"/>
        </w:tc>
      </w:tr>
    </w:tbl>
    <w:p w14:paraId="352A8144" w14:textId="4175EC17" w:rsidR="00E647D9" w:rsidRDefault="000539FE" w:rsidP="00E647D9">
      <w:pPr>
        <w:pStyle w:val="ekvue2arial"/>
      </w:pPr>
      <w:r>
        <w:rPr>
          <w:noProof/>
        </w:rPr>
        <w:drawing>
          <wp:anchor distT="0" distB="0" distL="114300" distR="114300" simplePos="0" relativeHeight="251644940" behindDoc="1" locked="0" layoutInCell="1" allowOverlap="1" wp14:anchorId="574A81E6" wp14:editId="60B7C3E4">
            <wp:simplePos x="0" y="0"/>
            <wp:positionH relativeFrom="column">
              <wp:posOffset>5330825</wp:posOffset>
            </wp:positionH>
            <wp:positionV relativeFrom="paragraph">
              <wp:posOffset>-1109980</wp:posOffset>
            </wp:positionV>
            <wp:extent cx="791845" cy="791845"/>
            <wp:effectExtent l="0" t="0" r="8255" b="8255"/>
            <wp:wrapNone/>
            <wp:docPr id="1"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8">
                      <a:extLst>
                        <a:ext uri="{28A0092B-C50C-407E-A947-70E740481C1C}">
                          <a14:useLocalDpi xmlns:a14="http://schemas.microsoft.com/office/drawing/2010/main" val="0"/>
                        </a:ext>
                      </a:extLst>
                    </a:blip>
                    <a:stretch>
                      <a:fillRect/>
                    </a:stretch>
                  </pic:blipFill>
                  <pic:spPr>
                    <a:xfrm>
                      <a:off x="0" y="0"/>
                      <a:ext cx="791845" cy="791845"/>
                    </a:xfrm>
                    <a:prstGeom prst="rect">
                      <a:avLst/>
                    </a:prstGeom>
                  </pic:spPr>
                </pic:pic>
              </a:graphicData>
            </a:graphic>
            <wp14:sizeRelH relativeFrom="page">
              <wp14:pctWidth>0</wp14:pctWidth>
            </wp14:sizeRelH>
            <wp14:sizeRelV relativeFrom="page">
              <wp14:pctHeight>0</wp14:pctHeight>
            </wp14:sizeRelV>
          </wp:anchor>
        </w:drawing>
      </w:r>
      <w:r w:rsidR="00E647D9">
        <w:t>Tool: Kollaboratives Schreiben mit Crypt</w:t>
      </w:r>
      <w:r w:rsidR="0036572E">
        <w:t>-P</w:t>
      </w:r>
      <w:r w:rsidR="00E647D9">
        <w:t>ad</w:t>
      </w:r>
    </w:p>
    <w:p w14:paraId="3B0EC2E3" w14:textId="40574CFD" w:rsidR="00E647D9" w:rsidRDefault="00E647D9" w:rsidP="00E647D9">
      <w:pPr>
        <w:pStyle w:val="ekvgrundtexthalbe"/>
      </w:pPr>
    </w:p>
    <w:tbl>
      <w:tblPr>
        <w:tblStyle w:val="Tabellenraster"/>
        <w:tblW w:w="0" w:type="auto"/>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ook w:val="04A0" w:firstRow="1" w:lastRow="0" w:firstColumn="1" w:lastColumn="0" w:noHBand="0" w:noVBand="1"/>
      </w:tblPr>
      <w:tblGrid>
        <w:gridCol w:w="1296"/>
        <w:gridCol w:w="8048"/>
      </w:tblGrid>
      <w:tr w:rsidR="00D07D76" w:rsidRPr="0036572E" w14:paraId="6B204B13" w14:textId="77777777" w:rsidTr="002B1293">
        <w:tc>
          <w:tcPr>
            <w:tcW w:w="1296" w:type="dxa"/>
            <w:shd w:val="clear" w:color="auto" w:fill="D9D9D9" w:themeFill="background1" w:themeFillShade="D9"/>
          </w:tcPr>
          <w:p w14:paraId="3F896B55" w14:textId="77777777" w:rsidR="00D07D76" w:rsidRPr="0036572E" w:rsidRDefault="00D07D76" w:rsidP="0036572E">
            <w:pPr>
              <w:pStyle w:val="ekvtabelle"/>
            </w:pPr>
            <w:r w:rsidRPr="0036572E">
              <w:t>Angebot</w:t>
            </w:r>
          </w:p>
        </w:tc>
        <w:tc>
          <w:tcPr>
            <w:tcW w:w="8048" w:type="dxa"/>
          </w:tcPr>
          <w:p w14:paraId="15E77280" w14:textId="2887AD9A" w:rsidR="00D07D76" w:rsidRPr="0036572E" w:rsidRDefault="0036572E" w:rsidP="0036572E">
            <w:pPr>
              <w:pStyle w:val="ekvtabelle"/>
              <w:rPr>
                <w:b/>
                <w:bCs/>
              </w:rPr>
            </w:pPr>
            <w:r w:rsidRPr="0036572E">
              <w:rPr>
                <w:b/>
                <w:bCs/>
              </w:rPr>
              <w:t>Crypt-Pad</w:t>
            </w:r>
            <w:r w:rsidR="00D07D76" w:rsidRPr="0036572E">
              <w:rPr>
                <w:b/>
                <w:bCs/>
              </w:rPr>
              <w:t>.fr</w:t>
            </w:r>
          </w:p>
        </w:tc>
      </w:tr>
      <w:tr w:rsidR="00D07D76" w:rsidRPr="0036572E" w14:paraId="58AA04CA" w14:textId="77777777" w:rsidTr="002B1293">
        <w:tc>
          <w:tcPr>
            <w:tcW w:w="1296" w:type="dxa"/>
            <w:shd w:val="clear" w:color="auto" w:fill="D9D9D9" w:themeFill="background1" w:themeFillShade="D9"/>
          </w:tcPr>
          <w:p w14:paraId="50ED090B" w14:textId="77777777" w:rsidR="00D07D76" w:rsidRPr="0036572E" w:rsidRDefault="00D07D76" w:rsidP="0036572E">
            <w:pPr>
              <w:pStyle w:val="ekvtabelle"/>
            </w:pPr>
            <w:r w:rsidRPr="0036572E">
              <w:t>Anbieter</w:t>
            </w:r>
          </w:p>
        </w:tc>
        <w:tc>
          <w:tcPr>
            <w:tcW w:w="8048" w:type="dxa"/>
          </w:tcPr>
          <w:p w14:paraId="3080CFA0" w14:textId="77777777" w:rsidR="00D07D76" w:rsidRPr="0036572E" w:rsidRDefault="00D07D76" w:rsidP="0036572E">
            <w:pPr>
              <w:pStyle w:val="ekvtabelle"/>
            </w:pPr>
            <w:proofErr w:type="spellStart"/>
            <w:r w:rsidRPr="0036572E">
              <w:t>XWiki</w:t>
            </w:r>
            <w:proofErr w:type="spellEnd"/>
            <w:r w:rsidRPr="0036572E">
              <w:t xml:space="preserve">, Paris (Frankreich) und </w:t>
            </w:r>
            <w:proofErr w:type="spellStart"/>
            <w:r w:rsidRPr="0036572E">
              <w:t>Iasi</w:t>
            </w:r>
            <w:proofErr w:type="spellEnd"/>
            <w:r w:rsidRPr="0036572E">
              <w:t xml:space="preserve"> (Rumänien)</w:t>
            </w:r>
          </w:p>
        </w:tc>
      </w:tr>
      <w:tr w:rsidR="00D07D76" w:rsidRPr="0036572E" w14:paraId="2E18F9A7" w14:textId="77777777" w:rsidTr="002B1293">
        <w:tc>
          <w:tcPr>
            <w:tcW w:w="1296" w:type="dxa"/>
            <w:shd w:val="clear" w:color="auto" w:fill="D9D9D9" w:themeFill="background1" w:themeFillShade="D9"/>
          </w:tcPr>
          <w:p w14:paraId="0D86A728" w14:textId="77777777" w:rsidR="00D07D76" w:rsidRPr="0036572E" w:rsidRDefault="00D07D76" w:rsidP="0036572E">
            <w:pPr>
              <w:pStyle w:val="ekvtabelle"/>
            </w:pPr>
            <w:r w:rsidRPr="0036572E">
              <w:t>Anwendung</w:t>
            </w:r>
          </w:p>
        </w:tc>
        <w:tc>
          <w:tcPr>
            <w:tcW w:w="8048" w:type="dxa"/>
          </w:tcPr>
          <w:p w14:paraId="01C760FB" w14:textId="1582BB72" w:rsidR="00D07D76" w:rsidRPr="0036572E" w:rsidRDefault="00D07D76" w:rsidP="0036572E">
            <w:pPr>
              <w:pStyle w:val="ekvtabelle"/>
            </w:pPr>
            <w:r w:rsidRPr="0036572E">
              <w:t>Crypt</w:t>
            </w:r>
            <w:r w:rsidR="0036572E" w:rsidRPr="0036572E">
              <w:t>-P</w:t>
            </w:r>
            <w:r w:rsidRPr="0036572E">
              <w:t xml:space="preserve">ad ist ein klassisches </w:t>
            </w:r>
            <w:proofErr w:type="spellStart"/>
            <w:r w:rsidRPr="0036572E">
              <w:t>Etherpad</w:t>
            </w:r>
            <w:proofErr w:type="spellEnd"/>
            <w:r w:rsidRPr="0036572E">
              <w:t>, also ein webbasierter Texteditor zur kollaborativen Bear</w:t>
            </w:r>
            <w:r w:rsidR="0036572E">
              <w:softHyphen/>
            </w:r>
            <w:r w:rsidRPr="0036572E">
              <w:t xml:space="preserve">beitung von Texten. Mit einem </w:t>
            </w:r>
            <w:proofErr w:type="spellStart"/>
            <w:r w:rsidRPr="0036572E">
              <w:t>Etherpad</w:t>
            </w:r>
            <w:proofErr w:type="spellEnd"/>
            <w:r w:rsidRPr="0036572E">
              <w:t xml:space="preserve"> (</w:t>
            </w:r>
            <w:r w:rsidR="0036572E">
              <w:t xml:space="preserve">z. B. </w:t>
            </w:r>
            <w:r w:rsidRPr="0036572E">
              <w:t>zumpad.zum.de, unserpad.de) können mehrere Personen gleichzeitig ein Textdokument bearbeiten, wobei alle Änderungen direkt bei allen Teil</w:t>
            </w:r>
            <w:r w:rsidR="0036572E">
              <w:softHyphen/>
            </w:r>
            <w:r w:rsidRPr="0036572E">
              <w:t>nehmern sichtbar werden. Änderungen der verschiedenen Bearbeiter</w:t>
            </w:r>
            <w:r w:rsidR="0036572E">
              <w:t>innen und Bearbeiter</w:t>
            </w:r>
            <w:r w:rsidRPr="0036572E">
              <w:t xml:space="preserve"> kön</w:t>
            </w:r>
            <w:r w:rsidR="0036572E">
              <w:softHyphen/>
            </w:r>
            <w:r w:rsidRPr="0036572E">
              <w:t>nen dabei farblich oder namentlich unterschieden werden.</w:t>
            </w:r>
          </w:p>
          <w:p w14:paraId="58E0408B" w14:textId="6AFCCF18" w:rsidR="00D07D76" w:rsidRPr="0036572E" w:rsidRDefault="00D07D76" w:rsidP="0036572E">
            <w:pPr>
              <w:pStyle w:val="ekvtabelle"/>
            </w:pPr>
            <w:r w:rsidRPr="0036572E">
              <w:t xml:space="preserve">Auf </w:t>
            </w:r>
            <w:r w:rsidR="0036572E" w:rsidRPr="0036572E">
              <w:t>Crypt-Pad</w:t>
            </w:r>
            <w:r w:rsidRPr="0036572E">
              <w:t>.fr stehen umfangreichere Bedienelemente als bei Basis-</w:t>
            </w:r>
            <w:proofErr w:type="spellStart"/>
            <w:r w:rsidRPr="0036572E">
              <w:t>Etherpads</w:t>
            </w:r>
            <w:proofErr w:type="spellEnd"/>
            <w:r w:rsidRPr="0036572E">
              <w:t xml:space="preserve"> zur Verfügung. So sind hier beispielsweise deutlich mehr Textformatierungen sowie Verlinkungen möglich. Da</w:t>
            </w:r>
            <w:r w:rsidR="007A1172">
              <w:softHyphen/>
            </w:r>
            <w:r w:rsidRPr="0036572E">
              <w:t>rüber hinaus können auch Tabellen, Umfragen und Kanban-Boards (ein Werkzeug zur Abbildung und Visualisierung von Arbeitsprozessen) kollaborativ bearbeitet werden.</w:t>
            </w:r>
          </w:p>
        </w:tc>
      </w:tr>
      <w:tr w:rsidR="00D07D76" w:rsidRPr="0036572E" w14:paraId="60335E54" w14:textId="77777777" w:rsidTr="002B1293">
        <w:tc>
          <w:tcPr>
            <w:tcW w:w="1296" w:type="dxa"/>
            <w:shd w:val="clear" w:color="auto" w:fill="D9D9D9" w:themeFill="background1" w:themeFillShade="D9"/>
          </w:tcPr>
          <w:p w14:paraId="0F2E4E64" w14:textId="77777777" w:rsidR="00D07D76" w:rsidRPr="0036572E" w:rsidRDefault="00D07D76" w:rsidP="0036572E">
            <w:pPr>
              <w:pStyle w:val="ekvtabelle"/>
            </w:pPr>
            <w:r w:rsidRPr="0036572E">
              <w:t>Endgeräte/</w:t>
            </w:r>
            <w:r w:rsidRPr="0036572E">
              <w:br/>
              <w:t>Browser</w:t>
            </w:r>
          </w:p>
        </w:tc>
        <w:tc>
          <w:tcPr>
            <w:tcW w:w="8048" w:type="dxa"/>
          </w:tcPr>
          <w:p w14:paraId="7E821A2E" w14:textId="6ECF0E4D" w:rsidR="00D07D76" w:rsidRPr="0036572E" w:rsidRDefault="00D07D76" w:rsidP="0036572E">
            <w:pPr>
              <w:pStyle w:val="ekvtabelle"/>
            </w:pPr>
            <w:r w:rsidRPr="0036572E">
              <w:t xml:space="preserve">Die </w:t>
            </w:r>
            <w:r w:rsidR="0036572E" w:rsidRPr="0036572E">
              <w:t>Internetseite</w:t>
            </w:r>
            <w:r w:rsidRPr="0036572E">
              <w:t xml:space="preserve"> läuft auf Notebooks und Tablets sowie auf Smartphones mit allen gängigen Internet</w:t>
            </w:r>
            <w:r w:rsidR="00292E92">
              <w:t>b</w:t>
            </w:r>
            <w:r w:rsidRPr="0036572E">
              <w:t>rowsern. Cookies sollten zugelassen werden.</w:t>
            </w:r>
          </w:p>
        </w:tc>
      </w:tr>
      <w:tr w:rsidR="00D07D76" w:rsidRPr="0036572E" w14:paraId="11029607" w14:textId="77777777" w:rsidTr="002B1293">
        <w:tc>
          <w:tcPr>
            <w:tcW w:w="1296" w:type="dxa"/>
            <w:shd w:val="clear" w:color="auto" w:fill="D9D9D9" w:themeFill="background1" w:themeFillShade="D9"/>
          </w:tcPr>
          <w:p w14:paraId="2DB6B407" w14:textId="77777777" w:rsidR="00D07D76" w:rsidRPr="0036572E" w:rsidRDefault="00D07D76" w:rsidP="0036572E">
            <w:pPr>
              <w:pStyle w:val="ekvtabelle"/>
            </w:pPr>
            <w:r w:rsidRPr="0036572E">
              <w:t>Zugang</w:t>
            </w:r>
          </w:p>
        </w:tc>
        <w:tc>
          <w:tcPr>
            <w:tcW w:w="8048" w:type="dxa"/>
          </w:tcPr>
          <w:p w14:paraId="55253F84" w14:textId="44CE3EB2" w:rsidR="00D07D76" w:rsidRPr="0036572E" w:rsidRDefault="0036572E" w:rsidP="0036572E">
            <w:pPr>
              <w:pStyle w:val="ekvtabelle"/>
            </w:pPr>
            <w:r w:rsidRPr="0036572E">
              <w:t>Crypt-Pad</w:t>
            </w:r>
            <w:r w:rsidR="00D07D76" w:rsidRPr="0036572E">
              <w:t xml:space="preserve"> kann ohne Anmeldung genutzt werden. Eine (kostenlose) Registrierung ist jedoch zu empfehlen, da sich dann in einem persönlichen Speicherplatz (ein Gigabyte) sämtliche erstellten und bearbeiteten Pads verwalten lassen.</w:t>
            </w:r>
          </w:p>
        </w:tc>
      </w:tr>
      <w:tr w:rsidR="00D07D76" w:rsidRPr="0036572E" w14:paraId="10D97A34" w14:textId="77777777" w:rsidTr="002B1293">
        <w:tc>
          <w:tcPr>
            <w:tcW w:w="1296" w:type="dxa"/>
            <w:shd w:val="clear" w:color="auto" w:fill="D9D9D9" w:themeFill="background1" w:themeFillShade="D9"/>
          </w:tcPr>
          <w:p w14:paraId="2B4253AD" w14:textId="77777777" w:rsidR="00D07D76" w:rsidRPr="0036572E" w:rsidRDefault="00D07D76" w:rsidP="0036572E">
            <w:pPr>
              <w:pStyle w:val="ekvtabelle"/>
            </w:pPr>
            <w:r w:rsidRPr="0036572E">
              <w:t>Kosten</w:t>
            </w:r>
          </w:p>
        </w:tc>
        <w:tc>
          <w:tcPr>
            <w:tcW w:w="8048" w:type="dxa"/>
          </w:tcPr>
          <w:p w14:paraId="2A90D21D" w14:textId="1BB75AF9" w:rsidR="00D07D76" w:rsidRPr="0036572E" w:rsidRDefault="007A1172" w:rsidP="0036572E">
            <w:pPr>
              <w:pStyle w:val="ekvtabelle"/>
            </w:pPr>
            <w:r>
              <w:t>In</w:t>
            </w:r>
            <w:r w:rsidR="00D07D76" w:rsidRPr="0036572E">
              <w:t xml:space="preserve"> der (ausreichenden) Basisversion kostenfrei</w:t>
            </w:r>
            <w:r>
              <w:t>.</w:t>
            </w:r>
          </w:p>
        </w:tc>
      </w:tr>
      <w:tr w:rsidR="00D07D76" w:rsidRPr="0036572E" w14:paraId="37129399" w14:textId="77777777" w:rsidTr="002B1293">
        <w:tc>
          <w:tcPr>
            <w:tcW w:w="1296" w:type="dxa"/>
            <w:shd w:val="clear" w:color="auto" w:fill="D9D9D9" w:themeFill="background1" w:themeFillShade="D9"/>
          </w:tcPr>
          <w:p w14:paraId="0231E44D" w14:textId="77777777" w:rsidR="00D07D76" w:rsidRPr="0036572E" w:rsidRDefault="00D07D76" w:rsidP="0036572E">
            <w:pPr>
              <w:pStyle w:val="ekvtabelle"/>
            </w:pPr>
            <w:r w:rsidRPr="0036572E">
              <w:t>Datenschutz</w:t>
            </w:r>
          </w:p>
        </w:tc>
        <w:tc>
          <w:tcPr>
            <w:tcW w:w="8048" w:type="dxa"/>
          </w:tcPr>
          <w:p w14:paraId="4F10156B" w14:textId="6429D4F4" w:rsidR="00D07D76" w:rsidRPr="0036572E" w:rsidRDefault="00D07D76" w:rsidP="0036572E">
            <w:pPr>
              <w:pStyle w:val="ekvtabelle"/>
            </w:pPr>
            <w:r w:rsidRPr="0036572E">
              <w:t xml:space="preserve">Die Angabe personenbezogener Daten ist nicht zwingend erforderlich. Die Software selbst ist Open Source und unbedenklich. </w:t>
            </w:r>
            <w:r w:rsidR="0036572E" w:rsidRPr="0036572E">
              <w:t>Crypt-Pad</w:t>
            </w:r>
            <w:r w:rsidRPr="0036572E">
              <w:t xml:space="preserve"> verschlüsselt Notizen bereits im Browser („Zero-Knowledge-Verschlüsselung“), Inhalte werden nicht ausgelesen. Die </w:t>
            </w:r>
            <w:r w:rsidR="0036572E" w:rsidRPr="0036572E">
              <w:t>Internetseite</w:t>
            </w:r>
            <w:r w:rsidRPr="0036572E">
              <w:t xml:space="preserve"> setzt Cookies und hat Zugriff auf Metadaten des HTTP-Protokolls.</w:t>
            </w:r>
          </w:p>
        </w:tc>
      </w:tr>
      <w:tr w:rsidR="00D07D76" w:rsidRPr="0036572E" w14:paraId="157F3B19" w14:textId="77777777" w:rsidTr="002B1293">
        <w:tc>
          <w:tcPr>
            <w:tcW w:w="1296" w:type="dxa"/>
            <w:shd w:val="clear" w:color="auto" w:fill="D9D9D9" w:themeFill="background1" w:themeFillShade="D9"/>
          </w:tcPr>
          <w:p w14:paraId="5EB52A60" w14:textId="77777777" w:rsidR="00D07D76" w:rsidRPr="0036572E" w:rsidRDefault="00D07D76" w:rsidP="0036572E">
            <w:pPr>
              <w:pStyle w:val="ekvtabelle"/>
            </w:pPr>
            <w:r w:rsidRPr="0036572E">
              <w:t>Vorbereitung</w:t>
            </w:r>
          </w:p>
        </w:tc>
        <w:tc>
          <w:tcPr>
            <w:tcW w:w="8048" w:type="dxa"/>
          </w:tcPr>
          <w:p w14:paraId="67277DE3" w14:textId="22F564E4" w:rsidR="00D07D76" w:rsidRPr="0036572E" w:rsidRDefault="00D07D76" w:rsidP="0036572E">
            <w:pPr>
              <w:pStyle w:val="ekvtabelle"/>
            </w:pPr>
            <w:r w:rsidRPr="0036572E">
              <w:t xml:space="preserve">Grundsätzlich kann mit </w:t>
            </w:r>
            <w:r w:rsidR="0036572E" w:rsidRPr="0036572E">
              <w:t>Crypt-Pad</w:t>
            </w:r>
            <w:r w:rsidRPr="0036572E">
              <w:t xml:space="preserve"> sofort nach Aufruf der </w:t>
            </w:r>
            <w:r w:rsidR="0036572E" w:rsidRPr="0036572E">
              <w:t>Internetseite</w:t>
            </w:r>
            <w:r w:rsidRPr="0036572E">
              <w:t xml:space="preserve"> gearbeitet werden. Es wird jedoch empfohlen, sich vorab einmalig zu registrieren, da dann sämtliche erstellten </w:t>
            </w:r>
            <w:r w:rsidR="0036572E" w:rsidRPr="0036572E">
              <w:t>Crypt-Pad</w:t>
            </w:r>
            <w:r w:rsidRPr="0036572E">
              <w:t>s, die von Schülerinnen und Schülern bearbeitet werden, gespeichert und verwaltet werden</w:t>
            </w:r>
            <w:r w:rsidR="00D2659F">
              <w:t xml:space="preserve"> können</w:t>
            </w:r>
            <w:r w:rsidRPr="0036572E">
              <w:t xml:space="preserve">. Außerdem lassen sich so mehrere </w:t>
            </w:r>
            <w:r w:rsidR="0036572E" w:rsidRPr="0036572E">
              <w:t>Crypt-Pad</w:t>
            </w:r>
            <w:r w:rsidRPr="0036572E">
              <w:t>s für die spätere Bearbeitung vorbereiten.</w:t>
            </w:r>
          </w:p>
          <w:p w14:paraId="71156592" w14:textId="5E873536" w:rsidR="00D07D76" w:rsidRPr="0036572E" w:rsidRDefault="00D07D76" w:rsidP="0036572E">
            <w:pPr>
              <w:pStyle w:val="ekvtabelle"/>
            </w:pPr>
            <w:r w:rsidRPr="0036572E">
              <w:t>Die Registrierung erfolgt auf der Startseite (</w:t>
            </w:r>
            <w:hyperlink r:id="rId9" w:history="1">
              <w:r w:rsidRPr="0036572E">
                <w:rPr>
                  <w:rStyle w:val="Hyperlink"/>
                  <w:color w:val="auto"/>
                  <w:u w:val="none"/>
                </w:rPr>
                <w:t>www.</w:t>
              </w:r>
              <w:r w:rsidR="0036572E" w:rsidRPr="0036572E">
                <w:rPr>
                  <w:rStyle w:val="Hyperlink"/>
                  <w:color w:val="auto"/>
                  <w:u w:val="none"/>
                </w:rPr>
                <w:t>Crypt-Pad</w:t>
              </w:r>
              <w:r w:rsidRPr="0036572E">
                <w:rPr>
                  <w:rStyle w:val="Hyperlink"/>
                  <w:color w:val="auto"/>
                  <w:u w:val="none"/>
                </w:rPr>
                <w:t>.fr</w:t>
              </w:r>
            </w:hyperlink>
            <w:r w:rsidRPr="0036572E">
              <w:t>) über den Button „Registrieren“ in der rechten oberen Ecke. Anzugeben sind ein frei wählbarer Benutzername sowie ein Passwort.</w:t>
            </w:r>
          </w:p>
          <w:p w14:paraId="5CE698C2" w14:textId="502B6C5F" w:rsidR="00D07D76" w:rsidRPr="0036572E" w:rsidRDefault="00D07D76" w:rsidP="0036572E">
            <w:pPr>
              <w:pStyle w:val="ekvtabelle"/>
            </w:pPr>
            <w:r w:rsidRPr="0036572E">
              <w:t xml:space="preserve">Für den hier skizzierten Ablauf sollten im Vorhinein so viele </w:t>
            </w:r>
            <w:r w:rsidR="0036572E" w:rsidRPr="0036572E">
              <w:t>Crypt-Pad</w:t>
            </w:r>
            <w:r w:rsidRPr="0036572E">
              <w:t>s im „Rich Text“-Format angelegt werden, wie es Lernenden-Teams (zu zweit bzw. zu dritt) gibt. Wird ein Pad geöffnet, kann es über „Teilen“ in der Mitte der Bedienleiste für andere zugänglich gemacht werden – am einfachsten über einen Link, der z.</w:t>
            </w:r>
            <w:r w:rsidR="00D85FF0">
              <w:t> </w:t>
            </w:r>
            <w:r w:rsidRPr="0036572E">
              <w:t>B. auf ein Blatt kopiert, ausgedruckt und an die jeweiligen Lernenden verteilt wird (alternativ ist eine Verteilung per E-Mail denkbar). Bei der Erstellung des Links muss entschieden werden, ob über den Link nur gelesen oder auch im Dokument geschrie</w:t>
            </w:r>
            <w:r w:rsidR="00D85FF0">
              <w:softHyphen/>
            </w:r>
            <w:r w:rsidRPr="0036572E">
              <w:t xml:space="preserve">ben werden darf – für die Einheit hier ist natürlich nur </w:t>
            </w:r>
            <w:r w:rsidR="001F0DF4">
              <w:t>L</w:t>
            </w:r>
            <w:r w:rsidRPr="0036572E">
              <w:t>etzteres sinnvoll.</w:t>
            </w:r>
          </w:p>
        </w:tc>
      </w:tr>
      <w:tr w:rsidR="00D07D76" w:rsidRPr="0036572E" w14:paraId="25789343" w14:textId="77777777" w:rsidTr="002B1293">
        <w:tc>
          <w:tcPr>
            <w:tcW w:w="1296" w:type="dxa"/>
            <w:shd w:val="clear" w:color="auto" w:fill="D9D9D9" w:themeFill="background1" w:themeFillShade="D9"/>
          </w:tcPr>
          <w:p w14:paraId="4D0AE1C8" w14:textId="77777777" w:rsidR="00D07D76" w:rsidRPr="0036572E" w:rsidRDefault="00D07D76" w:rsidP="0036572E">
            <w:pPr>
              <w:pStyle w:val="ekvtabelle"/>
            </w:pPr>
            <w:r w:rsidRPr="0036572E">
              <w:t>Anwendung</w:t>
            </w:r>
            <w:r w:rsidRPr="0036572E">
              <w:br/>
              <w:t>im Unterricht</w:t>
            </w:r>
          </w:p>
        </w:tc>
        <w:tc>
          <w:tcPr>
            <w:tcW w:w="8048" w:type="dxa"/>
          </w:tcPr>
          <w:p w14:paraId="35849C3C" w14:textId="7CF7632D" w:rsidR="00D07D76" w:rsidRPr="0036572E" w:rsidRDefault="00D07D76" w:rsidP="0036572E">
            <w:pPr>
              <w:pStyle w:val="ekvtabelle"/>
            </w:pPr>
            <w:r w:rsidRPr="0036572E">
              <w:t xml:space="preserve">Die folgenden Erläuterungen setzen voraus, dass die Lehrperson für </w:t>
            </w:r>
            <w:r w:rsidR="0036572E" w:rsidRPr="0036572E">
              <w:t>Crypt-Pad</w:t>
            </w:r>
            <w:r w:rsidRPr="0036572E">
              <w:t xml:space="preserve"> registriert </w:t>
            </w:r>
            <w:r w:rsidR="00D2659F">
              <w:t xml:space="preserve">ist </w:t>
            </w:r>
            <w:r w:rsidRPr="0036572E">
              <w:t>und bereits mehrere Pads angelegt hat, die im Folgenden von einzelnen Lernenden-Gruppen bear</w:t>
            </w:r>
            <w:r w:rsidR="00D85FF0">
              <w:softHyphen/>
            </w:r>
            <w:r w:rsidRPr="0036572E">
              <w:t>beitet werden können (siehe oben unter „Vorbereitung“).</w:t>
            </w:r>
          </w:p>
          <w:p w14:paraId="5C39838D" w14:textId="643BC471" w:rsidR="00D07D76" w:rsidRPr="0036572E" w:rsidRDefault="00D07D76" w:rsidP="002B1293">
            <w:pPr>
              <w:pStyle w:val="ekvtabelle"/>
              <w:spacing w:after="20"/>
            </w:pPr>
            <w:r w:rsidRPr="0036572E">
              <w:t xml:space="preserve">Nach Aufruf und Login auf </w:t>
            </w:r>
            <w:r w:rsidR="0036572E" w:rsidRPr="0036572E">
              <w:t>Crypt-Pad</w:t>
            </w:r>
            <w:r w:rsidRPr="0036572E">
              <w:t>.fr wird jeder Gruppe ein Link zu einem Pad übermittelt (z.</w:t>
            </w:r>
            <w:r w:rsidR="00D85FF0">
              <w:t> </w:t>
            </w:r>
            <w:r w:rsidRPr="0036572E">
              <w:t>B.</w:t>
            </w:r>
            <w:r w:rsidR="00D85FF0">
              <w:t> </w:t>
            </w:r>
            <w:r w:rsidRPr="0036572E">
              <w:t xml:space="preserve">per E-Mail), das sie bearbeiten soll. In Runde 1 des hier dargelegten Ablaufs sammeln die Schülerinnen und Schüler darauf nach erfolgter Themenrecherche mehrere Beiträge (darunter nach Möglichkeit auch eine Grafik, Abbildung oder ein Foto), die sie per </w:t>
            </w:r>
            <w:r w:rsidR="00D85FF0">
              <w:t>„</w:t>
            </w:r>
            <w:r w:rsidRPr="0036572E">
              <w:t>Copy</w:t>
            </w:r>
            <w:r w:rsidR="00D85FF0">
              <w:t> </w:t>
            </w:r>
            <w:r w:rsidRPr="0036572E">
              <w:t>&amp;</w:t>
            </w:r>
            <w:r w:rsidR="00D85FF0">
              <w:t> </w:t>
            </w:r>
            <w:r w:rsidRPr="0036572E">
              <w:t>Paste</w:t>
            </w:r>
            <w:r w:rsidR="00D85FF0">
              <w:t>“</w:t>
            </w:r>
            <w:r w:rsidRPr="0036572E">
              <w:t xml:space="preserve"> auf das Pad setzen. Außerdem sollen sie auch eine Aufgabe für die Weiterbearbeitung durch Mitschüler</w:t>
            </w:r>
            <w:r w:rsidR="00D85FF0">
              <w:softHyphen/>
            </w:r>
            <w:r w:rsidRPr="0036572E">
              <w:t>innen und Mitschüler formulieren. Alle Gruppe</w:t>
            </w:r>
            <w:r w:rsidR="00D85FF0">
              <w:t>nmitglieder</w:t>
            </w:r>
            <w:r w:rsidRPr="0036572E">
              <w:t xml:space="preserve"> können auf ihrem Endgerät zeitgleich i</w:t>
            </w:r>
            <w:r w:rsidR="00D85FF0">
              <w:t>n dem</w:t>
            </w:r>
            <w:r w:rsidRPr="0036572E">
              <w:t xml:space="preserve">selben </w:t>
            </w:r>
            <w:r w:rsidR="0036572E" w:rsidRPr="0036572E">
              <w:t>Crypt-Pad</w:t>
            </w:r>
            <w:r w:rsidRPr="0036572E">
              <w:t xml:space="preserve"> arbeiten.</w:t>
            </w:r>
            <w:r w:rsidR="0001647E">
              <w:t xml:space="preserve"> </w:t>
            </w:r>
            <w:r w:rsidRPr="0036572E">
              <w:t xml:space="preserve">In Runde 2 werden die Pads (zufällig) anderen Gruppen zugeteilt. Dazu werden die Links weitergegeben. Die neuen Bearbeiterinnen und Bearbeiter haben jetzt den Auftrag, auf Grundlage der gestellten Aufgabe und den Materialien ihren informierenden Text gemeinsam im </w:t>
            </w:r>
            <w:r w:rsidR="0036572E" w:rsidRPr="0036572E">
              <w:t>Crypt-Pad</w:t>
            </w:r>
            <w:r w:rsidRPr="0036572E">
              <w:t xml:space="preserve"> zu verfassen.</w:t>
            </w:r>
            <w:r w:rsidR="0001647E">
              <w:t xml:space="preserve"> </w:t>
            </w:r>
            <w:r w:rsidRPr="0036572E">
              <w:t>Für eine anschließende evtl. Überarbeitung der Texte können die Links erneut an andere Gruppen weitergegeben werden.</w:t>
            </w:r>
          </w:p>
        </w:tc>
      </w:tr>
    </w:tbl>
    <w:tbl>
      <w:tblPr>
        <w:tblW w:w="11000" w:type="dxa"/>
        <w:tblInd w:w="-930" w:type="dxa"/>
        <w:tblBorders>
          <w:insideH w:val="single" w:sz="8" w:space="0" w:color="808080"/>
        </w:tblBorders>
        <w:tblLayout w:type="fixed"/>
        <w:tblLook w:val="01E0" w:firstRow="1" w:lastRow="1" w:firstColumn="1" w:lastColumn="1" w:noHBand="0" w:noVBand="0"/>
      </w:tblPr>
      <w:tblGrid>
        <w:gridCol w:w="819"/>
        <w:gridCol w:w="3854"/>
        <w:gridCol w:w="1320"/>
        <w:gridCol w:w="2040"/>
        <w:gridCol w:w="1301"/>
        <w:gridCol w:w="1666"/>
      </w:tblGrid>
      <w:tr w:rsidR="00E647D9" w:rsidRPr="00C172AE" w14:paraId="7C1A2948" w14:textId="77777777" w:rsidTr="0023646C">
        <w:trPr>
          <w:trHeight w:hRule="exact" w:val="510"/>
        </w:trPr>
        <w:tc>
          <w:tcPr>
            <w:tcW w:w="819" w:type="dxa"/>
            <w:tcBorders>
              <w:top w:val="nil"/>
              <w:bottom w:val="nil"/>
              <w:right w:val="nil"/>
            </w:tcBorders>
            <w:noWrap/>
            <w:vAlign w:val="bottom"/>
          </w:tcPr>
          <w:p w14:paraId="77B7A55D" w14:textId="77777777" w:rsidR="00E647D9" w:rsidRPr="00AE65F6" w:rsidRDefault="00E647D9" w:rsidP="00F07323">
            <w:pPr>
              <w:pageBreakBefore/>
              <w:rPr>
                <w:color w:val="FFFFFF" w:themeColor="background1"/>
              </w:rPr>
            </w:pPr>
          </w:p>
        </w:tc>
        <w:tc>
          <w:tcPr>
            <w:tcW w:w="3854" w:type="dxa"/>
            <w:tcBorders>
              <w:top w:val="nil"/>
              <w:left w:val="nil"/>
              <w:bottom w:val="nil"/>
              <w:right w:val="nil"/>
            </w:tcBorders>
            <w:noWrap/>
            <w:vAlign w:val="bottom"/>
          </w:tcPr>
          <w:p w14:paraId="5B4FC869" w14:textId="77777777" w:rsidR="00E647D9" w:rsidRPr="007C1230" w:rsidRDefault="00E647D9" w:rsidP="00F07323">
            <w:pPr>
              <w:pStyle w:val="ekvkolumnentitel"/>
            </w:pPr>
            <w:r w:rsidRPr="007C1230">
              <w:t>Name:</w:t>
            </w:r>
          </w:p>
        </w:tc>
        <w:tc>
          <w:tcPr>
            <w:tcW w:w="1320" w:type="dxa"/>
            <w:tcBorders>
              <w:top w:val="nil"/>
              <w:left w:val="nil"/>
              <w:bottom w:val="nil"/>
              <w:right w:val="nil"/>
            </w:tcBorders>
            <w:noWrap/>
            <w:vAlign w:val="bottom"/>
          </w:tcPr>
          <w:p w14:paraId="1EC84614" w14:textId="77777777" w:rsidR="00E647D9" w:rsidRPr="007C1230" w:rsidRDefault="00E647D9" w:rsidP="00F07323">
            <w:pPr>
              <w:pStyle w:val="ekvkolumnentitel"/>
            </w:pPr>
            <w:r w:rsidRPr="007C1230">
              <w:t>Klasse:</w:t>
            </w:r>
          </w:p>
        </w:tc>
        <w:tc>
          <w:tcPr>
            <w:tcW w:w="2040" w:type="dxa"/>
            <w:tcBorders>
              <w:top w:val="nil"/>
              <w:left w:val="nil"/>
              <w:bottom w:val="nil"/>
              <w:right w:val="nil"/>
            </w:tcBorders>
            <w:noWrap/>
            <w:vAlign w:val="bottom"/>
          </w:tcPr>
          <w:p w14:paraId="04353041" w14:textId="77777777" w:rsidR="00E647D9" w:rsidRPr="007C1230" w:rsidRDefault="00E647D9" w:rsidP="00F07323">
            <w:pPr>
              <w:pStyle w:val="ekvkolumnentitel"/>
            </w:pPr>
            <w:r w:rsidRPr="007C1230">
              <w:t>Datum:</w:t>
            </w:r>
          </w:p>
        </w:tc>
        <w:tc>
          <w:tcPr>
            <w:tcW w:w="1301" w:type="dxa"/>
            <w:tcBorders>
              <w:top w:val="nil"/>
              <w:left w:val="nil"/>
              <w:bottom w:val="nil"/>
              <w:right w:val="nil"/>
            </w:tcBorders>
            <w:noWrap/>
            <w:vAlign w:val="bottom"/>
          </w:tcPr>
          <w:p w14:paraId="0788EFEE" w14:textId="1392A8B3" w:rsidR="00E647D9" w:rsidRPr="007C1230" w:rsidRDefault="00E647D9" w:rsidP="00420CAF">
            <w:pPr>
              <w:pStyle w:val="ekvkolumnentitel"/>
            </w:pPr>
            <w:r>
              <w:t>Seite 3 von 5</w:t>
            </w:r>
          </w:p>
        </w:tc>
        <w:tc>
          <w:tcPr>
            <w:tcW w:w="1666" w:type="dxa"/>
            <w:tcBorders>
              <w:top w:val="nil"/>
              <w:left w:val="nil"/>
              <w:bottom w:val="single" w:sz="8" w:space="0" w:color="808080"/>
            </w:tcBorders>
            <w:noWrap/>
            <w:vAlign w:val="bottom"/>
          </w:tcPr>
          <w:p w14:paraId="2B69276C" w14:textId="77777777" w:rsidR="00E647D9" w:rsidRPr="007636A0" w:rsidRDefault="00E647D9" w:rsidP="00420CAF">
            <w:r>
              <w:t>Arbeits-</w:t>
            </w:r>
            <w:r>
              <w:br/>
            </w:r>
            <w:proofErr w:type="spellStart"/>
            <w:r>
              <w:t>blatt</w:t>
            </w:r>
            <w:proofErr w:type="spellEnd"/>
          </w:p>
        </w:tc>
      </w:tr>
      <w:tr w:rsidR="00E647D9" w:rsidRPr="00BF17F2" w14:paraId="72A025DA" w14:textId="77777777" w:rsidTr="0023646C">
        <w:tblPrEx>
          <w:tblLook w:val="0000" w:firstRow="0" w:lastRow="0" w:firstColumn="0" w:lastColumn="0" w:noHBand="0" w:noVBand="0"/>
        </w:tblPrEx>
        <w:trPr>
          <w:trHeight w:hRule="exact" w:val="794"/>
        </w:trPr>
        <w:tc>
          <w:tcPr>
            <w:tcW w:w="819" w:type="dxa"/>
            <w:tcBorders>
              <w:bottom w:val="nil"/>
              <w:right w:val="nil"/>
            </w:tcBorders>
            <w:noWrap/>
            <w:vAlign w:val="bottom"/>
          </w:tcPr>
          <w:p w14:paraId="12AEA133" w14:textId="77777777" w:rsidR="00E647D9" w:rsidRPr="00BF17F2" w:rsidRDefault="00E647D9" w:rsidP="00F07323">
            <w:pPr>
              <w:rPr>
                <w:color w:val="FFFFFF" w:themeColor="background1"/>
              </w:rPr>
            </w:pPr>
          </w:p>
        </w:tc>
        <w:tc>
          <w:tcPr>
            <w:tcW w:w="8515" w:type="dxa"/>
            <w:gridSpan w:val="4"/>
            <w:tcBorders>
              <w:left w:val="nil"/>
              <w:bottom w:val="nil"/>
              <w:right w:val="nil"/>
            </w:tcBorders>
            <w:noWrap/>
            <w:vAlign w:val="bottom"/>
          </w:tcPr>
          <w:p w14:paraId="506AE6AF" w14:textId="77777777" w:rsidR="00E647D9" w:rsidRPr="00BF17F2" w:rsidRDefault="00E647D9" w:rsidP="00F07323">
            <w:pPr>
              <w:rPr>
                <w:color w:val="FFFFFF" w:themeColor="background1"/>
              </w:rPr>
            </w:pPr>
          </w:p>
        </w:tc>
        <w:tc>
          <w:tcPr>
            <w:tcW w:w="1666" w:type="dxa"/>
            <w:tcBorders>
              <w:top w:val="nil"/>
              <w:left w:val="nil"/>
              <w:bottom w:val="nil"/>
            </w:tcBorders>
          </w:tcPr>
          <w:p w14:paraId="3020BA84" w14:textId="1A2A918D" w:rsidR="00E647D9" w:rsidRPr="00B35D1C" w:rsidRDefault="00E647D9" w:rsidP="002E4656"/>
        </w:tc>
      </w:tr>
    </w:tbl>
    <w:p w14:paraId="53BB8EF4" w14:textId="6E1E7E53" w:rsidR="00E647D9" w:rsidRDefault="000539FE" w:rsidP="00E647D9">
      <w:pPr>
        <w:pStyle w:val="ekvue2arial"/>
      </w:pPr>
      <w:r>
        <w:rPr>
          <w:noProof/>
        </w:rPr>
        <w:drawing>
          <wp:anchor distT="0" distB="0" distL="114300" distR="114300" simplePos="0" relativeHeight="251644941" behindDoc="1" locked="0" layoutInCell="1" allowOverlap="1" wp14:anchorId="04D91C7A" wp14:editId="04E2EF87">
            <wp:simplePos x="0" y="0"/>
            <wp:positionH relativeFrom="column">
              <wp:posOffset>5330825</wp:posOffset>
            </wp:positionH>
            <wp:positionV relativeFrom="paragraph">
              <wp:posOffset>-1109980</wp:posOffset>
            </wp:positionV>
            <wp:extent cx="791845" cy="791845"/>
            <wp:effectExtent l="0" t="0" r="8255" b="8255"/>
            <wp:wrapNone/>
            <wp:docPr id="2" name="Grafi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8">
                      <a:extLst>
                        <a:ext uri="{28A0092B-C50C-407E-A947-70E740481C1C}">
                          <a14:useLocalDpi xmlns:a14="http://schemas.microsoft.com/office/drawing/2010/main" val="0"/>
                        </a:ext>
                      </a:extLst>
                    </a:blip>
                    <a:stretch>
                      <a:fillRect/>
                    </a:stretch>
                  </pic:blipFill>
                  <pic:spPr>
                    <a:xfrm>
                      <a:off x="0" y="0"/>
                      <a:ext cx="791845" cy="791845"/>
                    </a:xfrm>
                    <a:prstGeom prst="rect">
                      <a:avLst/>
                    </a:prstGeom>
                  </pic:spPr>
                </pic:pic>
              </a:graphicData>
            </a:graphic>
            <wp14:sizeRelH relativeFrom="page">
              <wp14:pctWidth>0</wp14:pctWidth>
            </wp14:sizeRelH>
            <wp14:sizeRelV relativeFrom="page">
              <wp14:pctHeight>0</wp14:pctHeight>
            </wp14:sizeRelV>
          </wp:anchor>
        </w:drawing>
      </w:r>
      <w:r w:rsidR="00E647D9">
        <w:t xml:space="preserve">Tool: Kollaboratives Schreiben mit Board (alternativ zu </w:t>
      </w:r>
      <w:r w:rsidR="0036572E">
        <w:t>Crypt-Pad</w:t>
      </w:r>
      <w:r w:rsidR="00E647D9">
        <w:t>)</w:t>
      </w:r>
    </w:p>
    <w:p w14:paraId="1DB63F6B" w14:textId="27243411" w:rsidR="00D07D76" w:rsidRDefault="00D07D76" w:rsidP="00E647D9">
      <w:pPr>
        <w:pStyle w:val="ekvgrundtexthalbe"/>
        <w:rPr>
          <w:rStyle w:val="ekvnummerierung"/>
          <w:rFonts w:cs="Arial"/>
          <w:bCs/>
          <w:sz w:val="19"/>
          <w:szCs w:val="19"/>
        </w:rPr>
      </w:pPr>
    </w:p>
    <w:tbl>
      <w:tblPr>
        <w:tblStyle w:val="Tabellenraster"/>
        <w:tblW w:w="0" w:type="auto"/>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ook w:val="04A0" w:firstRow="1" w:lastRow="0" w:firstColumn="1" w:lastColumn="0" w:noHBand="0" w:noVBand="1"/>
      </w:tblPr>
      <w:tblGrid>
        <w:gridCol w:w="1296"/>
        <w:gridCol w:w="8048"/>
      </w:tblGrid>
      <w:tr w:rsidR="00D07D76" w:rsidRPr="008F40EE" w14:paraId="52EA1DA3" w14:textId="77777777" w:rsidTr="002B1293">
        <w:tc>
          <w:tcPr>
            <w:tcW w:w="1296" w:type="dxa"/>
            <w:shd w:val="clear" w:color="auto" w:fill="D9D9D9" w:themeFill="background1" w:themeFillShade="D9"/>
          </w:tcPr>
          <w:p w14:paraId="4BF240A7" w14:textId="77777777" w:rsidR="00D07D76" w:rsidRPr="008F40EE" w:rsidRDefault="00D07D76" w:rsidP="008F40EE">
            <w:pPr>
              <w:pStyle w:val="ekvtabelle"/>
            </w:pPr>
            <w:r w:rsidRPr="008F40EE">
              <w:t>Angebot</w:t>
            </w:r>
          </w:p>
        </w:tc>
        <w:tc>
          <w:tcPr>
            <w:tcW w:w="8048" w:type="dxa"/>
          </w:tcPr>
          <w:p w14:paraId="27A7295A" w14:textId="77777777" w:rsidR="00D07D76" w:rsidRPr="002B1293" w:rsidRDefault="00D07D76" w:rsidP="008F40EE">
            <w:pPr>
              <w:pStyle w:val="ekvtabelle"/>
              <w:rPr>
                <w:b/>
                <w:bCs/>
              </w:rPr>
            </w:pPr>
            <w:r w:rsidRPr="002B1293">
              <w:rPr>
                <w:b/>
                <w:bCs/>
              </w:rPr>
              <w:t>board.net</w:t>
            </w:r>
          </w:p>
        </w:tc>
      </w:tr>
      <w:tr w:rsidR="00D07D76" w:rsidRPr="008F40EE" w14:paraId="4D3D6C86" w14:textId="77777777" w:rsidTr="002B1293">
        <w:tc>
          <w:tcPr>
            <w:tcW w:w="1296" w:type="dxa"/>
            <w:shd w:val="clear" w:color="auto" w:fill="D9D9D9" w:themeFill="background1" w:themeFillShade="D9"/>
          </w:tcPr>
          <w:p w14:paraId="7A7FDC0A" w14:textId="77777777" w:rsidR="00D07D76" w:rsidRPr="008F40EE" w:rsidRDefault="00D07D76" w:rsidP="008F40EE">
            <w:pPr>
              <w:pStyle w:val="ekvtabelle"/>
            </w:pPr>
            <w:r w:rsidRPr="008F40EE">
              <w:t>Anbieter</w:t>
            </w:r>
          </w:p>
        </w:tc>
        <w:tc>
          <w:tcPr>
            <w:tcW w:w="8048" w:type="dxa"/>
          </w:tcPr>
          <w:p w14:paraId="16296612" w14:textId="77777777" w:rsidR="00D07D76" w:rsidRPr="008F40EE" w:rsidRDefault="00D07D76" w:rsidP="008F40EE">
            <w:pPr>
              <w:pStyle w:val="ekvtabelle"/>
            </w:pPr>
            <w:proofErr w:type="spellStart"/>
            <w:r w:rsidRPr="008F40EE">
              <w:t>fairkom</w:t>
            </w:r>
            <w:proofErr w:type="spellEnd"/>
            <w:r w:rsidRPr="008F40EE">
              <w:t>, Dornbirn (Österreich)</w:t>
            </w:r>
          </w:p>
        </w:tc>
      </w:tr>
      <w:tr w:rsidR="00D07D76" w:rsidRPr="008F40EE" w14:paraId="34D98111" w14:textId="77777777" w:rsidTr="002B1293">
        <w:tc>
          <w:tcPr>
            <w:tcW w:w="1296" w:type="dxa"/>
            <w:shd w:val="clear" w:color="auto" w:fill="D9D9D9" w:themeFill="background1" w:themeFillShade="D9"/>
          </w:tcPr>
          <w:p w14:paraId="48791C0F" w14:textId="77777777" w:rsidR="00D07D76" w:rsidRPr="008F40EE" w:rsidRDefault="00D07D76" w:rsidP="008F40EE">
            <w:pPr>
              <w:pStyle w:val="ekvtabelle"/>
            </w:pPr>
            <w:r w:rsidRPr="008F40EE">
              <w:t>Anwendung</w:t>
            </w:r>
          </w:p>
        </w:tc>
        <w:tc>
          <w:tcPr>
            <w:tcW w:w="8048" w:type="dxa"/>
          </w:tcPr>
          <w:p w14:paraId="60804B66" w14:textId="107E77CB" w:rsidR="00D07D76" w:rsidRPr="008F40EE" w:rsidRDefault="00D07D76" w:rsidP="001F0DF4">
            <w:pPr>
              <w:pStyle w:val="ekvtabelle"/>
            </w:pPr>
            <w:r w:rsidRPr="008F40EE">
              <w:t xml:space="preserve">Wie auf </w:t>
            </w:r>
            <w:proofErr w:type="spellStart"/>
            <w:r w:rsidRPr="008F40EE">
              <w:t>Etherpads</w:t>
            </w:r>
            <w:proofErr w:type="spellEnd"/>
            <w:r w:rsidRPr="008F40EE">
              <w:t xml:space="preserve"> üblich, ist es mit Board möglich, dass verschiedene Personen Textdokumente in Realzeit gemeinsam bearbeiten und nebenbei in einem Live-Chat kommunizieren können. Inso</w:t>
            </w:r>
            <w:r w:rsidR="001C3B32">
              <w:softHyphen/>
            </w:r>
            <w:r w:rsidRPr="008F40EE">
              <w:t xml:space="preserve">fern handelt es sich auch bei Board um ein klassisches </w:t>
            </w:r>
            <w:proofErr w:type="spellStart"/>
            <w:r w:rsidRPr="008F40EE">
              <w:t>Etherpad</w:t>
            </w:r>
            <w:proofErr w:type="spellEnd"/>
            <w:r w:rsidRPr="008F40EE">
              <w:t>, also einen webbasierten Text</w:t>
            </w:r>
            <w:r w:rsidR="001C3B32">
              <w:softHyphen/>
            </w:r>
            <w:r w:rsidRPr="008F40EE">
              <w:t>editor zur kollaborativen Bearbeitung von Texten. Die Textpassagen unterschiedlicher Autorinnen und Autoren werden dabei über verschiedene Farben kenntlich gemacht. Einfacher und komforta</w:t>
            </w:r>
            <w:r w:rsidR="001C3B32">
              <w:softHyphen/>
            </w:r>
            <w:r w:rsidRPr="008F40EE">
              <w:t>bler als z</w:t>
            </w:r>
            <w:r w:rsidR="001C3B32">
              <w:t>. B.</w:t>
            </w:r>
            <w:r w:rsidRPr="008F40EE">
              <w:t xml:space="preserve"> bei </w:t>
            </w:r>
            <w:r w:rsidR="0036572E" w:rsidRPr="008F40EE">
              <w:t>Crypt-Pad</w:t>
            </w:r>
            <w:r w:rsidRPr="008F40EE">
              <w:t xml:space="preserve"> ist es hier, Bilder hochzuladen sowie Tabellen zu erstellen und in das Dokument einzubinden. Außerdem können bei Board über Kommentierungen ausgewählter Text</w:t>
            </w:r>
            <w:r w:rsidR="001C3B32">
              <w:softHyphen/>
            </w:r>
            <w:r w:rsidRPr="008F40EE">
              <w:t xml:space="preserve">passagen Änderungen vorgeschlagen werden, die sich später per Klick übernehmen lassen. Interessant ist </w:t>
            </w:r>
            <w:r w:rsidR="001C3B32">
              <w:t>zudem</w:t>
            </w:r>
            <w:r w:rsidRPr="008F40EE">
              <w:t xml:space="preserve"> das Zeichenwerkzeug („Drawing </w:t>
            </w:r>
            <w:proofErr w:type="spellStart"/>
            <w:r w:rsidRPr="008F40EE">
              <w:t>tool</w:t>
            </w:r>
            <w:proofErr w:type="spellEnd"/>
            <w:r w:rsidRPr="008F40EE">
              <w:t xml:space="preserve">“) zur Erstellung etwa geometrischer Figuren. </w:t>
            </w:r>
            <w:r w:rsidR="001C3B32">
              <w:t xml:space="preserve">Der </w:t>
            </w:r>
            <w:r w:rsidRPr="008F40EE">
              <w:t xml:space="preserve">Text lässt sich </w:t>
            </w:r>
            <w:r w:rsidR="001C3B32">
              <w:t xml:space="preserve">auch </w:t>
            </w:r>
            <w:r w:rsidRPr="008F40EE">
              <w:t>in einem Präsentationsmodus („Slideshow“) anderen vorstellen. Die Projekte können in verschiedenen Textformaten abgespeichert werden.</w:t>
            </w:r>
            <w:r w:rsidR="001F0DF4">
              <w:t xml:space="preserve"> </w:t>
            </w:r>
            <w:r w:rsidRPr="008F40EE">
              <w:t>Eine weitere Beson</w:t>
            </w:r>
            <w:r w:rsidR="001F0DF4">
              <w:softHyphen/>
            </w:r>
            <w:r w:rsidRPr="008F40EE">
              <w:t xml:space="preserve">derheit ist, dass </w:t>
            </w:r>
            <w:r w:rsidR="001F0DF4">
              <w:t xml:space="preserve">das </w:t>
            </w:r>
            <w:r w:rsidRPr="008F40EE">
              <w:t>Board nach eigenen Angaben klimaneutral betrieben wird.</w:t>
            </w:r>
          </w:p>
        </w:tc>
      </w:tr>
      <w:tr w:rsidR="00D07D76" w:rsidRPr="008F40EE" w14:paraId="7AA8616C" w14:textId="77777777" w:rsidTr="002B1293">
        <w:tc>
          <w:tcPr>
            <w:tcW w:w="1296" w:type="dxa"/>
            <w:shd w:val="clear" w:color="auto" w:fill="D9D9D9" w:themeFill="background1" w:themeFillShade="D9"/>
          </w:tcPr>
          <w:p w14:paraId="17392A11" w14:textId="77777777" w:rsidR="00D07D76" w:rsidRPr="008F40EE" w:rsidRDefault="00D07D76" w:rsidP="008F40EE">
            <w:pPr>
              <w:pStyle w:val="ekvtabelle"/>
            </w:pPr>
            <w:r w:rsidRPr="008F40EE">
              <w:t>Endgeräte/</w:t>
            </w:r>
            <w:r w:rsidRPr="008F40EE">
              <w:br/>
              <w:t>Browser</w:t>
            </w:r>
          </w:p>
        </w:tc>
        <w:tc>
          <w:tcPr>
            <w:tcW w:w="8048" w:type="dxa"/>
          </w:tcPr>
          <w:p w14:paraId="070F8D32" w14:textId="120CE609" w:rsidR="00D07D76" w:rsidRPr="008F40EE" w:rsidRDefault="00D07D76" w:rsidP="008F40EE">
            <w:pPr>
              <w:pStyle w:val="ekvtabelle"/>
            </w:pPr>
            <w:r w:rsidRPr="008F40EE">
              <w:t xml:space="preserve">Die </w:t>
            </w:r>
            <w:r w:rsidR="0036572E" w:rsidRPr="008F40EE">
              <w:t>Internetseite</w:t>
            </w:r>
            <w:r w:rsidRPr="008F40EE">
              <w:t xml:space="preserve"> läuft auf Notebooks und Tablets sowie auf Smartphones mit allen gängigen Internet</w:t>
            </w:r>
            <w:r w:rsidR="001F0DF4">
              <w:t>b</w:t>
            </w:r>
            <w:r w:rsidRPr="008F40EE">
              <w:t>rowsern. Cookies sollten zugelassen werden.</w:t>
            </w:r>
          </w:p>
        </w:tc>
      </w:tr>
      <w:tr w:rsidR="00D07D76" w:rsidRPr="008F40EE" w14:paraId="4E4BC7BC" w14:textId="77777777" w:rsidTr="002B1293">
        <w:tc>
          <w:tcPr>
            <w:tcW w:w="1296" w:type="dxa"/>
            <w:shd w:val="clear" w:color="auto" w:fill="D9D9D9" w:themeFill="background1" w:themeFillShade="D9"/>
          </w:tcPr>
          <w:p w14:paraId="28AE5729" w14:textId="77777777" w:rsidR="00D07D76" w:rsidRPr="008F40EE" w:rsidRDefault="00D07D76" w:rsidP="008F40EE">
            <w:pPr>
              <w:pStyle w:val="ekvtabelle"/>
            </w:pPr>
            <w:r w:rsidRPr="008F40EE">
              <w:t>Zugang</w:t>
            </w:r>
          </w:p>
        </w:tc>
        <w:tc>
          <w:tcPr>
            <w:tcW w:w="8048" w:type="dxa"/>
          </w:tcPr>
          <w:p w14:paraId="43527B2A" w14:textId="56C32439" w:rsidR="00D07D76" w:rsidRPr="008F40EE" w:rsidRDefault="00D07D76" w:rsidP="008F40EE">
            <w:pPr>
              <w:pStyle w:val="ekvtabelle"/>
            </w:pPr>
            <w:r w:rsidRPr="008F40EE">
              <w:t>Board kann ohne Anmeldung genutzt werden. Um ein Online-Dokument zu eröffnen, muss nur ein Dateiname gewählt werden. Da viele Begriffe bereits vergeben sind und auf fremde Dokumente führen, sollten hier schwer zu erratende Dateinamen, einem Passwort ähnlich, gewählt werden. Der Dateiname sollte unbedingt notiert werden, um später wieder zum Dokument zu gelangen</w:t>
            </w:r>
            <w:r w:rsidR="001C3B32">
              <w:t>.</w:t>
            </w:r>
          </w:p>
        </w:tc>
      </w:tr>
      <w:tr w:rsidR="00D07D76" w:rsidRPr="008F40EE" w14:paraId="77C736A1" w14:textId="77777777" w:rsidTr="002B1293">
        <w:tc>
          <w:tcPr>
            <w:tcW w:w="1296" w:type="dxa"/>
            <w:shd w:val="clear" w:color="auto" w:fill="D9D9D9" w:themeFill="background1" w:themeFillShade="D9"/>
          </w:tcPr>
          <w:p w14:paraId="4C3A4A18" w14:textId="77777777" w:rsidR="00D07D76" w:rsidRPr="008F40EE" w:rsidRDefault="00D07D76" w:rsidP="008F40EE">
            <w:pPr>
              <w:pStyle w:val="ekvtabelle"/>
            </w:pPr>
            <w:r w:rsidRPr="008F40EE">
              <w:t>Kosten</w:t>
            </w:r>
          </w:p>
        </w:tc>
        <w:tc>
          <w:tcPr>
            <w:tcW w:w="8048" w:type="dxa"/>
          </w:tcPr>
          <w:p w14:paraId="7339498A" w14:textId="18ACB9D9" w:rsidR="00D07D76" w:rsidRPr="008F40EE" w:rsidRDefault="001C3B32" w:rsidP="008F40EE">
            <w:pPr>
              <w:pStyle w:val="ekvtabelle"/>
            </w:pPr>
            <w:r>
              <w:t>K</w:t>
            </w:r>
            <w:r w:rsidR="00D07D76" w:rsidRPr="008F40EE">
              <w:t xml:space="preserve">ostenfrei; freiwillige Spenden sind möglich („Pay </w:t>
            </w:r>
            <w:proofErr w:type="spellStart"/>
            <w:r w:rsidR="00D07D76" w:rsidRPr="008F40EE">
              <w:t>what</w:t>
            </w:r>
            <w:proofErr w:type="spellEnd"/>
            <w:r w:rsidR="00D07D76" w:rsidRPr="008F40EE">
              <w:t xml:space="preserve"> </w:t>
            </w:r>
            <w:proofErr w:type="spellStart"/>
            <w:r w:rsidR="00D07D76" w:rsidRPr="008F40EE">
              <w:t>you</w:t>
            </w:r>
            <w:proofErr w:type="spellEnd"/>
            <w:r w:rsidR="00D07D76" w:rsidRPr="008F40EE">
              <w:t xml:space="preserve"> </w:t>
            </w:r>
            <w:proofErr w:type="spellStart"/>
            <w:r w:rsidR="00D07D76" w:rsidRPr="008F40EE">
              <w:t>can</w:t>
            </w:r>
            <w:proofErr w:type="spellEnd"/>
            <w:r w:rsidR="00D07D76" w:rsidRPr="008F40EE">
              <w:t>“)</w:t>
            </w:r>
            <w:r>
              <w:t>.</w:t>
            </w:r>
          </w:p>
        </w:tc>
      </w:tr>
      <w:tr w:rsidR="00D07D76" w:rsidRPr="008F40EE" w14:paraId="24757EF7" w14:textId="77777777" w:rsidTr="002B1293">
        <w:tc>
          <w:tcPr>
            <w:tcW w:w="1296" w:type="dxa"/>
            <w:shd w:val="clear" w:color="auto" w:fill="D9D9D9" w:themeFill="background1" w:themeFillShade="D9"/>
          </w:tcPr>
          <w:p w14:paraId="3087B64D" w14:textId="77777777" w:rsidR="00D07D76" w:rsidRPr="008F40EE" w:rsidRDefault="00D07D76" w:rsidP="008F40EE">
            <w:pPr>
              <w:pStyle w:val="ekvtabelle"/>
            </w:pPr>
            <w:r w:rsidRPr="008F40EE">
              <w:t>Datenschutz</w:t>
            </w:r>
          </w:p>
        </w:tc>
        <w:tc>
          <w:tcPr>
            <w:tcW w:w="8048" w:type="dxa"/>
          </w:tcPr>
          <w:p w14:paraId="61696C88" w14:textId="4475F103" w:rsidR="00D07D76" w:rsidRPr="008F40EE" w:rsidRDefault="00D07D76" w:rsidP="008F40EE">
            <w:pPr>
              <w:pStyle w:val="ekvtabelle"/>
            </w:pPr>
            <w:r w:rsidRPr="008F40EE">
              <w:t>Die Server von Board stehen im EU-Raum, die Software selbst ist Open Source und unbedenk</w:t>
            </w:r>
            <w:r w:rsidR="001C3B32">
              <w:softHyphen/>
            </w:r>
            <w:r w:rsidRPr="008F40EE">
              <w:t xml:space="preserve">lich. Die Angabe personenbezogener Daten ist nicht erforderlich. Board liest keine Inhalte aus. Die </w:t>
            </w:r>
            <w:r w:rsidR="001C3B32">
              <w:t>S</w:t>
            </w:r>
            <w:r w:rsidR="0036572E" w:rsidRPr="008F40EE">
              <w:t>eite</w:t>
            </w:r>
            <w:r w:rsidRPr="008F40EE">
              <w:t xml:space="preserve"> setzt Cookies</w:t>
            </w:r>
            <w:r w:rsidR="001C3B32">
              <w:t>.</w:t>
            </w:r>
            <w:r w:rsidRPr="008F40EE">
              <w:t xml:space="preserve"> Analysedienste und Tracker werden nicht eingesetzt.</w:t>
            </w:r>
          </w:p>
        </w:tc>
      </w:tr>
      <w:tr w:rsidR="00D07D76" w:rsidRPr="008F40EE" w14:paraId="0EA489B2" w14:textId="77777777" w:rsidTr="002B1293">
        <w:tc>
          <w:tcPr>
            <w:tcW w:w="1296" w:type="dxa"/>
            <w:shd w:val="clear" w:color="auto" w:fill="D9D9D9" w:themeFill="background1" w:themeFillShade="D9"/>
          </w:tcPr>
          <w:p w14:paraId="4A94903D" w14:textId="77777777" w:rsidR="00D07D76" w:rsidRPr="008F40EE" w:rsidRDefault="00D07D76" w:rsidP="008F40EE">
            <w:pPr>
              <w:pStyle w:val="ekvtabelle"/>
            </w:pPr>
            <w:r w:rsidRPr="008F40EE">
              <w:t>Vorbereitung</w:t>
            </w:r>
          </w:p>
        </w:tc>
        <w:tc>
          <w:tcPr>
            <w:tcW w:w="8048" w:type="dxa"/>
          </w:tcPr>
          <w:p w14:paraId="414BA923" w14:textId="1CCEF983" w:rsidR="00D07D76" w:rsidRPr="008F40EE" w:rsidRDefault="00D07D76" w:rsidP="008F40EE">
            <w:pPr>
              <w:pStyle w:val="ekvtabelle"/>
            </w:pPr>
            <w:r w:rsidRPr="008F40EE">
              <w:t xml:space="preserve">Grundsätzlich kann mit Board sofort nach Aufruf der </w:t>
            </w:r>
            <w:r w:rsidR="0036572E" w:rsidRPr="008F40EE">
              <w:t>Internetseite</w:t>
            </w:r>
            <w:r w:rsidRPr="008F40EE">
              <w:t xml:space="preserve"> gearbeitet werden, eine Regis</w:t>
            </w:r>
            <w:r w:rsidR="001C3B32">
              <w:softHyphen/>
            </w:r>
            <w:r w:rsidRPr="008F40EE">
              <w:t>trierung ist nicht vorgesehen. Der Schlüssel zu jedem selbst erstellten Online-Dokument ist der Dateiname, der aus diesem Grund wie ein Passwort gestaltet werden sollte (siehe Hinweis unter „Zugang“). Über den Dateinamen lassen sich die Dokumente wieder</w:t>
            </w:r>
            <w:r w:rsidR="001C3B32">
              <w:t>finden</w:t>
            </w:r>
            <w:r w:rsidRPr="008F40EE">
              <w:t>.</w:t>
            </w:r>
            <w:r w:rsidR="007847E8" w:rsidRPr="008F40EE">
              <w:t xml:space="preserve"> </w:t>
            </w:r>
            <w:r w:rsidRPr="008F40EE">
              <w:t>Für den hier skizzier</w:t>
            </w:r>
            <w:r w:rsidR="001C3B32">
              <w:softHyphen/>
            </w:r>
            <w:r w:rsidRPr="008F40EE">
              <w:t>ten Ablauf kann es sinnvoll sein, im Vorhinein so viele Online-Dokumente anzulegen, wie es Lernenden-Teams (zu zweit bzw. zu dritt) gibt. Später müssen die jeweiligen Dateinamen oder Links nur an die Schülerinnen und Schüler weitergegeben werden. Auf diese Weise wäre es auch möglich, die Online-Dokumente entsprechend vorzubereiten, etwa mit Hinweisen für die Lernen</w:t>
            </w:r>
            <w:r w:rsidR="0037540F">
              <w:softHyphen/>
            </w:r>
            <w:r w:rsidRPr="008F40EE">
              <w:t>den oder der Aufgabenstellung, die hineinkopiert wird.</w:t>
            </w:r>
            <w:r w:rsidR="007847E8" w:rsidRPr="008F40EE">
              <w:t xml:space="preserve"> </w:t>
            </w:r>
            <w:r w:rsidRPr="008F40EE">
              <w:t>Nachdem ein Dokument erstellt ist, kann es über das Icon „Share“ (Punkt mit zwei abgehenden Linien) rechts oben in der Bedienleiste für an</w:t>
            </w:r>
            <w:r w:rsidR="0037540F">
              <w:softHyphen/>
            </w:r>
            <w:r w:rsidRPr="008F40EE">
              <w:t>dere zugänglich gemacht werden – am einfachsten über einen Link, der z.</w:t>
            </w:r>
            <w:r w:rsidR="0037540F">
              <w:t> </w:t>
            </w:r>
            <w:r w:rsidRPr="008F40EE">
              <w:t xml:space="preserve">B. auf ein Blatt kopiert, ausgedruckt und an die Lernenden verteilt wird (alternativ ist eine Verteilung per E-Mail denkbar). Bei der Erstellung des Links muss entschieden werden, ob </w:t>
            </w:r>
            <w:r w:rsidR="0037540F">
              <w:t>dar</w:t>
            </w:r>
            <w:r w:rsidRPr="008F40EE">
              <w:t xml:space="preserve">über nur gelesen oder auch im Dokument geschrieben werden darf – für die Einheit hier ist natürlich nur </w:t>
            </w:r>
            <w:r w:rsidR="0037540F">
              <w:t>L</w:t>
            </w:r>
            <w:r w:rsidRPr="008F40EE">
              <w:t>etzteres sinnvoll.</w:t>
            </w:r>
          </w:p>
        </w:tc>
      </w:tr>
      <w:tr w:rsidR="00D07D76" w:rsidRPr="008F40EE" w14:paraId="3D2E02DE" w14:textId="77777777" w:rsidTr="002B1293">
        <w:tc>
          <w:tcPr>
            <w:tcW w:w="1296" w:type="dxa"/>
            <w:shd w:val="clear" w:color="auto" w:fill="D9D9D9" w:themeFill="background1" w:themeFillShade="D9"/>
          </w:tcPr>
          <w:p w14:paraId="59432D4E" w14:textId="77777777" w:rsidR="00D07D76" w:rsidRPr="008F40EE" w:rsidRDefault="00D07D76" w:rsidP="008F40EE">
            <w:pPr>
              <w:pStyle w:val="ekvtabelle"/>
            </w:pPr>
            <w:r w:rsidRPr="008F40EE">
              <w:t>Anwendung</w:t>
            </w:r>
            <w:r w:rsidRPr="008F40EE">
              <w:br/>
              <w:t>im Unterricht</w:t>
            </w:r>
          </w:p>
        </w:tc>
        <w:tc>
          <w:tcPr>
            <w:tcW w:w="8048" w:type="dxa"/>
          </w:tcPr>
          <w:p w14:paraId="2F83CE6F" w14:textId="77777777" w:rsidR="0037540F" w:rsidRDefault="00D07D76" w:rsidP="008F40EE">
            <w:pPr>
              <w:pStyle w:val="ekvtabelle"/>
            </w:pPr>
            <w:r w:rsidRPr="008F40EE">
              <w:t>Die Lehrperson</w:t>
            </w:r>
            <w:r w:rsidR="0037540F">
              <w:t xml:space="preserve"> muss</w:t>
            </w:r>
            <w:r w:rsidRPr="008F40EE">
              <w:t xml:space="preserve"> im Vorfeld bereits Online-Dokumente angelegt ha</w:t>
            </w:r>
            <w:r w:rsidR="0037540F">
              <w:t>ben</w:t>
            </w:r>
            <w:r w:rsidRPr="008F40EE">
              <w:t xml:space="preserve"> (siehe unter „Vorbe</w:t>
            </w:r>
            <w:r w:rsidR="0037540F">
              <w:softHyphen/>
            </w:r>
            <w:r w:rsidRPr="008F40EE">
              <w:t>reitung“).</w:t>
            </w:r>
            <w:r w:rsidR="007847E8" w:rsidRPr="008F40EE">
              <w:t xml:space="preserve"> </w:t>
            </w:r>
            <w:r w:rsidRPr="008F40EE">
              <w:t>Nach Aufruf von board.net wird jeder Gruppe ein Link zu einem Dokument übermittelt (z.</w:t>
            </w:r>
            <w:r w:rsidR="0037540F">
              <w:t> </w:t>
            </w:r>
            <w:r w:rsidRPr="008F40EE">
              <w:t xml:space="preserve">B. per E-Mail), auf dem sie arbeiten soll. Alternativ kann auch der Dateiname weitergegeben werden, den die Lernenden auf der Startseite im Feld „Name </w:t>
            </w:r>
            <w:proofErr w:type="spellStart"/>
            <w:r w:rsidRPr="008F40EE">
              <w:t>of</w:t>
            </w:r>
            <w:proofErr w:type="spellEnd"/>
            <w:r w:rsidRPr="008F40EE">
              <w:t xml:space="preserve"> </w:t>
            </w:r>
            <w:proofErr w:type="spellStart"/>
            <w:r w:rsidRPr="008F40EE">
              <w:t>the</w:t>
            </w:r>
            <w:proofErr w:type="spellEnd"/>
            <w:r w:rsidRPr="008F40EE">
              <w:t xml:space="preserve"> </w:t>
            </w:r>
            <w:proofErr w:type="spellStart"/>
            <w:r w:rsidRPr="008F40EE">
              <w:t>board</w:t>
            </w:r>
            <w:proofErr w:type="spellEnd"/>
            <w:r w:rsidRPr="008F40EE">
              <w:t>“ eingeben können.</w:t>
            </w:r>
          </w:p>
          <w:p w14:paraId="0786105A" w14:textId="7144BA0D" w:rsidR="00D07D76" w:rsidRPr="008F40EE" w:rsidRDefault="00D07D76" w:rsidP="0001647E">
            <w:pPr>
              <w:pStyle w:val="ekvtabelle"/>
            </w:pPr>
            <w:r w:rsidRPr="008F40EE">
              <w:t>In Runde</w:t>
            </w:r>
            <w:r w:rsidR="0037540F">
              <w:t> </w:t>
            </w:r>
            <w:r w:rsidRPr="008F40EE">
              <w:t xml:space="preserve">1 des hier </w:t>
            </w:r>
            <w:r w:rsidR="0037540F">
              <w:t>skizzierten</w:t>
            </w:r>
            <w:r w:rsidRPr="008F40EE">
              <w:t xml:space="preserve"> Ablaufs sammeln die Lernenden nach erfolgter Themenrecherche mehrere Beiträge (auch eine Grafik, Abbildung oder ein Foto), die sie per </w:t>
            </w:r>
            <w:r w:rsidR="0037540F">
              <w:t>„</w:t>
            </w:r>
            <w:r w:rsidRPr="008F40EE">
              <w:t>Copy</w:t>
            </w:r>
            <w:r w:rsidR="0037540F">
              <w:t> </w:t>
            </w:r>
            <w:r w:rsidRPr="008F40EE">
              <w:t>&amp;</w:t>
            </w:r>
            <w:r w:rsidR="0037540F">
              <w:t> </w:t>
            </w:r>
            <w:r w:rsidRPr="008F40EE">
              <w:t>Paste</w:t>
            </w:r>
            <w:r w:rsidR="0037540F">
              <w:t>“</w:t>
            </w:r>
            <w:r w:rsidRPr="008F40EE">
              <w:t xml:space="preserve"> oder – bei Bildern – per Upload auf das Dokument setzen. Außerdem sollen sie eine Aufgabe für die Weiterbearbeitung durch Mitlernende formulieren. Alle Schülerinnen und Schüler eines Teams können auf ihrem Endgerät zeitgleich i</w:t>
            </w:r>
            <w:r w:rsidR="0037540F">
              <w:t>n dem</w:t>
            </w:r>
            <w:r w:rsidRPr="008F40EE">
              <w:t>selben Dokument arbeiten.</w:t>
            </w:r>
            <w:r w:rsidR="0001647E">
              <w:t xml:space="preserve"> </w:t>
            </w:r>
            <w:r w:rsidRPr="008F40EE">
              <w:t xml:space="preserve">In Runde 2 werden die Dokumente </w:t>
            </w:r>
            <w:r w:rsidR="0001647E">
              <w:t xml:space="preserve">mithilfe des Links oder Dateinamens </w:t>
            </w:r>
            <w:r w:rsidRPr="008F40EE">
              <w:t>anderen Gruppen zugeteilt. Die neuen Bearbei</w:t>
            </w:r>
            <w:r w:rsidR="0001647E">
              <w:softHyphen/>
            </w:r>
            <w:r w:rsidRPr="008F40EE">
              <w:t>terinnen und Bearbeiter haben den Auftrag, auf Grundlage der Aufgabe und Materialien gemein</w:t>
            </w:r>
            <w:r w:rsidR="0001647E">
              <w:softHyphen/>
            </w:r>
            <w:r w:rsidRPr="008F40EE">
              <w:t>sam einen informierenden Text zu verfassen.</w:t>
            </w:r>
            <w:r w:rsidR="0001647E">
              <w:t xml:space="preserve"> </w:t>
            </w:r>
            <w:r w:rsidRPr="008F40EE">
              <w:t>Für eine anschließende evtl. Überarbeitung der Texte können die Links oder Dateinamen erneut an andere Gruppen weitergegeben werden.</w:t>
            </w:r>
          </w:p>
        </w:tc>
      </w:tr>
    </w:tbl>
    <w:tbl>
      <w:tblPr>
        <w:tblW w:w="11000" w:type="dxa"/>
        <w:tblInd w:w="-930" w:type="dxa"/>
        <w:tblBorders>
          <w:insideH w:val="single" w:sz="8" w:space="0" w:color="808080"/>
        </w:tblBorders>
        <w:tblLayout w:type="fixed"/>
        <w:tblLook w:val="01E0" w:firstRow="1" w:lastRow="1" w:firstColumn="1" w:lastColumn="1" w:noHBand="0" w:noVBand="0"/>
      </w:tblPr>
      <w:tblGrid>
        <w:gridCol w:w="819"/>
        <w:gridCol w:w="3854"/>
        <w:gridCol w:w="1320"/>
        <w:gridCol w:w="2040"/>
        <w:gridCol w:w="1301"/>
        <w:gridCol w:w="1666"/>
      </w:tblGrid>
      <w:tr w:rsidR="007847E8" w:rsidRPr="00C172AE" w14:paraId="0EEDA2F0" w14:textId="77777777" w:rsidTr="0023646C">
        <w:trPr>
          <w:trHeight w:hRule="exact" w:val="510"/>
        </w:trPr>
        <w:tc>
          <w:tcPr>
            <w:tcW w:w="819" w:type="dxa"/>
            <w:tcBorders>
              <w:top w:val="nil"/>
              <w:bottom w:val="nil"/>
              <w:right w:val="nil"/>
            </w:tcBorders>
            <w:noWrap/>
            <w:vAlign w:val="bottom"/>
          </w:tcPr>
          <w:p w14:paraId="064B6DB6" w14:textId="77777777" w:rsidR="007847E8" w:rsidRPr="00AE65F6" w:rsidRDefault="007847E8" w:rsidP="00F07323">
            <w:pPr>
              <w:pageBreakBefore/>
              <w:rPr>
                <w:color w:val="FFFFFF" w:themeColor="background1"/>
              </w:rPr>
            </w:pPr>
          </w:p>
        </w:tc>
        <w:tc>
          <w:tcPr>
            <w:tcW w:w="3854" w:type="dxa"/>
            <w:tcBorders>
              <w:top w:val="nil"/>
              <w:left w:val="nil"/>
              <w:bottom w:val="nil"/>
              <w:right w:val="nil"/>
            </w:tcBorders>
            <w:noWrap/>
            <w:vAlign w:val="bottom"/>
          </w:tcPr>
          <w:p w14:paraId="16BC90B9" w14:textId="77777777" w:rsidR="007847E8" w:rsidRPr="007C1230" w:rsidRDefault="007847E8" w:rsidP="00F07323">
            <w:pPr>
              <w:pStyle w:val="ekvkolumnentitel"/>
            </w:pPr>
            <w:r w:rsidRPr="007C1230">
              <w:t>Name:</w:t>
            </w:r>
          </w:p>
        </w:tc>
        <w:tc>
          <w:tcPr>
            <w:tcW w:w="1320" w:type="dxa"/>
            <w:tcBorders>
              <w:top w:val="nil"/>
              <w:left w:val="nil"/>
              <w:bottom w:val="nil"/>
              <w:right w:val="nil"/>
            </w:tcBorders>
            <w:noWrap/>
            <w:vAlign w:val="bottom"/>
          </w:tcPr>
          <w:p w14:paraId="5B08C61F" w14:textId="77777777" w:rsidR="007847E8" w:rsidRPr="007C1230" w:rsidRDefault="007847E8" w:rsidP="00F07323">
            <w:pPr>
              <w:pStyle w:val="ekvkolumnentitel"/>
            </w:pPr>
            <w:r w:rsidRPr="007C1230">
              <w:t>Klasse:</w:t>
            </w:r>
          </w:p>
        </w:tc>
        <w:tc>
          <w:tcPr>
            <w:tcW w:w="2040" w:type="dxa"/>
            <w:tcBorders>
              <w:top w:val="nil"/>
              <w:left w:val="nil"/>
              <w:bottom w:val="nil"/>
              <w:right w:val="nil"/>
            </w:tcBorders>
            <w:noWrap/>
            <w:vAlign w:val="bottom"/>
          </w:tcPr>
          <w:p w14:paraId="7AA586F3" w14:textId="77777777" w:rsidR="007847E8" w:rsidRPr="007C1230" w:rsidRDefault="007847E8" w:rsidP="00F07323">
            <w:pPr>
              <w:pStyle w:val="ekvkolumnentitel"/>
            </w:pPr>
            <w:r w:rsidRPr="007C1230">
              <w:t>Datum:</w:t>
            </w:r>
          </w:p>
        </w:tc>
        <w:tc>
          <w:tcPr>
            <w:tcW w:w="1301" w:type="dxa"/>
            <w:tcBorders>
              <w:top w:val="nil"/>
              <w:left w:val="nil"/>
              <w:bottom w:val="nil"/>
              <w:right w:val="nil"/>
            </w:tcBorders>
            <w:noWrap/>
            <w:vAlign w:val="bottom"/>
          </w:tcPr>
          <w:p w14:paraId="3B370380" w14:textId="0FAC9CDA" w:rsidR="007847E8" w:rsidRPr="007C1230" w:rsidRDefault="007847E8" w:rsidP="00420CAF">
            <w:pPr>
              <w:pStyle w:val="ekvkolumnentitel"/>
            </w:pPr>
            <w:r>
              <w:t>Seite 4 von 5</w:t>
            </w:r>
          </w:p>
        </w:tc>
        <w:tc>
          <w:tcPr>
            <w:tcW w:w="1666" w:type="dxa"/>
            <w:tcBorders>
              <w:top w:val="nil"/>
              <w:left w:val="nil"/>
              <w:bottom w:val="single" w:sz="8" w:space="0" w:color="808080"/>
            </w:tcBorders>
            <w:noWrap/>
            <w:vAlign w:val="bottom"/>
          </w:tcPr>
          <w:p w14:paraId="488E1CA4" w14:textId="77777777" w:rsidR="007847E8" w:rsidRPr="007636A0" w:rsidRDefault="007847E8" w:rsidP="00420CAF">
            <w:r>
              <w:t>Arbeits-</w:t>
            </w:r>
            <w:r>
              <w:br/>
            </w:r>
            <w:proofErr w:type="spellStart"/>
            <w:r>
              <w:t>blatt</w:t>
            </w:r>
            <w:proofErr w:type="spellEnd"/>
          </w:p>
        </w:tc>
      </w:tr>
      <w:tr w:rsidR="007847E8" w:rsidRPr="00BF17F2" w14:paraId="1DB373EB" w14:textId="77777777" w:rsidTr="0023646C">
        <w:tblPrEx>
          <w:tblLook w:val="0000" w:firstRow="0" w:lastRow="0" w:firstColumn="0" w:lastColumn="0" w:noHBand="0" w:noVBand="0"/>
        </w:tblPrEx>
        <w:trPr>
          <w:trHeight w:hRule="exact" w:val="794"/>
        </w:trPr>
        <w:tc>
          <w:tcPr>
            <w:tcW w:w="819" w:type="dxa"/>
            <w:tcBorders>
              <w:bottom w:val="nil"/>
              <w:right w:val="nil"/>
            </w:tcBorders>
            <w:noWrap/>
            <w:vAlign w:val="bottom"/>
          </w:tcPr>
          <w:p w14:paraId="4D907F1E" w14:textId="77777777" w:rsidR="007847E8" w:rsidRPr="00BF17F2" w:rsidRDefault="007847E8" w:rsidP="00F07323">
            <w:pPr>
              <w:rPr>
                <w:color w:val="FFFFFF" w:themeColor="background1"/>
              </w:rPr>
            </w:pPr>
          </w:p>
        </w:tc>
        <w:tc>
          <w:tcPr>
            <w:tcW w:w="8515" w:type="dxa"/>
            <w:gridSpan w:val="4"/>
            <w:tcBorders>
              <w:left w:val="nil"/>
              <w:bottom w:val="nil"/>
              <w:right w:val="nil"/>
            </w:tcBorders>
            <w:noWrap/>
            <w:vAlign w:val="bottom"/>
          </w:tcPr>
          <w:p w14:paraId="3B698900" w14:textId="77777777" w:rsidR="007847E8" w:rsidRPr="00BF17F2" w:rsidRDefault="007847E8" w:rsidP="00F07323">
            <w:pPr>
              <w:rPr>
                <w:color w:val="FFFFFF" w:themeColor="background1"/>
              </w:rPr>
            </w:pPr>
          </w:p>
        </w:tc>
        <w:tc>
          <w:tcPr>
            <w:tcW w:w="1666" w:type="dxa"/>
            <w:tcBorders>
              <w:top w:val="nil"/>
              <w:left w:val="nil"/>
              <w:bottom w:val="nil"/>
            </w:tcBorders>
          </w:tcPr>
          <w:p w14:paraId="5AB99C71" w14:textId="63A4B940" w:rsidR="007847E8" w:rsidRPr="00B35D1C" w:rsidRDefault="007847E8" w:rsidP="002E4656"/>
        </w:tc>
      </w:tr>
    </w:tbl>
    <w:p w14:paraId="773DECBC" w14:textId="4163AC9C" w:rsidR="007847E8" w:rsidRDefault="000539FE" w:rsidP="007847E8">
      <w:pPr>
        <w:pStyle w:val="ekvue2arial"/>
      </w:pPr>
      <w:r>
        <w:rPr>
          <w:noProof/>
        </w:rPr>
        <w:drawing>
          <wp:anchor distT="0" distB="0" distL="114300" distR="114300" simplePos="0" relativeHeight="251644942" behindDoc="1" locked="0" layoutInCell="1" allowOverlap="1" wp14:anchorId="0872C22F" wp14:editId="110BBE86">
            <wp:simplePos x="0" y="0"/>
            <wp:positionH relativeFrom="column">
              <wp:posOffset>5330825</wp:posOffset>
            </wp:positionH>
            <wp:positionV relativeFrom="paragraph">
              <wp:posOffset>-1109980</wp:posOffset>
            </wp:positionV>
            <wp:extent cx="791845" cy="791845"/>
            <wp:effectExtent l="0" t="0" r="8255" b="8255"/>
            <wp:wrapNone/>
            <wp:docPr id="3"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8">
                      <a:extLst>
                        <a:ext uri="{28A0092B-C50C-407E-A947-70E740481C1C}">
                          <a14:useLocalDpi xmlns:a14="http://schemas.microsoft.com/office/drawing/2010/main" val="0"/>
                        </a:ext>
                      </a:extLst>
                    </a:blip>
                    <a:stretch>
                      <a:fillRect/>
                    </a:stretch>
                  </pic:blipFill>
                  <pic:spPr>
                    <a:xfrm>
                      <a:off x="0" y="0"/>
                      <a:ext cx="791845" cy="791845"/>
                    </a:xfrm>
                    <a:prstGeom prst="rect">
                      <a:avLst/>
                    </a:prstGeom>
                  </pic:spPr>
                </pic:pic>
              </a:graphicData>
            </a:graphic>
            <wp14:sizeRelH relativeFrom="page">
              <wp14:pctWidth>0</wp14:pctWidth>
            </wp14:sizeRelH>
            <wp14:sizeRelV relativeFrom="page">
              <wp14:pctHeight>0</wp14:pctHeight>
            </wp14:sizeRelV>
          </wp:anchor>
        </w:drawing>
      </w:r>
      <w:r w:rsidR="007847E8">
        <w:t>Kopiervorlagen</w:t>
      </w:r>
    </w:p>
    <w:p w14:paraId="62D89160" w14:textId="294E0597" w:rsidR="007847E8" w:rsidRDefault="007847E8" w:rsidP="007847E8">
      <w:pPr>
        <w:pStyle w:val="ekvgrundtexthalbe"/>
      </w:pPr>
    </w:p>
    <w:p w14:paraId="3139330B" w14:textId="4B6BB849" w:rsidR="007847E8" w:rsidRDefault="007847E8" w:rsidP="007847E8">
      <w:pPr>
        <w:pStyle w:val="ekvue2arial"/>
        <w:tabs>
          <w:tab w:val="clear" w:pos="340"/>
          <w:tab w:val="left" w:pos="426"/>
        </w:tabs>
        <w:ind w:left="426" w:hanging="426"/>
      </w:pPr>
      <w:r>
        <w:t>A</w:t>
      </w:r>
      <w:r>
        <w:tab/>
        <w:t>Ein weiteres Thema recherchieren: Deutsch singende Musikerinnen und Musiker mit Migrationshintergrund</w:t>
      </w:r>
    </w:p>
    <w:p w14:paraId="62F32DB1" w14:textId="77777777" w:rsidR="007847E8" w:rsidRDefault="007847E8" w:rsidP="007847E8">
      <w:pPr>
        <w:pStyle w:val="ekvgrundtexthalbe"/>
      </w:pPr>
    </w:p>
    <w:p w14:paraId="62B73759" w14:textId="2C8DF391" w:rsidR="00D07D76" w:rsidRDefault="00D07D76" w:rsidP="007F3D8B">
      <w:r w:rsidRPr="007F3D8B">
        <w:t>Jetzt seid ihr an der Reihe: Nicht nur im Bereich Literatur, sondern auch in der Musik gibt es viele Künstlerin</w:t>
      </w:r>
      <w:r w:rsidR="00097F19">
        <w:softHyphen/>
      </w:r>
      <w:r w:rsidRPr="007F3D8B">
        <w:t xml:space="preserve">nen und Künstler mit Migrationshintergrund, die </w:t>
      </w:r>
      <w:r w:rsidR="007F3D8B" w:rsidRPr="007F3D8B">
        <w:t>auf Deutsch</w:t>
      </w:r>
      <w:r w:rsidRPr="007F3D8B">
        <w:t xml:space="preserve"> singen. Kennt ihr welche? Recherchiert zu zweit.</w:t>
      </w:r>
    </w:p>
    <w:p w14:paraId="5CC5DA9D" w14:textId="77777777" w:rsidR="00097F19" w:rsidRDefault="00097F19" w:rsidP="00097F19">
      <w:pPr>
        <w:pStyle w:val="ekvgrundtexthalbe"/>
      </w:pPr>
    </w:p>
    <w:p w14:paraId="29D32B3F" w14:textId="51AE4823" w:rsidR="00D07D76" w:rsidRDefault="00D07D76" w:rsidP="007F3D8B">
      <w:r w:rsidRPr="007F3D8B">
        <w:t>Wenn ihr eine Künstlerin oder einen Künstler gefunden habt, die/der euch interessiert, überlegt: Wie könnte eine Aufgabe zum informierenden Schreiben dazu aussehen? Entwickelt eine eigene Aufgabe</w:t>
      </w:r>
      <w:r w:rsidR="00835FB6">
        <w:t>.</w:t>
      </w:r>
      <w:r w:rsidRPr="007F3D8B">
        <w:t xml:space="preserve"> Eure Mitschü</w:t>
      </w:r>
      <w:r w:rsidR="007F3D8B">
        <w:softHyphen/>
      </w:r>
      <w:r w:rsidRPr="007F3D8B">
        <w:t xml:space="preserve">lerinnen und Mitschüler sollen </w:t>
      </w:r>
      <w:r w:rsidR="00097F19">
        <w:t>den</w:t>
      </w:r>
      <w:r w:rsidRPr="007F3D8B">
        <w:t xml:space="preserve"> Materialien, die ihr aus</w:t>
      </w:r>
      <w:r w:rsidR="00835FB6">
        <w:t>ge</w:t>
      </w:r>
      <w:r w:rsidRPr="007F3D8B">
        <w:t>wählt</w:t>
      </w:r>
      <w:r w:rsidR="00097F19">
        <w:t xml:space="preserve"> habt</w:t>
      </w:r>
      <w:r w:rsidRPr="007F3D8B">
        <w:t>, einen informierenden Text schreiben.</w:t>
      </w:r>
    </w:p>
    <w:p w14:paraId="12A50AD3" w14:textId="77777777" w:rsidR="00097F19" w:rsidRDefault="00097F19" w:rsidP="00097F19">
      <w:pPr>
        <w:pStyle w:val="ekvgrundtexthalbe"/>
      </w:pPr>
    </w:p>
    <w:p w14:paraId="0A83D45B" w14:textId="5CBEF25D" w:rsidR="007F3D8B" w:rsidRDefault="00D07D76" w:rsidP="007F3D8B">
      <w:r w:rsidRPr="007F3D8B">
        <w:t>Sucht mehrere Beiträge, die sich mit der/dem von euch ausgewählten Musikerin/Musiker, dem Musikgenre (z.</w:t>
      </w:r>
      <w:r w:rsidR="007F3D8B">
        <w:t> </w:t>
      </w:r>
      <w:r w:rsidRPr="007F3D8B">
        <w:t>B. Rap, Hip-Hop, Pop) und/oder der Frage verschiedener Kulturen im Musikbereich auf unterschiedliche Weise beschäftigen. Mindestens einer der Beiträge sollte nach Möglichkeit eine Grafik oder Abbildung sein.</w:t>
      </w:r>
    </w:p>
    <w:p w14:paraId="252EE887" w14:textId="7E764B2C" w:rsidR="00D07D76" w:rsidRPr="007F3D8B" w:rsidRDefault="00D07D76" w:rsidP="007F3D8B">
      <w:pPr>
        <w:pStyle w:val="ekvgrundtexthalbe"/>
      </w:pPr>
    </w:p>
    <w:p w14:paraId="4997C3A9" w14:textId="754596AE" w:rsidR="00D07D76" w:rsidRPr="007F3D8B" w:rsidRDefault="00D07D76" w:rsidP="007F3D8B">
      <w:r w:rsidRPr="007F3D8B">
        <w:t xml:space="preserve">Kopiert alle Beiträge und Abbildungen/Fotos in euer </w:t>
      </w:r>
      <w:proofErr w:type="spellStart"/>
      <w:r w:rsidRPr="007F3D8B">
        <w:t>Etherpad</w:t>
      </w:r>
      <w:proofErr w:type="spellEnd"/>
      <w:r w:rsidRPr="007F3D8B">
        <w:t>. Den Link oder Dateinamen dazu erhaltet ihr von</w:t>
      </w:r>
      <w:r w:rsidR="002B1293">
        <w:t> </w:t>
      </w:r>
      <w:r w:rsidRPr="007F3D8B">
        <w:t xml:space="preserve">eurer Lehrerin bzw. eurem Lehrer. </w:t>
      </w:r>
      <w:r w:rsidR="00097F19">
        <w:t>Schreibt den</w:t>
      </w:r>
      <w:r w:rsidRPr="007F3D8B">
        <w:t xml:space="preserve"> Link/Dateiname zum </w:t>
      </w:r>
      <w:proofErr w:type="spellStart"/>
      <w:r w:rsidRPr="007F3D8B">
        <w:t>Etherpad</w:t>
      </w:r>
      <w:proofErr w:type="spellEnd"/>
      <w:r w:rsidRPr="007F3D8B">
        <w:t xml:space="preserve"> eures Teams hier </w:t>
      </w:r>
      <w:r w:rsidR="00097F19">
        <w:t>auf:</w:t>
      </w:r>
    </w:p>
    <w:p w14:paraId="7955F917" w14:textId="16ED199F" w:rsidR="007F3D8B" w:rsidRPr="007F3D8B" w:rsidRDefault="007F3D8B" w:rsidP="007F3D8B">
      <w:pPr>
        <w:pStyle w:val="ekvschreiblinie"/>
        <w:rPr>
          <w:u w:val="single"/>
        </w:rPr>
      </w:pPr>
      <w:r>
        <w:rPr>
          <w:u w:val="single"/>
        </w:rPr>
        <w:tab/>
      </w:r>
      <w:r>
        <w:rPr>
          <w:u w:val="single"/>
        </w:rPr>
        <w:tab/>
      </w:r>
      <w:r>
        <w:rPr>
          <w:u w:val="single"/>
        </w:rPr>
        <w:tab/>
      </w:r>
      <w:r>
        <w:rPr>
          <w:u w:val="single"/>
        </w:rPr>
        <w:tab/>
      </w:r>
    </w:p>
    <w:p w14:paraId="49B4EA35" w14:textId="77777777" w:rsidR="00DE2E99" w:rsidRDefault="00DE2E99" w:rsidP="00DE2E99">
      <w:pPr>
        <w:pBdr>
          <w:bottom w:val="dashed" w:sz="4" w:space="1" w:color="auto"/>
        </w:pBdr>
        <w:spacing w:line="240" w:lineRule="auto"/>
      </w:pPr>
    </w:p>
    <w:p w14:paraId="3C89D93B" w14:textId="77777777" w:rsidR="00DE2E99" w:rsidRPr="00716152" w:rsidRDefault="00DE2E99" w:rsidP="00DE2E99">
      <w:pPr>
        <w:pStyle w:val="ekvpicto"/>
        <w:framePr w:wrap="around"/>
      </w:pPr>
      <w:r>
        <w:rPr>
          <w:noProof/>
          <w:lang w:eastAsia="de-DE"/>
        </w:rPr>
        <w:drawing>
          <wp:inline distT="0" distB="0" distL="0" distR="0" wp14:anchorId="5FE84F01" wp14:editId="0A98E22A">
            <wp:extent cx="215900" cy="21590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c_scher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5900" cy="215900"/>
                    </a:xfrm>
                    <a:prstGeom prst="rect">
                      <a:avLst/>
                    </a:prstGeom>
                  </pic:spPr>
                </pic:pic>
              </a:graphicData>
            </a:graphic>
          </wp:inline>
        </w:drawing>
      </w:r>
    </w:p>
    <w:p w14:paraId="0F5F8E71" w14:textId="77777777" w:rsidR="00DE2E99" w:rsidRDefault="00DE2E99" w:rsidP="00DE2E99">
      <w:pPr>
        <w:pStyle w:val="ekvaufzhlung"/>
        <w:rPr>
          <w:rStyle w:val="ekvlsung"/>
          <w:rFonts w:ascii="Arial" w:hAnsi="Arial" w:cs="Arial"/>
          <w:noProof w:val="0"/>
          <w:color w:val="auto"/>
          <w:sz w:val="19"/>
          <w:szCs w:val="19"/>
        </w:rPr>
      </w:pPr>
    </w:p>
    <w:p w14:paraId="75DD7FA4" w14:textId="77777777" w:rsidR="00D07D76" w:rsidRDefault="00D07D76" w:rsidP="00D07D76">
      <w:pPr>
        <w:pStyle w:val="ekvue2arial"/>
        <w:rPr>
          <w:rFonts w:cs="Arial"/>
        </w:rPr>
      </w:pPr>
      <w:r>
        <w:rPr>
          <w:rFonts w:cs="Arial"/>
        </w:rPr>
        <w:t>B</w:t>
      </w:r>
      <w:r>
        <w:rPr>
          <w:rFonts w:cs="Arial"/>
        </w:rPr>
        <w:tab/>
        <w:t>Recherche-Ideen</w:t>
      </w:r>
    </w:p>
    <w:p w14:paraId="19DC2D7F" w14:textId="77777777" w:rsidR="005D3961" w:rsidRPr="00097F19" w:rsidRDefault="005D3961" w:rsidP="00097F19">
      <w:pPr>
        <w:pStyle w:val="ekvgrundtexthalbe"/>
      </w:pPr>
    </w:p>
    <w:p w14:paraId="5FA4F916" w14:textId="77777777" w:rsidR="00D07D76" w:rsidRPr="00097F19" w:rsidRDefault="00D07D76" w:rsidP="00097F19">
      <w:r w:rsidRPr="00097F19">
        <w:t>Keine eigene Idee? Vielleicht interessiert euch ja einer der folgenden Musikerinnen und Musiker.</w:t>
      </w:r>
    </w:p>
    <w:p w14:paraId="0429296C" w14:textId="77777777" w:rsidR="00D07D76" w:rsidRPr="00097F19" w:rsidRDefault="00D07D76" w:rsidP="00097F19">
      <w:r w:rsidRPr="00097F19">
        <w:t>Recherchiert doch einmal, …</w:t>
      </w:r>
    </w:p>
    <w:p w14:paraId="7B38D4C3" w14:textId="3AC108BB" w:rsidR="00D07D76" w:rsidRPr="00097F19" w:rsidRDefault="00097F19" w:rsidP="00097F19">
      <w:r w:rsidRPr="00B12500">
        <w:t>–</w:t>
      </w:r>
      <w:r w:rsidRPr="006B0743">
        <w:tab/>
      </w:r>
      <w:r w:rsidR="00D07D76" w:rsidRPr="00097F19">
        <w:t>wer sich hinter dem Künstlernamen BTNG verbirgt (die beiden Brüder sind bekannte Sportler),</w:t>
      </w:r>
    </w:p>
    <w:p w14:paraId="4E4739F8" w14:textId="43201007" w:rsidR="00D07D76" w:rsidRPr="00097F19" w:rsidRDefault="00097F19" w:rsidP="00097F19">
      <w:r w:rsidRPr="00B12500">
        <w:t>–</w:t>
      </w:r>
      <w:r w:rsidRPr="006B0743">
        <w:tab/>
      </w:r>
      <w:r w:rsidR="00D07D76" w:rsidRPr="00097F19">
        <w:t>welchen Hit die Sängerin Oceana schon einmal hatte und woher ihr Vater stammt</w:t>
      </w:r>
      <w:r w:rsidR="000F75C3">
        <w:t>,</w:t>
      </w:r>
    </w:p>
    <w:p w14:paraId="271902A8" w14:textId="77777777" w:rsidR="00097F19" w:rsidRDefault="00097F19" w:rsidP="00097F19">
      <w:r w:rsidRPr="00B12500">
        <w:t>–</w:t>
      </w:r>
      <w:r w:rsidRPr="006B0743">
        <w:tab/>
      </w:r>
      <w:r w:rsidR="00D07D76" w:rsidRPr="00097F19">
        <w:t>woher die Mitglieder der Gruppe Culcha Candela stammen und mit was für Musik sie die Hallen füllen.</w:t>
      </w:r>
    </w:p>
    <w:p w14:paraId="1D87C61F" w14:textId="05879C4F" w:rsidR="00D07D76" w:rsidRPr="00097F19" w:rsidRDefault="00D07D76" w:rsidP="00097F19">
      <w:pPr>
        <w:pStyle w:val="ekvgrundtexthalbe"/>
      </w:pPr>
    </w:p>
    <w:p w14:paraId="7CC863BB" w14:textId="2295806D" w:rsidR="00D07D76" w:rsidRPr="00097F19" w:rsidRDefault="00D07D76" w:rsidP="00097F19">
      <w:r w:rsidRPr="00097F19">
        <w:t>Wählt eine Künstlerin oder einen Künstler aus, recherchiert zur Biogra</w:t>
      </w:r>
      <w:r w:rsidR="00097F19">
        <w:t>f</w:t>
      </w:r>
      <w:r w:rsidRPr="00097F19">
        <w:t>ie, sucht weitere passende Beiträge und</w:t>
      </w:r>
      <w:r w:rsidR="002B1293">
        <w:t> </w:t>
      </w:r>
      <w:r w:rsidRPr="00097F19">
        <w:t>gestaltet eine Aufgabe zum informierenden Schreiben.</w:t>
      </w:r>
    </w:p>
    <w:p w14:paraId="5C6120C8" w14:textId="77777777" w:rsidR="005D3961" w:rsidRDefault="005D3961" w:rsidP="005D3961">
      <w:pPr>
        <w:pBdr>
          <w:bottom w:val="dashed" w:sz="4" w:space="1" w:color="auto"/>
        </w:pBdr>
        <w:spacing w:line="240" w:lineRule="auto"/>
      </w:pPr>
    </w:p>
    <w:p w14:paraId="15338681" w14:textId="77777777" w:rsidR="005D3961" w:rsidRPr="00716152" w:rsidRDefault="005D3961" w:rsidP="005D3961">
      <w:pPr>
        <w:pStyle w:val="ekvpicto"/>
        <w:framePr w:wrap="around"/>
      </w:pPr>
      <w:r>
        <w:rPr>
          <w:noProof/>
          <w:lang w:eastAsia="de-DE"/>
        </w:rPr>
        <w:drawing>
          <wp:inline distT="0" distB="0" distL="0" distR="0" wp14:anchorId="61F2A665" wp14:editId="262923AD">
            <wp:extent cx="215900" cy="2159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c_scher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5900" cy="215900"/>
                    </a:xfrm>
                    <a:prstGeom prst="rect">
                      <a:avLst/>
                    </a:prstGeom>
                  </pic:spPr>
                </pic:pic>
              </a:graphicData>
            </a:graphic>
          </wp:inline>
        </w:drawing>
      </w:r>
    </w:p>
    <w:p w14:paraId="74BBC147" w14:textId="77777777" w:rsidR="005D3961" w:rsidRDefault="005D3961" w:rsidP="005D3961">
      <w:pPr>
        <w:pStyle w:val="ekvaufzhlung"/>
        <w:rPr>
          <w:rStyle w:val="ekvlsung"/>
          <w:rFonts w:ascii="Arial" w:hAnsi="Arial" w:cs="Arial"/>
          <w:noProof w:val="0"/>
          <w:color w:val="auto"/>
          <w:sz w:val="19"/>
          <w:szCs w:val="19"/>
        </w:rPr>
      </w:pPr>
    </w:p>
    <w:p w14:paraId="638163A2" w14:textId="427B4407" w:rsidR="00D07D76" w:rsidRDefault="00D07D76" w:rsidP="00D07D76">
      <w:pPr>
        <w:pStyle w:val="ekvue2arial"/>
        <w:rPr>
          <w:rFonts w:cs="Arial"/>
        </w:rPr>
      </w:pPr>
      <w:r>
        <w:rPr>
          <w:rFonts w:cs="Arial"/>
        </w:rPr>
        <w:t>C</w:t>
      </w:r>
      <w:r>
        <w:rPr>
          <w:rFonts w:cs="Arial"/>
        </w:rPr>
        <w:tab/>
        <w:t>Textüberarbeitung</w:t>
      </w:r>
    </w:p>
    <w:p w14:paraId="09631149" w14:textId="0AA13ECD" w:rsidR="00097F19" w:rsidRDefault="00097F19" w:rsidP="00097F19">
      <w:pPr>
        <w:pStyle w:val="ekvgrundtexthalbe"/>
      </w:pPr>
    </w:p>
    <w:p w14:paraId="7E11B2F8" w14:textId="4910EA3C" w:rsidR="00D07D76" w:rsidRPr="00097F19" w:rsidRDefault="00D07D76" w:rsidP="00097F19">
      <w:r w:rsidRPr="00097F19">
        <w:t xml:space="preserve">Überprüft den euch gegebenen Text anhand des Text-Hand-Verfahrens (siehe unten). Nutzt dazu am besten die Kommentarfunktion in eurem </w:t>
      </w:r>
      <w:proofErr w:type="spellStart"/>
      <w:r w:rsidRPr="00097F19">
        <w:t>Etherpad</w:t>
      </w:r>
      <w:proofErr w:type="spellEnd"/>
      <w:r w:rsidRPr="00097F19">
        <w:t>: Markiert die Wörter oder Sätze, zu denen ihr eine Frage habt oder die ihr verbessern möchtet, und klickt dann auf das Sprechblasen</w:t>
      </w:r>
      <w:r w:rsidR="000F75C3">
        <w:t>s</w:t>
      </w:r>
      <w:r w:rsidRPr="00097F19">
        <w:t>ymbol am Rand oder in der Menü</w:t>
      </w:r>
      <w:r w:rsidR="000F75C3">
        <w:t>l</w:t>
      </w:r>
      <w:r w:rsidRPr="00097F19">
        <w:t>eiste oben. Jetzt könnt ihr in einem eigenen Kommentarfeld eure Anmerkungen eintragen. (Bei board.net könnt ihr auch konkrete Änderungsvorschläge eingeben, die später per Klick übernommen werden können.)</w:t>
      </w:r>
    </w:p>
    <w:p w14:paraId="08815480" w14:textId="2087A27B" w:rsidR="003F58DA" w:rsidRDefault="003F58DA" w:rsidP="000F75C3">
      <w:pPr>
        <w:pStyle w:val="ekvgrundtexthalbe"/>
      </w:pPr>
    </w:p>
    <w:p w14:paraId="5AC09455" w14:textId="7448B5AA" w:rsidR="00050E83" w:rsidRDefault="00050E83" w:rsidP="00050E83">
      <w:pPr>
        <w:pStyle w:val="ekvue3arial"/>
        <w:jc w:val="center"/>
      </w:pPr>
      <w:r w:rsidRPr="009210F1">
        <w:t>Das Text-Hand-Verfahren</w:t>
      </w:r>
    </w:p>
    <w:p w14:paraId="1B07ACD2" w14:textId="648D8DEC" w:rsidR="00050E83" w:rsidRDefault="007133B7" w:rsidP="00050E83">
      <w:pPr>
        <w:rPr>
          <w:b/>
        </w:rPr>
      </w:pPr>
      <w:r>
        <w:rPr>
          <w:b/>
          <w:noProof/>
        </w:rPr>
        <mc:AlternateContent>
          <mc:Choice Requires="wpg">
            <w:drawing>
              <wp:anchor distT="0" distB="0" distL="114300" distR="114300" simplePos="0" relativeHeight="251674639" behindDoc="0" locked="0" layoutInCell="1" allowOverlap="1" wp14:anchorId="258A8196" wp14:editId="234DA5F6">
                <wp:simplePos x="0" y="0"/>
                <wp:positionH relativeFrom="column">
                  <wp:posOffset>21590</wp:posOffset>
                </wp:positionH>
                <wp:positionV relativeFrom="paragraph">
                  <wp:posOffset>90805</wp:posOffset>
                </wp:positionV>
                <wp:extent cx="5864200" cy="2178685"/>
                <wp:effectExtent l="0" t="0" r="22860" b="0"/>
                <wp:wrapNone/>
                <wp:docPr id="10" name="Gruppieren 10"/>
                <wp:cNvGraphicFramePr/>
                <a:graphic xmlns:a="http://schemas.openxmlformats.org/drawingml/2006/main">
                  <a:graphicData uri="http://schemas.microsoft.com/office/word/2010/wordprocessingGroup">
                    <wpg:wgp>
                      <wpg:cNvGrpSpPr/>
                      <wpg:grpSpPr>
                        <a:xfrm>
                          <a:off x="0" y="0"/>
                          <a:ext cx="5864200" cy="2178685"/>
                          <a:chOff x="0" y="0"/>
                          <a:chExt cx="5864200" cy="2178685"/>
                        </a:xfrm>
                      </wpg:grpSpPr>
                      <wps:wsp>
                        <wps:cNvPr id="15" name="Textfeld 15"/>
                        <wps:cNvSpPr txBox="1"/>
                        <wps:spPr>
                          <a:xfrm>
                            <a:off x="2559050" y="552450"/>
                            <a:ext cx="764007" cy="238125"/>
                          </a:xfrm>
                          <a:prstGeom prst="rect">
                            <a:avLst/>
                          </a:prstGeom>
                          <a:solidFill>
                            <a:schemeClr val="lt1"/>
                          </a:solidFill>
                          <a:ln w="6350">
                            <a:solidFill>
                              <a:prstClr val="black"/>
                            </a:solidFill>
                          </a:ln>
                        </wps:spPr>
                        <wps:txbx>
                          <w:txbxContent>
                            <w:p w14:paraId="35077EF7" w14:textId="77777777" w:rsidR="00050E83" w:rsidRPr="004818C6" w:rsidRDefault="00050E83" w:rsidP="00050E83">
                              <w:pPr>
                                <w:pStyle w:val="ekvworterluterung"/>
                                <w:jc w:val="center"/>
                              </w:pPr>
                              <w:r w:rsidRPr="009210F1">
                                <w:rPr>
                                  <w:b/>
                                  <w:bCs/>
                                </w:rPr>
                                <w:t>Textsorte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feld 23"/>
                        <wps:cNvSpPr txBox="1"/>
                        <wps:spPr>
                          <a:xfrm>
                            <a:off x="1733550" y="0"/>
                            <a:ext cx="2247265" cy="485775"/>
                          </a:xfrm>
                          <a:prstGeom prst="rect">
                            <a:avLst/>
                          </a:prstGeom>
                          <a:solidFill>
                            <a:schemeClr val="lt1"/>
                          </a:solidFill>
                          <a:ln w="6350">
                            <a:solidFill>
                              <a:prstClr val="black"/>
                            </a:solidFill>
                          </a:ln>
                        </wps:spPr>
                        <wps:txbx>
                          <w:txbxContent>
                            <w:p w14:paraId="68593551" w14:textId="77777777" w:rsidR="00050E83" w:rsidRPr="004818C6" w:rsidRDefault="00050E83" w:rsidP="00050E83">
                              <w:pPr>
                                <w:pStyle w:val="ekvworterluterung"/>
                              </w:pPr>
                              <w:r>
                                <w:t>Ist der Aufbau des Textes hilfreich für die Leserin/den Leser? Kann der Text einer bestimmten Textsorte zugeordnet werden?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feld 24"/>
                        <wps:cNvSpPr txBox="1"/>
                        <wps:spPr>
                          <a:xfrm>
                            <a:off x="4121150" y="292100"/>
                            <a:ext cx="1740071" cy="738505"/>
                          </a:xfrm>
                          <a:prstGeom prst="rect">
                            <a:avLst/>
                          </a:prstGeom>
                          <a:solidFill>
                            <a:schemeClr val="lt1"/>
                          </a:solidFill>
                          <a:ln w="6350">
                            <a:solidFill>
                              <a:prstClr val="black"/>
                            </a:solidFill>
                          </a:ln>
                        </wps:spPr>
                        <wps:txbx>
                          <w:txbxContent>
                            <w:p w14:paraId="415F5259" w14:textId="77777777" w:rsidR="00050E83" w:rsidRPr="004818C6" w:rsidRDefault="00050E83" w:rsidP="00050E83">
                              <w:pPr>
                                <w:pStyle w:val="ekvworterluterung"/>
                              </w:pPr>
                              <w:r>
                                <w:t xml:space="preserve">Ist die Wortwahl verständlich? </w:t>
                              </w:r>
                              <w:r>
                                <w:br/>
                                <w:t>Passt die Wortwahl zur Textsorte? Passt die Wortwahl zur beabsich</w:t>
                              </w:r>
                              <w:r>
                                <w:softHyphen/>
                                <w:t>tigten Wirkung? Sind die Wörter auch richtig geschrieben?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feld 8"/>
                        <wps:cNvSpPr txBox="1"/>
                        <wps:spPr>
                          <a:xfrm>
                            <a:off x="0" y="533400"/>
                            <a:ext cx="1602029" cy="612000"/>
                          </a:xfrm>
                          <a:prstGeom prst="rect">
                            <a:avLst/>
                          </a:prstGeom>
                          <a:solidFill>
                            <a:schemeClr val="lt1"/>
                          </a:solidFill>
                          <a:ln w="6350">
                            <a:solidFill>
                              <a:prstClr val="black"/>
                            </a:solidFill>
                          </a:ln>
                        </wps:spPr>
                        <wps:txbx>
                          <w:txbxContent>
                            <w:p w14:paraId="00E6E5B8" w14:textId="77777777" w:rsidR="00050E83" w:rsidRPr="004818C6" w:rsidRDefault="00050E83" w:rsidP="00050E83">
                              <w:pPr>
                                <w:pStyle w:val="ekvworterluterung"/>
                              </w:pPr>
                              <w:r>
                                <w:t xml:space="preserve">Was soll mit dem Text erreicht werden? Welche Wirkung </w:t>
                              </w:r>
                              <w:r>
                                <w:br/>
                                <w:t xml:space="preserve">wird der Text wohl haben? </w:t>
                              </w:r>
                              <w:r>
                                <w:br/>
                                <w:t>Wird das Ziel erreicht?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feld 21"/>
                        <wps:cNvSpPr txBox="1"/>
                        <wps:spPr>
                          <a:xfrm>
                            <a:off x="25400" y="1631950"/>
                            <a:ext cx="2448000" cy="492531"/>
                          </a:xfrm>
                          <a:prstGeom prst="rect">
                            <a:avLst/>
                          </a:prstGeom>
                          <a:solidFill>
                            <a:schemeClr val="lt1"/>
                          </a:solidFill>
                          <a:ln w="6350">
                            <a:solidFill>
                              <a:prstClr val="black"/>
                            </a:solidFill>
                          </a:ln>
                        </wps:spPr>
                        <wps:txbx>
                          <w:txbxContent>
                            <w:p w14:paraId="08C27A88" w14:textId="77777777" w:rsidR="00050E83" w:rsidRPr="004818C6" w:rsidRDefault="00050E83" w:rsidP="00050E83">
                              <w:pPr>
                                <w:pStyle w:val="ekvworterluterung"/>
                              </w:pPr>
                              <w:r w:rsidRPr="004818C6">
                                <w:t>Für wen ist der Text? Wer will ihn lesen? Wie wer</w:t>
                              </w:r>
                              <w:r>
                                <w:t>-</w:t>
                              </w:r>
                              <w:r>
                                <w:br/>
                              </w:r>
                              <w:r w:rsidRPr="004818C6">
                                <w:t>den die Adressaten auf den Text reagieren? Wer</w:t>
                              </w:r>
                              <w:r>
                                <w:t>-</w:t>
                              </w:r>
                              <w:r>
                                <w:br/>
                              </w:r>
                              <w:r w:rsidRPr="004818C6">
                                <w:t>den die Adressaten zufrieden mit dem Text sein?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 name="Grafik 12" descr="RO-FK2N.png"/>
                          <pic:cNvPicPr>
                            <a:picLocks/>
                          </pic:cNvPicPr>
                        </pic:nvPicPr>
                        <pic:blipFill rotWithShape="1">
                          <a:blip r:embed="rId11">
                            <a:extLst>
                              <a:ext uri="{28A0092B-C50C-407E-A947-70E740481C1C}">
                                <a14:useLocalDpi xmlns:a14="http://schemas.microsoft.com/office/drawing/2010/main" val="0"/>
                              </a:ext>
                            </a:extLst>
                          </a:blip>
                          <a:srcRect l="16122" r="10989"/>
                          <a:stretch/>
                        </pic:blipFill>
                        <pic:spPr bwMode="auto">
                          <a:xfrm>
                            <a:off x="2546350" y="825500"/>
                            <a:ext cx="984885" cy="1353185"/>
                          </a:xfrm>
                          <a:prstGeom prst="rect">
                            <a:avLst/>
                          </a:prstGeom>
                          <a:ln>
                            <a:noFill/>
                          </a:ln>
                          <a:extLst>
                            <a:ext uri="{53640926-AAD7-44D8-BBD7-CCE9431645EC}">
                              <a14:shadowObscured xmlns:a14="http://schemas.microsoft.com/office/drawing/2010/main"/>
                            </a:ext>
                          </a:extLst>
                        </pic:spPr>
                      </pic:pic>
                      <wps:wsp>
                        <wps:cNvPr id="19" name="Textfeld 19"/>
                        <wps:cNvSpPr txBox="1"/>
                        <wps:spPr>
                          <a:xfrm>
                            <a:off x="3632200" y="1155700"/>
                            <a:ext cx="489397" cy="238259"/>
                          </a:xfrm>
                          <a:prstGeom prst="rect">
                            <a:avLst/>
                          </a:prstGeom>
                          <a:solidFill>
                            <a:schemeClr val="lt1"/>
                          </a:solidFill>
                          <a:ln w="6350">
                            <a:solidFill>
                              <a:prstClr val="black"/>
                            </a:solidFill>
                          </a:ln>
                        </wps:spPr>
                        <wps:txbx>
                          <w:txbxContent>
                            <w:p w14:paraId="3741D125" w14:textId="77777777" w:rsidR="00050E83" w:rsidRPr="009210F1" w:rsidRDefault="00050E83" w:rsidP="00050E83">
                              <w:pPr>
                                <w:pStyle w:val="ekvworterluterung"/>
                                <w:jc w:val="center"/>
                                <w:rPr>
                                  <w:b/>
                                  <w:bCs/>
                                </w:rPr>
                              </w:pPr>
                              <w:r w:rsidRPr="009210F1">
                                <w:rPr>
                                  <w:b/>
                                  <w:bCs/>
                                </w:rPr>
                                <w:t>Sätze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feld 25"/>
                        <wps:cNvSpPr txBox="1"/>
                        <wps:spPr>
                          <a:xfrm>
                            <a:off x="3632200" y="1504950"/>
                            <a:ext cx="2232000" cy="612000"/>
                          </a:xfrm>
                          <a:prstGeom prst="rect">
                            <a:avLst/>
                          </a:prstGeom>
                          <a:solidFill>
                            <a:schemeClr val="lt1"/>
                          </a:solidFill>
                          <a:ln w="6350">
                            <a:solidFill>
                              <a:prstClr val="black"/>
                            </a:solidFill>
                          </a:ln>
                        </wps:spPr>
                        <wps:txbx>
                          <w:txbxContent>
                            <w:p w14:paraId="150C0257" w14:textId="77777777" w:rsidR="00050E83" w:rsidRPr="004818C6" w:rsidRDefault="00050E83" w:rsidP="00050E83">
                              <w:pPr>
                                <w:pStyle w:val="ekvworterluterung"/>
                              </w:pPr>
                              <w:r>
                                <w:t>Sind die Sätze weder zu kurz noch zu lang? Sind alle Sätze zu verstehen? Sind die Sätze sinnvoll miteinander verknüpft? Ist auch die Zeichensetzung richtig?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feld 13"/>
                        <wps:cNvSpPr txBox="1"/>
                        <wps:spPr>
                          <a:xfrm>
                            <a:off x="1092200" y="1263650"/>
                            <a:ext cx="1415389" cy="238259"/>
                          </a:xfrm>
                          <a:prstGeom prst="rect">
                            <a:avLst/>
                          </a:prstGeom>
                          <a:solidFill>
                            <a:schemeClr val="lt1"/>
                          </a:solidFill>
                          <a:ln w="6350">
                            <a:solidFill>
                              <a:prstClr val="black"/>
                            </a:solidFill>
                          </a:ln>
                        </wps:spPr>
                        <wps:txbx>
                          <w:txbxContent>
                            <w:p w14:paraId="7301544D" w14:textId="77777777" w:rsidR="00050E83" w:rsidRPr="009210F1" w:rsidRDefault="00050E83" w:rsidP="00050E83">
                              <w:pPr>
                                <w:pStyle w:val="ekvworterluterung"/>
                                <w:jc w:val="center"/>
                                <w:rPr>
                                  <w:b/>
                                  <w:bCs/>
                                </w:rPr>
                              </w:pPr>
                              <w:r w:rsidRPr="009210F1">
                                <w:rPr>
                                  <w:b/>
                                  <w:bCs/>
                                </w:rPr>
                                <w:t>Adressat</w:t>
                              </w:r>
                              <w:r>
                                <w:rPr>
                                  <w:b/>
                                  <w:bCs/>
                                </w:rPr>
                                <w:t>in/Adressat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feld 16"/>
                        <wps:cNvSpPr txBox="1"/>
                        <wps:spPr>
                          <a:xfrm>
                            <a:off x="3448050" y="793750"/>
                            <a:ext cx="572770" cy="238125"/>
                          </a:xfrm>
                          <a:prstGeom prst="rect">
                            <a:avLst/>
                          </a:prstGeom>
                          <a:solidFill>
                            <a:schemeClr val="lt1"/>
                          </a:solidFill>
                          <a:ln w="6350">
                            <a:solidFill>
                              <a:prstClr val="black"/>
                            </a:solidFill>
                          </a:ln>
                        </wps:spPr>
                        <wps:txbx>
                          <w:txbxContent>
                            <w:p w14:paraId="7B9E8944" w14:textId="77777777" w:rsidR="00050E83" w:rsidRPr="004818C6" w:rsidRDefault="00050E83" w:rsidP="00050E83">
                              <w:pPr>
                                <w:pStyle w:val="ekvworterluterung"/>
                                <w:jc w:val="center"/>
                              </w:pPr>
                              <w:r w:rsidRPr="009210F1">
                                <w:rPr>
                                  <w:b/>
                                  <w:bCs/>
                                </w:rPr>
                                <w:t>Wörter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feld 14"/>
                        <wps:cNvSpPr txBox="1"/>
                        <wps:spPr>
                          <a:xfrm>
                            <a:off x="1695450" y="908050"/>
                            <a:ext cx="965916" cy="244699"/>
                          </a:xfrm>
                          <a:prstGeom prst="rect">
                            <a:avLst/>
                          </a:prstGeom>
                          <a:solidFill>
                            <a:schemeClr val="lt1"/>
                          </a:solidFill>
                          <a:ln w="6350">
                            <a:solidFill>
                              <a:prstClr val="black"/>
                            </a:solidFill>
                          </a:ln>
                        </wps:spPr>
                        <wps:txbx>
                          <w:txbxContent>
                            <w:p w14:paraId="0C05029C" w14:textId="77777777" w:rsidR="00050E83" w:rsidRPr="009210F1" w:rsidRDefault="00050E83" w:rsidP="00050E83">
                              <w:pPr>
                                <w:pStyle w:val="ekvworterluterung"/>
                                <w:jc w:val="center"/>
                                <w:rPr>
                                  <w:b/>
                                  <w:bCs/>
                                </w:rPr>
                              </w:pPr>
                              <w:r w:rsidRPr="009210F1">
                                <w:rPr>
                                  <w:b/>
                                  <w:bCs/>
                                </w:rPr>
                                <w:t>Ziel/Wirkung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58A8196" id="Gruppieren 10" o:spid="_x0000_s1026" style="position:absolute;margin-left:1.7pt;margin-top:7.15pt;width:461.75pt;height:171.55pt;z-index:251674639" coordsize="58642,217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">
                <v:shapetype id="_x0000_t202" coordsize="21600,21600" o:spt="202" path="m,l,21600r21600,l21600,xe">
                  <v:stroke joinstyle="miter"/>
                  <v:path gradientshapeok="t" o:connecttype="rect"/>
                </v:shapetype>
                <v:shape id="Textfeld 15" o:spid="_x0000_s1027" type="#_x0000_t202" style="position:absolute;left:25590;top:5524;width:7640;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Mj6vwAAANsAAAAPAAAAZHJzL2Rvd25yZXYueG1sRE9NawIx&#10;EL0X+h/CFHqr2RYq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B3IMj6vwAAANsAAAAPAAAAAAAA&#10;AAAAAAAAAAcCAABkcnMvZG93bnJldi54bWxQSwUGAAAAAAMAAwC3AAAA8wIAAAAA&#10;" fillcolor="white [3201]" strokeweight=".5pt">
                  <v:textbox>
                    <w:txbxContent>
                      <w:p w14:paraId="35077EF7" w14:textId="77777777" w:rsidR="00050E83" w:rsidRPr="004818C6" w:rsidRDefault="00050E83" w:rsidP="00050E83">
                        <w:pPr>
                          <w:pStyle w:val="ekvworterluterung"/>
                          <w:jc w:val="center"/>
                        </w:pPr>
                        <w:r w:rsidRPr="009210F1">
                          <w:rPr>
                            <w:b/>
                            <w:bCs/>
                          </w:rPr>
                          <w:t>Textsorte</w:t>
                        </w:r>
                      </w:p>
                    </w:txbxContent>
                  </v:textbox>
                </v:shape>
                <v:shape id="Textfeld 23" o:spid="_x0000_s1028" type="#_x0000_t202" style="position:absolute;left:17335;width:22473;height:4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T+owgAAANsAAAAPAAAAZHJzL2Rvd25yZXYueG1sRI9BawIx&#10;FITvhf6H8ArearYK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BZ6T+owgAAANsAAAAPAAAA&#10;AAAAAAAAAAAAAAcCAABkcnMvZG93bnJldi54bWxQSwUGAAAAAAMAAwC3AAAA9gIAAAAA&#10;" fillcolor="white [3201]" strokeweight=".5pt">
                  <v:textbox>
                    <w:txbxContent>
                      <w:p w14:paraId="68593551" w14:textId="77777777" w:rsidR="00050E83" w:rsidRPr="004818C6" w:rsidRDefault="00050E83" w:rsidP="00050E83">
                        <w:pPr>
                          <w:pStyle w:val="ekvworterluterung"/>
                        </w:pPr>
                        <w:r>
                          <w:t>Ist der Aufbau des Textes hilfreich für die Leserin/den Leser? Kann der Text einer bestimmten Textsorte zugeordnet werden?</w:t>
                        </w:r>
                      </w:p>
                    </w:txbxContent>
                  </v:textbox>
                </v:shape>
                <v:shape id="Textfeld 24" o:spid="_x0000_s1029" type="#_x0000_t202" style="position:absolute;left:41211;top:2921;width:17401;height:7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KfcwgAAANsAAAAPAAAAZHJzL2Rvd25yZXYueG1sRI9BawIx&#10;FITvhf6H8ArearYi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DWAKfcwgAAANsAAAAPAAAA&#10;AAAAAAAAAAAAAAcCAABkcnMvZG93bnJldi54bWxQSwUGAAAAAAMAAwC3AAAA9gIAAAAA&#10;" fillcolor="white [3201]" strokeweight=".5pt">
                  <v:textbox>
                    <w:txbxContent>
                      <w:p w14:paraId="415F5259" w14:textId="77777777" w:rsidR="00050E83" w:rsidRPr="004818C6" w:rsidRDefault="00050E83" w:rsidP="00050E83">
                        <w:pPr>
                          <w:pStyle w:val="ekvworterluterung"/>
                        </w:pPr>
                        <w:r>
                          <w:t xml:space="preserve">Ist die Wortwahl verständlich? </w:t>
                        </w:r>
                        <w:r>
                          <w:br/>
                          <w:t>Passt die Wortwahl zur Textsorte? Passt die Wortwahl zur beabsich</w:t>
                        </w:r>
                        <w:r>
                          <w:softHyphen/>
                          <w:t>tigten Wirkung? Sind die Wörter auch richtig geschrieben?</w:t>
                        </w:r>
                      </w:p>
                    </w:txbxContent>
                  </v:textbox>
                </v:shape>
                <v:shape id="Textfeld 8" o:spid="_x0000_s1030" type="#_x0000_t202" style="position:absolute;top:5334;width:16020;height:6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" fillcolor="white [3201]" strokeweight=".5pt">
                  <v:textbox>
                    <w:txbxContent>
                      <w:p w14:paraId="00E6E5B8" w14:textId="77777777" w:rsidR="00050E83" w:rsidRPr="004818C6" w:rsidRDefault="00050E83" w:rsidP="00050E83">
                        <w:pPr>
                          <w:pStyle w:val="ekvworterluterung"/>
                        </w:pPr>
                        <w:r>
                          <w:t xml:space="preserve">Was soll mit dem Text erreicht werden? Welche Wirkung </w:t>
                        </w:r>
                        <w:r>
                          <w:br/>
                          <w:t xml:space="preserve">wird der Text wohl haben? </w:t>
                        </w:r>
                        <w:r>
                          <w:br/>
                          <w:t>Wird das Ziel erreicht?</w:t>
                        </w:r>
                      </w:p>
                    </w:txbxContent>
                  </v:textbox>
                </v:shape>
                <v:shape id="Textfeld 21" o:spid="_x0000_s1031" type="#_x0000_t202" style="position:absolute;left:254;top:16319;width:24480;height:4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" fillcolor="white [3201]" strokeweight=".5pt">
                  <v:textbox>
                    <w:txbxContent>
                      <w:p w14:paraId="08C27A88" w14:textId="77777777" w:rsidR="00050E83" w:rsidRPr="004818C6" w:rsidRDefault="00050E83" w:rsidP="00050E83">
                        <w:pPr>
                          <w:pStyle w:val="ekvworterluterung"/>
                        </w:pPr>
                        <w:r w:rsidRPr="004818C6">
                          <w:t>Für wen ist der Text? Wer will ihn lesen? Wie wer</w:t>
                        </w:r>
                        <w:r>
                          <w:t>-</w:t>
                        </w:r>
                        <w:r>
                          <w:br/>
                        </w:r>
                        <w:r w:rsidRPr="004818C6">
                          <w:t>den die Adressaten auf den Text reagieren? Wer</w:t>
                        </w:r>
                        <w:r>
                          <w:t>-</w:t>
                        </w:r>
                        <w:r>
                          <w:br/>
                        </w:r>
                        <w:r w:rsidRPr="004818C6">
                          <w:t>den die Adressaten zufrieden mit dem Text sein?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2" o:spid="_x0000_s1032" type="#_x0000_t75" style="position:absolute;left:25463;top:8255;width:9849;height:13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">
                  <v:imagedata r:id="rId12" o:title="RO-FK2N" cropleft="10566f" cropright="7202f"/>
                  <o:lock v:ext="edit" aspectratio="f"/>
                </v:shape>
                <v:shape id="Textfeld 19" o:spid="_x0000_s1033" type="#_x0000_t202" style="position:absolute;left:36322;top:11557;width:4893;height: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" fillcolor="white [3201]" strokeweight=".5pt">
                  <v:textbox>
                    <w:txbxContent>
                      <w:p w14:paraId="3741D125" w14:textId="77777777" w:rsidR="00050E83" w:rsidRPr="009210F1" w:rsidRDefault="00050E83" w:rsidP="00050E83">
                        <w:pPr>
                          <w:pStyle w:val="ekvworterluterung"/>
                          <w:jc w:val="center"/>
                          <w:rPr>
                            <w:b/>
                            <w:bCs/>
                          </w:rPr>
                        </w:pPr>
                        <w:r w:rsidRPr="009210F1">
                          <w:rPr>
                            <w:b/>
                            <w:bCs/>
                          </w:rPr>
                          <w:t>Sätze</w:t>
                        </w:r>
                      </w:p>
                    </w:txbxContent>
                  </v:textbox>
                </v:shape>
                <v:shape id="Textfeld 25" o:spid="_x0000_s1034" type="#_x0000_t202" style="position:absolute;left:36322;top:15049;width:22320;height:6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AJHwgAAANsAAAAPAAAAZHJzL2Rvd25yZXYueG1sRI9BawIx&#10;FITvhf6H8ArearaC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C5TAJHwgAAANsAAAAPAAAA&#10;AAAAAAAAAAAAAAcCAABkcnMvZG93bnJldi54bWxQSwUGAAAAAAMAAwC3AAAA9gIAAAAA&#10;" fillcolor="white [3201]" strokeweight=".5pt">
                  <v:textbox>
                    <w:txbxContent>
                      <w:p w14:paraId="150C0257" w14:textId="77777777" w:rsidR="00050E83" w:rsidRPr="004818C6" w:rsidRDefault="00050E83" w:rsidP="00050E83">
                        <w:pPr>
                          <w:pStyle w:val="ekvworterluterung"/>
                        </w:pPr>
                        <w:r>
                          <w:t>Sind die Sätze weder zu kurz noch zu lang? Sind alle Sätze zu verstehen? Sind die Sätze sinnvoll miteinander verknüpft? Ist auch die Zeichensetzung richtig?</w:t>
                        </w:r>
                      </w:p>
                    </w:txbxContent>
                  </v:textbox>
                </v:shape>
                <v:shape id="Textfeld 13" o:spid="_x0000_s1035" type="#_x0000_t202" style="position:absolute;left:10922;top:12636;width:14153;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fUVvwAAANsAAAAPAAAAZHJzL2Rvd25yZXYueG1sRE9NawIx&#10;EL0X+h/CFHqr2bYg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CXhfUVvwAAANsAAAAPAAAAAAAA&#10;AAAAAAAAAAcCAABkcnMvZG93bnJldi54bWxQSwUGAAAAAAMAAwC3AAAA8wIAAAAA&#10;" fillcolor="white [3201]" strokeweight=".5pt">
                  <v:textbox>
                    <w:txbxContent>
                      <w:p w14:paraId="7301544D" w14:textId="77777777" w:rsidR="00050E83" w:rsidRPr="009210F1" w:rsidRDefault="00050E83" w:rsidP="00050E83">
                        <w:pPr>
                          <w:pStyle w:val="ekvworterluterung"/>
                          <w:jc w:val="center"/>
                          <w:rPr>
                            <w:b/>
                            <w:bCs/>
                          </w:rPr>
                        </w:pPr>
                        <w:r w:rsidRPr="009210F1">
                          <w:rPr>
                            <w:b/>
                            <w:bCs/>
                          </w:rPr>
                          <w:t>Adressat</w:t>
                        </w:r>
                        <w:r>
                          <w:rPr>
                            <w:b/>
                            <w:bCs/>
                          </w:rPr>
                          <w:t>in/Adressat</w:t>
                        </w:r>
                      </w:p>
                    </w:txbxContent>
                  </v:textbox>
                </v:shape>
                <v:shape id="Textfeld 16" o:spid="_x0000_s1036" type="#_x0000_t202" style="position:absolute;left:34480;top:7937;width:5728;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" fillcolor="white [3201]" strokeweight=".5pt">
                  <v:textbox>
                    <w:txbxContent>
                      <w:p w14:paraId="7B9E8944" w14:textId="77777777" w:rsidR="00050E83" w:rsidRPr="004818C6" w:rsidRDefault="00050E83" w:rsidP="00050E83">
                        <w:pPr>
                          <w:pStyle w:val="ekvworterluterung"/>
                          <w:jc w:val="center"/>
                        </w:pPr>
                        <w:r w:rsidRPr="009210F1">
                          <w:rPr>
                            <w:b/>
                            <w:bCs/>
                          </w:rPr>
                          <w:t>Wörter</w:t>
                        </w:r>
                      </w:p>
                    </w:txbxContent>
                  </v:textbox>
                </v:shape>
                <v:shape id="Textfeld 14" o:spid="_x0000_s1037" type="#_x0000_t202" style="position:absolute;left:16954;top:9080;width:9659;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G1hvwAAANsAAAAPAAAAZHJzL2Rvd25yZXYueG1sRE9NawIx&#10;EL0X+h/CFHqr2ZYi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AYbG1hvwAAANsAAAAPAAAAAAAA&#10;AAAAAAAAAAcCAABkcnMvZG93bnJldi54bWxQSwUGAAAAAAMAAwC3AAAA8wIAAAAA&#10;" fillcolor="white [3201]" strokeweight=".5pt">
                  <v:textbox>
                    <w:txbxContent>
                      <w:p w14:paraId="0C05029C" w14:textId="77777777" w:rsidR="00050E83" w:rsidRPr="009210F1" w:rsidRDefault="00050E83" w:rsidP="00050E83">
                        <w:pPr>
                          <w:pStyle w:val="ekvworterluterung"/>
                          <w:jc w:val="center"/>
                          <w:rPr>
                            <w:b/>
                            <w:bCs/>
                          </w:rPr>
                        </w:pPr>
                        <w:r w:rsidRPr="009210F1">
                          <w:rPr>
                            <w:b/>
                            <w:bCs/>
                          </w:rPr>
                          <w:t>Ziel/Wirkung</w:t>
                        </w:r>
                      </w:p>
                    </w:txbxContent>
                  </v:textbox>
                </v:shape>
              </v:group>
            </w:pict>
          </mc:Fallback>
        </mc:AlternateContent>
      </w:r>
    </w:p>
    <w:p w14:paraId="107DA525" w14:textId="798BA0F2" w:rsidR="00050E83" w:rsidRDefault="00050E83" w:rsidP="00050E83">
      <w:pPr>
        <w:rPr>
          <w:b/>
        </w:rPr>
      </w:pPr>
    </w:p>
    <w:p w14:paraId="3F354067" w14:textId="44780D1A" w:rsidR="00050E83" w:rsidRDefault="00050E83" w:rsidP="00050E83">
      <w:pPr>
        <w:rPr>
          <w:b/>
        </w:rPr>
      </w:pPr>
    </w:p>
    <w:p w14:paraId="78F47F97" w14:textId="62271A39" w:rsidR="00050E83" w:rsidRDefault="00050E83" w:rsidP="00050E83">
      <w:pPr>
        <w:rPr>
          <w:b/>
        </w:rPr>
      </w:pPr>
    </w:p>
    <w:p w14:paraId="56CFAB55" w14:textId="180C75E1" w:rsidR="00050E83" w:rsidRDefault="00050E83" w:rsidP="00050E83">
      <w:pPr>
        <w:rPr>
          <w:b/>
        </w:rPr>
      </w:pPr>
    </w:p>
    <w:p w14:paraId="77ECAFDF" w14:textId="16BA69A7" w:rsidR="00050E83" w:rsidRPr="005E1E13" w:rsidRDefault="00050E83" w:rsidP="00050E83">
      <w:pPr>
        <w:rPr>
          <w:b/>
          <w:sz w:val="10"/>
          <w:szCs w:val="10"/>
        </w:rPr>
      </w:pPr>
    </w:p>
    <w:p w14:paraId="4E23EF9A" w14:textId="401654E4" w:rsidR="00050E83" w:rsidRDefault="00050E83" w:rsidP="00050E83">
      <w:pPr>
        <w:rPr>
          <w:rFonts w:cs="Arial"/>
        </w:rPr>
      </w:pPr>
    </w:p>
    <w:p w14:paraId="53ABCEDF" w14:textId="1B601AD5" w:rsidR="00050E83" w:rsidRDefault="00050E83" w:rsidP="00050E83">
      <w:pPr>
        <w:rPr>
          <w:rFonts w:cs="Arial"/>
        </w:rPr>
      </w:pPr>
    </w:p>
    <w:p w14:paraId="012C1862" w14:textId="48CCF043" w:rsidR="00050E83" w:rsidRDefault="00050E83" w:rsidP="00050E83">
      <w:pPr>
        <w:rPr>
          <w:rFonts w:cs="Arial"/>
        </w:rPr>
      </w:pPr>
    </w:p>
    <w:p w14:paraId="13B01323" w14:textId="1DE7CDDE" w:rsidR="00050E83" w:rsidRDefault="00050E83" w:rsidP="00050E83">
      <w:pPr>
        <w:rPr>
          <w:rFonts w:cs="Arial"/>
        </w:rPr>
      </w:pPr>
    </w:p>
    <w:p w14:paraId="64DAEDA5" w14:textId="51119303" w:rsidR="00050E83" w:rsidRDefault="00050E83" w:rsidP="00050E83">
      <w:pPr>
        <w:rPr>
          <w:rFonts w:cs="Arial"/>
        </w:rPr>
      </w:pPr>
    </w:p>
    <w:p w14:paraId="3DDBC6AB" w14:textId="246E1EB7" w:rsidR="00050E83" w:rsidRDefault="000539FE" w:rsidP="00050E83">
      <w:pPr>
        <w:rPr>
          <w:rFonts w:cs="Arial"/>
        </w:rPr>
      </w:pPr>
      <w:r>
        <w:rPr>
          <w:noProof/>
          <w:lang w:eastAsia="de-DE"/>
        </w:rPr>
        <mc:AlternateContent>
          <mc:Choice Requires="wps">
            <w:drawing>
              <wp:anchor distT="0" distB="0" distL="114300" distR="114300" simplePos="0" relativeHeight="251658255" behindDoc="0" locked="0" layoutInCell="0" allowOverlap="1" wp14:anchorId="28EBA8A9" wp14:editId="07A2CB9E">
                <wp:simplePos x="0" y="0"/>
                <wp:positionH relativeFrom="column">
                  <wp:posOffset>2650491</wp:posOffset>
                </wp:positionH>
                <wp:positionV relativeFrom="paragraph">
                  <wp:posOffset>475615</wp:posOffset>
                </wp:positionV>
                <wp:extent cx="939800" cy="217714"/>
                <wp:effectExtent l="0" t="0" r="12700" b="11430"/>
                <wp:wrapNone/>
                <wp:docPr id="11" name="Textfeld 11"/>
                <wp:cNvGraphicFramePr/>
                <a:graphic xmlns:a="http://schemas.openxmlformats.org/drawingml/2006/main">
                  <a:graphicData uri="http://schemas.microsoft.com/office/word/2010/wordprocessingShape">
                    <wps:wsp>
                      <wps:cNvSpPr txBox="1"/>
                      <wps:spPr>
                        <a:xfrm>
                          <a:off x="0" y="0"/>
                          <a:ext cx="939800" cy="2177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64F3B9" w14:textId="6CDB4387" w:rsidR="000539FE" w:rsidRPr="00585377" w:rsidRDefault="0007526F" w:rsidP="000539FE">
                            <w:pPr>
                              <w:pStyle w:val="ekvquelleobjekt"/>
                              <w:rPr>
                                <w:lang w:val="en-US"/>
                              </w:rPr>
                            </w:pPr>
                            <w:r>
                              <w:rPr>
                                <w:lang w:val="en-US"/>
                              </w:rPr>
                              <w:t xml:space="preserve">Quelle: </w:t>
                            </w:r>
                            <w:r w:rsidRPr="0007526F">
                              <w:rPr>
                                <w:lang w:val="en-US"/>
                              </w:rPr>
                              <w:t>ShutterStock.com RF, New York (</w:t>
                            </w:r>
                            <w:proofErr w:type="spellStart"/>
                            <w:r w:rsidRPr="0007526F">
                              <w:rPr>
                                <w:lang w:val="en-US"/>
                              </w:rPr>
                              <w:t>Sabuhi</w:t>
                            </w:r>
                            <w:proofErr w:type="spellEnd"/>
                            <w:r w:rsidRPr="0007526F">
                              <w:rPr>
                                <w:lang w:val="en-US"/>
                              </w:rPr>
                              <w:t xml:space="preserve"> </w:t>
                            </w:r>
                            <w:proofErr w:type="spellStart"/>
                            <w:r w:rsidRPr="0007526F">
                              <w:rPr>
                                <w:lang w:val="en-US"/>
                              </w:rPr>
                              <w:t>Novruzov</w:t>
                            </w:r>
                            <w:proofErr w:type="spellEnd"/>
                            <w:r w:rsidRPr="0007526F">
                              <w:rPr>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EBA8A9" id="_x0000_t202" coordsize="21600,21600" o:spt="202" path="m,l,21600r21600,l21600,xe">
                <v:stroke joinstyle="miter"/>
                <v:path gradientshapeok="t" o:connecttype="rect"/>
              </v:shapetype>
              <v:shape id="Textfeld 11" o:spid="_x0000_s1038" type="#_x0000_t202" style="position:absolute;margin-left:208.7pt;margin-top:37.45pt;width:74pt;height:17.1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" o:allowincell="f" filled="f" stroked="f" strokeweight=".5pt">
                <v:textbox inset="0,0,0,0">
                  <w:txbxContent>
                    <w:p w14:paraId="5664F3B9" w14:textId="6CDB4387" w:rsidR="000539FE" w:rsidRPr="00585377" w:rsidRDefault="0007526F" w:rsidP="000539FE">
                      <w:pPr>
                        <w:pStyle w:val="ekvquelleobjekt"/>
                        <w:rPr>
                          <w:lang w:val="en-US"/>
                        </w:rPr>
                      </w:pPr>
                      <w:r>
                        <w:rPr>
                          <w:lang w:val="en-US"/>
                        </w:rPr>
                        <w:t xml:space="preserve">Quelle: </w:t>
                      </w:r>
                      <w:r w:rsidRPr="0007526F">
                        <w:rPr>
                          <w:lang w:val="en-US"/>
                        </w:rPr>
                        <w:t>ShutterStock.com RF, New York (</w:t>
                      </w:r>
                      <w:proofErr w:type="spellStart"/>
                      <w:r w:rsidRPr="0007526F">
                        <w:rPr>
                          <w:lang w:val="en-US"/>
                        </w:rPr>
                        <w:t>Sabuhi</w:t>
                      </w:r>
                      <w:proofErr w:type="spellEnd"/>
                      <w:r w:rsidRPr="0007526F">
                        <w:rPr>
                          <w:lang w:val="en-US"/>
                        </w:rPr>
                        <w:t xml:space="preserve"> </w:t>
                      </w:r>
                      <w:proofErr w:type="spellStart"/>
                      <w:r w:rsidRPr="0007526F">
                        <w:rPr>
                          <w:lang w:val="en-US"/>
                        </w:rPr>
                        <w:t>Novruzov</w:t>
                      </w:r>
                      <w:proofErr w:type="spellEnd"/>
                      <w:r w:rsidRPr="0007526F">
                        <w:rPr>
                          <w:lang w:val="en-US"/>
                        </w:rPr>
                        <w:t>)</w:t>
                      </w:r>
                    </w:p>
                  </w:txbxContent>
                </v:textbox>
              </v:shape>
            </w:pict>
          </mc:Fallback>
        </mc:AlternateContent>
      </w:r>
    </w:p>
    <w:tbl>
      <w:tblPr>
        <w:tblW w:w="11000" w:type="dxa"/>
        <w:tblInd w:w="-930" w:type="dxa"/>
        <w:tblBorders>
          <w:insideH w:val="single" w:sz="8" w:space="0" w:color="808080"/>
        </w:tblBorders>
        <w:tblLayout w:type="fixed"/>
        <w:tblLook w:val="01E0" w:firstRow="1" w:lastRow="1" w:firstColumn="1" w:lastColumn="1" w:noHBand="0" w:noVBand="0"/>
      </w:tblPr>
      <w:tblGrid>
        <w:gridCol w:w="819"/>
        <w:gridCol w:w="3854"/>
        <w:gridCol w:w="1320"/>
        <w:gridCol w:w="2040"/>
        <w:gridCol w:w="1301"/>
        <w:gridCol w:w="1666"/>
      </w:tblGrid>
      <w:tr w:rsidR="0036572E" w:rsidRPr="00C172AE" w14:paraId="25DDBDE9" w14:textId="77777777" w:rsidTr="0023646C">
        <w:trPr>
          <w:trHeight w:hRule="exact" w:val="510"/>
        </w:trPr>
        <w:tc>
          <w:tcPr>
            <w:tcW w:w="819" w:type="dxa"/>
            <w:tcBorders>
              <w:top w:val="nil"/>
              <w:bottom w:val="nil"/>
              <w:right w:val="nil"/>
            </w:tcBorders>
            <w:noWrap/>
            <w:vAlign w:val="bottom"/>
          </w:tcPr>
          <w:p w14:paraId="3C06AC13" w14:textId="77777777" w:rsidR="0036572E" w:rsidRPr="00AE65F6" w:rsidRDefault="0036572E" w:rsidP="00F07323">
            <w:pPr>
              <w:pageBreakBefore/>
              <w:rPr>
                <w:color w:val="FFFFFF" w:themeColor="background1"/>
              </w:rPr>
            </w:pPr>
          </w:p>
        </w:tc>
        <w:tc>
          <w:tcPr>
            <w:tcW w:w="3854" w:type="dxa"/>
            <w:tcBorders>
              <w:top w:val="nil"/>
              <w:left w:val="nil"/>
              <w:bottom w:val="nil"/>
              <w:right w:val="nil"/>
            </w:tcBorders>
            <w:noWrap/>
            <w:vAlign w:val="bottom"/>
          </w:tcPr>
          <w:p w14:paraId="67041783" w14:textId="77777777" w:rsidR="0036572E" w:rsidRPr="007C1230" w:rsidRDefault="0036572E" w:rsidP="00F07323">
            <w:pPr>
              <w:pStyle w:val="ekvkolumnentitel"/>
            </w:pPr>
            <w:r w:rsidRPr="007C1230">
              <w:t>Name:</w:t>
            </w:r>
          </w:p>
        </w:tc>
        <w:tc>
          <w:tcPr>
            <w:tcW w:w="1320" w:type="dxa"/>
            <w:tcBorders>
              <w:top w:val="nil"/>
              <w:left w:val="nil"/>
              <w:bottom w:val="nil"/>
              <w:right w:val="nil"/>
            </w:tcBorders>
            <w:noWrap/>
            <w:vAlign w:val="bottom"/>
          </w:tcPr>
          <w:p w14:paraId="2306E8CA" w14:textId="77777777" w:rsidR="0036572E" w:rsidRPr="007C1230" w:rsidRDefault="0036572E" w:rsidP="00F07323">
            <w:pPr>
              <w:pStyle w:val="ekvkolumnentitel"/>
            </w:pPr>
            <w:r w:rsidRPr="007C1230">
              <w:t>Klasse:</w:t>
            </w:r>
          </w:p>
        </w:tc>
        <w:tc>
          <w:tcPr>
            <w:tcW w:w="2040" w:type="dxa"/>
            <w:tcBorders>
              <w:top w:val="nil"/>
              <w:left w:val="nil"/>
              <w:bottom w:val="nil"/>
              <w:right w:val="nil"/>
            </w:tcBorders>
            <w:noWrap/>
            <w:vAlign w:val="bottom"/>
          </w:tcPr>
          <w:p w14:paraId="5B1D4BF2" w14:textId="77777777" w:rsidR="0036572E" w:rsidRPr="007C1230" w:rsidRDefault="0036572E" w:rsidP="00F07323">
            <w:pPr>
              <w:pStyle w:val="ekvkolumnentitel"/>
            </w:pPr>
            <w:r w:rsidRPr="007C1230">
              <w:t>Datum:</w:t>
            </w:r>
          </w:p>
        </w:tc>
        <w:tc>
          <w:tcPr>
            <w:tcW w:w="1301" w:type="dxa"/>
            <w:tcBorders>
              <w:top w:val="nil"/>
              <w:left w:val="nil"/>
              <w:bottom w:val="nil"/>
              <w:right w:val="nil"/>
            </w:tcBorders>
            <w:noWrap/>
            <w:vAlign w:val="bottom"/>
          </w:tcPr>
          <w:p w14:paraId="0DF77675" w14:textId="0C05D994" w:rsidR="0036572E" w:rsidRPr="007C1230" w:rsidRDefault="0036572E" w:rsidP="00420CAF">
            <w:pPr>
              <w:pStyle w:val="ekvkolumnentitel"/>
            </w:pPr>
            <w:r>
              <w:t>Seite 5 von 5</w:t>
            </w:r>
          </w:p>
        </w:tc>
        <w:tc>
          <w:tcPr>
            <w:tcW w:w="1666" w:type="dxa"/>
            <w:tcBorders>
              <w:top w:val="nil"/>
              <w:left w:val="nil"/>
              <w:bottom w:val="single" w:sz="8" w:space="0" w:color="808080"/>
            </w:tcBorders>
            <w:noWrap/>
            <w:vAlign w:val="bottom"/>
          </w:tcPr>
          <w:p w14:paraId="69881D6D" w14:textId="77777777" w:rsidR="0036572E" w:rsidRPr="007636A0" w:rsidRDefault="0036572E" w:rsidP="00420CAF">
            <w:r>
              <w:t>Arbeits-</w:t>
            </w:r>
            <w:r>
              <w:br/>
            </w:r>
            <w:proofErr w:type="spellStart"/>
            <w:r>
              <w:t>blatt</w:t>
            </w:r>
            <w:proofErr w:type="spellEnd"/>
          </w:p>
        </w:tc>
      </w:tr>
      <w:tr w:rsidR="0036572E" w:rsidRPr="00BF17F2" w14:paraId="696A5C25" w14:textId="77777777" w:rsidTr="0023646C">
        <w:tblPrEx>
          <w:tblLook w:val="0000" w:firstRow="0" w:lastRow="0" w:firstColumn="0" w:lastColumn="0" w:noHBand="0" w:noVBand="0"/>
        </w:tblPrEx>
        <w:trPr>
          <w:trHeight w:hRule="exact" w:val="794"/>
        </w:trPr>
        <w:tc>
          <w:tcPr>
            <w:tcW w:w="819" w:type="dxa"/>
            <w:tcBorders>
              <w:bottom w:val="nil"/>
              <w:right w:val="nil"/>
            </w:tcBorders>
            <w:noWrap/>
            <w:vAlign w:val="bottom"/>
          </w:tcPr>
          <w:p w14:paraId="46CB48EB" w14:textId="77777777" w:rsidR="0036572E" w:rsidRPr="00BF17F2" w:rsidRDefault="0036572E" w:rsidP="00F07323">
            <w:pPr>
              <w:rPr>
                <w:color w:val="FFFFFF" w:themeColor="background1"/>
              </w:rPr>
            </w:pPr>
          </w:p>
        </w:tc>
        <w:tc>
          <w:tcPr>
            <w:tcW w:w="8515" w:type="dxa"/>
            <w:gridSpan w:val="4"/>
            <w:tcBorders>
              <w:left w:val="nil"/>
              <w:bottom w:val="nil"/>
              <w:right w:val="nil"/>
            </w:tcBorders>
            <w:noWrap/>
            <w:vAlign w:val="bottom"/>
          </w:tcPr>
          <w:p w14:paraId="7FB93ED4" w14:textId="77777777" w:rsidR="0036572E" w:rsidRPr="00BF17F2" w:rsidRDefault="0036572E" w:rsidP="00F07323">
            <w:pPr>
              <w:rPr>
                <w:color w:val="FFFFFF" w:themeColor="background1"/>
              </w:rPr>
            </w:pPr>
          </w:p>
        </w:tc>
        <w:tc>
          <w:tcPr>
            <w:tcW w:w="1666" w:type="dxa"/>
            <w:tcBorders>
              <w:top w:val="nil"/>
              <w:left w:val="nil"/>
              <w:bottom w:val="nil"/>
            </w:tcBorders>
          </w:tcPr>
          <w:p w14:paraId="00AC3498" w14:textId="706AB95F" w:rsidR="0036572E" w:rsidRPr="00B35D1C" w:rsidRDefault="0036572E" w:rsidP="002E4656"/>
        </w:tc>
      </w:tr>
    </w:tbl>
    <w:p w14:paraId="10790901" w14:textId="49567323" w:rsidR="0036572E" w:rsidRDefault="000539FE" w:rsidP="0036572E">
      <w:pPr>
        <w:pStyle w:val="ekvue2arial"/>
      </w:pPr>
      <w:r>
        <w:rPr>
          <w:noProof/>
        </w:rPr>
        <w:drawing>
          <wp:anchor distT="0" distB="0" distL="114300" distR="114300" simplePos="0" relativeHeight="251644943" behindDoc="1" locked="0" layoutInCell="1" allowOverlap="1" wp14:anchorId="305DE8BC" wp14:editId="44C754E0">
            <wp:simplePos x="0" y="0"/>
            <wp:positionH relativeFrom="column">
              <wp:posOffset>5330825</wp:posOffset>
            </wp:positionH>
            <wp:positionV relativeFrom="paragraph">
              <wp:posOffset>-1109980</wp:posOffset>
            </wp:positionV>
            <wp:extent cx="791845" cy="791845"/>
            <wp:effectExtent l="0" t="0" r="8255" b="8255"/>
            <wp:wrapNone/>
            <wp:docPr id="6" name="Grafik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8">
                      <a:extLst>
                        <a:ext uri="{28A0092B-C50C-407E-A947-70E740481C1C}">
                          <a14:useLocalDpi xmlns:a14="http://schemas.microsoft.com/office/drawing/2010/main" val="0"/>
                        </a:ext>
                      </a:extLst>
                    </a:blip>
                    <a:stretch>
                      <a:fillRect/>
                    </a:stretch>
                  </pic:blipFill>
                  <pic:spPr>
                    <a:xfrm>
                      <a:off x="0" y="0"/>
                      <a:ext cx="791845" cy="791845"/>
                    </a:xfrm>
                    <a:prstGeom prst="rect">
                      <a:avLst/>
                    </a:prstGeom>
                  </pic:spPr>
                </pic:pic>
              </a:graphicData>
            </a:graphic>
            <wp14:sizeRelH relativeFrom="page">
              <wp14:pctWidth>0</wp14:pctWidth>
            </wp14:sizeRelH>
            <wp14:sizeRelV relativeFrom="page">
              <wp14:pctHeight>0</wp14:pctHeight>
            </wp14:sizeRelV>
          </wp:anchor>
        </w:drawing>
      </w:r>
      <w:r w:rsidR="0036572E">
        <w:t>Hinweise</w:t>
      </w:r>
    </w:p>
    <w:p w14:paraId="19A65E49" w14:textId="77777777" w:rsidR="0036572E" w:rsidRDefault="0036572E" w:rsidP="0036572E">
      <w:pPr>
        <w:pStyle w:val="ekvgrundtexthalbe"/>
      </w:pPr>
    </w:p>
    <w:p w14:paraId="6903C072" w14:textId="4837A449" w:rsidR="00D07D76" w:rsidRPr="00DC7AD1" w:rsidRDefault="00D07D76" w:rsidP="00DC7AD1">
      <w:pPr>
        <w:rPr>
          <w:b/>
          <w:bCs/>
        </w:rPr>
      </w:pPr>
      <w:r w:rsidRPr="00DC7AD1">
        <w:rPr>
          <w:b/>
          <w:bCs/>
        </w:rPr>
        <w:t>Zur Anwendung der Lerneinheit</w:t>
      </w:r>
    </w:p>
    <w:p w14:paraId="4FFAB446" w14:textId="4B4B0D92" w:rsidR="00D07D76" w:rsidRPr="00DC7AD1" w:rsidRDefault="00D07D76" w:rsidP="00DC7AD1">
      <w:r w:rsidRPr="00DC7AD1">
        <w:t>Die hier skizzierte Lerneinheit zum kollaborativen Schreiben lässt sich grundsätzlich sowohl zu den Schreibauf</w:t>
      </w:r>
      <w:r w:rsidR="003003BC">
        <w:softHyphen/>
      </w:r>
      <w:r w:rsidRPr="00DC7AD1">
        <w:t xml:space="preserve">gaben </w:t>
      </w:r>
      <w:r w:rsidR="00166E91">
        <w:t>des</w:t>
      </w:r>
      <w:r w:rsidRPr="00DC7AD1">
        <w:t xml:space="preserve"> </w:t>
      </w:r>
      <w:r w:rsidR="00166E91">
        <w:t>(Unter-)</w:t>
      </w:r>
      <w:r w:rsidRPr="00DC7AD1">
        <w:t>Kapitel</w:t>
      </w:r>
      <w:r w:rsidR="00166E91">
        <w:t>s</w:t>
      </w:r>
      <w:r w:rsidRPr="00DC7AD1">
        <w:t xml:space="preserve"> </w:t>
      </w:r>
      <w:r w:rsidR="00E9716E">
        <w:t>„A</w:t>
      </w:r>
      <w:r w:rsidRPr="00DC7AD1">
        <w:t>uf Materialbasis einen informierenden Text schreiben</w:t>
      </w:r>
      <w:r w:rsidR="00E9716E">
        <w:t>“</w:t>
      </w:r>
      <w:r w:rsidR="00166E91">
        <w:t xml:space="preserve"> </w:t>
      </w:r>
      <w:r w:rsidRPr="00DC7AD1">
        <w:t>als</w:t>
      </w:r>
      <w:r w:rsidR="003003BC">
        <w:t xml:space="preserve"> auch</w:t>
      </w:r>
      <w:r w:rsidRPr="00DC7AD1">
        <w:t xml:space="preserve"> modifiziert </w:t>
      </w:r>
      <w:r w:rsidR="003003BC">
        <w:t xml:space="preserve">auf </w:t>
      </w:r>
      <w:r w:rsidR="00166E91">
        <w:t xml:space="preserve">das </w:t>
      </w:r>
      <w:r w:rsidRPr="00DC7AD1">
        <w:t>Kapitel</w:t>
      </w:r>
      <w:r w:rsidR="00166E91">
        <w:t xml:space="preserve"> </w:t>
      </w:r>
      <w:r w:rsidR="00E9716E">
        <w:t>„E</w:t>
      </w:r>
      <w:r w:rsidRPr="00DC7AD1">
        <w:t>rzählende Texte untersuchen</w:t>
      </w:r>
      <w:r w:rsidR="00E9716E">
        <w:t>“</w:t>
      </w:r>
      <w:r w:rsidRPr="00DC7AD1">
        <w:t xml:space="preserve"> sowie</w:t>
      </w:r>
      <w:r w:rsidR="00166E91">
        <w:t xml:space="preserve"> das</w:t>
      </w:r>
      <w:r w:rsidRPr="00DC7AD1">
        <w:t xml:space="preserve"> Kapitel </w:t>
      </w:r>
      <w:r w:rsidR="00E9716E">
        <w:t>„</w:t>
      </w:r>
      <w:r w:rsidRPr="00DC7AD1">
        <w:t>Gedichte untersuchen</w:t>
      </w:r>
      <w:r w:rsidR="00E9716E">
        <w:t>“</w:t>
      </w:r>
      <w:r w:rsidRPr="00DC7AD1">
        <w:t xml:space="preserve"> </w:t>
      </w:r>
      <w:r w:rsidR="003003BC">
        <w:t xml:space="preserve">des Schulbuches </w:t>
      </w:r>
      <w:r w:rsidRPr="00DC7AD1">
        <w:t>anwenden.</w:t>
      </w:r>
    </w:p>
    <w:p w14:paraId="5FE2B99E" w14:textId="4AEB4CD9" w:rsidR="00D07D76" w:rsidRPr="00DC7AD1" w:rsidRDefault="00D07D76" w:rsidP="00DC7AD1">
      <w:r w:rsidRPr="00DC7AD1">
        <w:t>Empfohlen wird, dass die Schülerinnen und Schüler bereits grundlegende Verfahren des jeweiligen Schreib</w:t>
      </w:r>
      <w:r w:rsidR="00E9716E">
        <w:softHyphen/>
      </w:r>
      <w:r w:rsidRPr="00DC7AD1">
        <w:t>prozesses und der Textüberarbeitung kennengelernt haben. Bei</w:t>
      </w:r>
      <w:r w:rsidR="00166E91">
        <w:t>m materialgestützten Schreiben eines infor</w:t>
      </w:r>
      <w:r w:rsidR="00166E91">
        <w:softHyphen/>
        <w:t>mierenden Textes</w:t>
      </w:r>
      <w:r w:rsidRPr="00DC7AD1">
        <w:t xml:space="preserve"> ist es zudem sinnvoll, dass die Lernenden auch mit den Aufgabenstellungen zu</w:t>
      </w:r>
      <w:r w:rsidR="00166E91">
        <w:t xml:space="preserve"> diesem Schreibformat</w:t>
      </w:r>
      <w:r w:rsidRPr="00DC7AD1">
        <w:t xml:space="preserve"> vertraut sind.</w:t>
      </w:r>
    </w:p>
    <w:p w14:paraId="17F7DA96" w14:textId="77777777" w:rsidR="00D07D76" w:rsidRPr="00DC7AD1" w:rsidRDefault="00D07D76" w:rsidP="00DC7AD1">
      <w:pPr>
        <w:pStyle w:val="ekvgrundtexthalbe"/>
      </w:pPr>
    </w:p>
    <w:p w14:paraId="1A896D75" w14:textId="77777777" w:rsidR="00D07D76" w:rsidRPr="00DC7AD1" w:rsidRDefault="00D07D76" w:rsidP="00DC7AD1">
      <w:pPr>
        <w:rPr>
          <w:b/>
          <w:bCs/>
        </w:rPr>
      </w:pPr>
      <w:r w:rsidRPr="00DC7AD1">
        <w:rPr>
          <w:b/>
          <w:bCs/>
        </w:rPr>
        <w:t>Zum kollaborativen Schreiben</w:t>
      </w:r>
    </w:p>
    <w:p w14:paraId="2538E77D" w14:textId="32F41B8A" w:rsidR="00D07D76" w:rsidRPr="00DC7AD1" w:rsidRDefault="00D07D76" w:rsidP="00DC7AD1">
      <w:r w:rsidRPr="00DC7AD1">
        <w:t>Kollaboratives Schreiben bedeutet, dass mehrere Personen oder Gruppen gemeinsam und oft zeitgleich a</w:t>
      </w:r>
      <w:r w:rsidR="00166E91">
        <w:t>n dem</w:t>
      </w:r>
      <w:r w:rsidRPr="00DC7AD1">
        <w:t>selben Inhalt arbeiten. Im Gegensatz zum kooperativen Schreiben, bei dem zumeist mehr oder weniger isoliert voneinander bestimmte (inhaltliche) Abschnitte verfasst werden, die nachher zu einem Ganzen zusam</w:t>
      </w:r>
      <w:r w:rsidR="00166E91">
        <w:softHyphen/>
      </w:r>
      <w:r w:rsidRPr="00DC7AD1">
        <w:t>mengefügt werden, sind beim kollaborativen Schreiben alle Schreibenden zugleich an allen Textteilen tätig. Somit wird ein Text tatsächlich gemeinsam konstruiert. Bei webbasierten Schreibtechnologien wie beispiels</w:t>
      </w:r>
      <w:r w:rsidR="00166E91">
        <w:softHyphen/>
      </w:r>
      <w:r w:rsidRPr="00DC7AD1">
        <w:t xml:space="preserve">weise </w:t>
      </w:r>
      <w:proofErr w:type="spellStart"/>
      <w:r w:rsidRPr="00DC7AD1">
        <w:t>Etherpads</w:t>
      </w:r>
      <w:proofErr w:type="spellEnd"/>
      <w:r w:rsidRPr="00DC7AD1">
        <w:t xml:space="preserve"> ist dabei normalerweise nachvollziehbar, wer was geschrieben hat (etwa über verschiedene Schrift</w:t>
      </w:r>
      <w:r w:rsidR="00E9716E">
        <w:softHyphen/>
      </w:r>
      <w:r w:rsidRPr="00DC7AD1">
        <w:t>farben oder Autorenkürzel).</w:t>
      </w:r>
    </w:p>
    <w:p w14:paraId="131572EA" w14:textId="3A547965" w:rsidR="00D07D76" w:rsidRPr="00DC7AD1" w:rsidRDefault="00D07D76" w:rsidP="00DC7AD1">
      <w:r w:rsidRPr="00DC7AD1">
        <w:t>Kollaborative Arbeitsformen gelten als eine Schlüsselkompetenz des modernen Arbeitslebens, bei dem das gemeinsame Arbeiten in Teams eine hohe Priorität besitzt. Zudem fördern kollaborative Schreibprozesse häu</w:t>
      </w:r>
      <w:r w:rsidR="00E9716E">
        <w:softHyphen/>
      </w:r>
      <w:r w:rsidRPr="00DC7AD1">
        <w:t xml:space="preserve">fig auch die Schreibkompetenz sowie Motivation. Evident ist, dass durch diese Methode andere Texte als in Einzelarbeit entstehen sowie das Gespräch über den Text und die Überarbeitung einen deutlich größeren Raum als sonst erhalten. Lernende erfahren zudem, wie schwierig es </w:t>
      </w:r>
      <w:r w:rsidR="00E9716E">
        <w:t xml:space="preserve">häufig </w:t>
      </w:r>
      <w:r w:rsidRPr="00DC7AD1">
        <w:t>ist, gemeinsam mit anderen einen Text zu verfassen.</w:t>
      </w:r>
    </w:p>
    <w:p w14:paraId="38E63FF1" w14:textId="77777777" w:rsidR="00D07D76" w:rsidRPr="00DC7AD1" w:rsidRDefault="00D07D76" w:rsidP="00DC7AD1">
      <w:pPr>
        <w:pStyle w:val="ekvgrundtexthalbe"/>
      </w:pPr>
    </w:p>
    <w:p w14:paraId="6B7AF8C1" w14:textId="77777777" w:rsidR="00D07D76" w:rsidRPr="00DC7AD1" w:rsidRDefault="00D07D76" w:rsidP="00DC7AD1">
      <w:pPr>
        <w:rPr>
          <w:b/>
          <w:bCs/>
        </w:rPr>
      </w:pPr>
      <w:r w:rsidRPr="00DC7AD1">
        <w:rPr>
          <w:b/>
          <w:bCs/>
        </w:rPr>
        <w:t>Mögliche Schwierigkeiten</w:t>
      </w:r>
    </w:p>
    <w:p w14:paraId="67A6036A" w14:textId="5CD2599E" w:rsidR="00D07D76" w:rsidRDefault="00DC7AD1" w:rsidP="003003BC">
      <w:pPr>
        <w:pStyle w:val="ekvaufzhlung"/>
      </w:pPr>
      <w:r w:rsidRPr="00B12500">
        <w:t>–</w:t>
      </w:r>
      <w:r w:rsidRPr="006B0743">
        <w:tab/>
      </w:r>
      <w:r w:rsidR="00D07D76" w:rsidRPr="00E9716E">
        <w:t>bei der Auswahl geeigneter Beiträge für die Aufgabe zum materialbasierten Schreiben:</w:t>
      </w:r>
      <w:r w:rsidR="00D07D76" w:rsidRPr="00DC7AD1">
        <w:t xml:space="preserve"> Es ist möglich, dass es Schülerinnen und Schülern schwerfällt, geeignete Beiträge für die eigene Aufgabenerstellung zu finden. Hier</w:t>
      </w:r>
      <w:r>
        <w:t xml:space="preserve"> </w:t>
      </w:r>
      <w:r w:rsidR="00D07D76" w:rsidRPr="00DC7AD1">
        <w:t>könnten folgende Tipps gegeben werden:</w:t>
      </w:r>
    </w:p>
    <w:p w14:paraId="5D802C42" w14:textId="27B484E5" w:rsidR="00B03931" w:rsidRPr="0071624C" w:rsidRDefault="00D07D76" w:rsidP="002B1293">
      <w:pPr>
        <w:pStyle w:val="ekvaufzhlung"/>
        <w:numPr>
          <w:ilvl w:val="0"/>
          <w:numId w:val="3"/>
        </w:numPr>
        <w:tabs>
          <w:tab w:val="clear" w:pos="340"/>
          <w:tab w:val="clear" w:pos="454"/>
          <w:tab w:val="clear" w:pos="595"/>
          <w:tab w:val="left" w:pos="624"/>
        </w:tabs>
        <w:ind w:left="624" w:hanging="272"/>
        <w:rPr>
          <w:i/>
          <w:iCs/>
        </w:rPr>
      </w:pPr>
      <w:r w:rsidRPr="0071624C">
        <w:rPr>
          <w:i/>
          <w:iCs/>
        </w:rPr>
        <w:t>Versucht, Beiträge zu finden, die verschiedene Aspekte eures Themas beleuchten. Ein Beitrag sollte dabei auf</w:t>
      </w:r>
      <w:r w:rsidR="00DC7AD1" w:rsidRPr="0071624C">
        <w:rPr>
          <w:i/>
          <w:iCs/>
        </w:rPr>
        <w:t xml:space="preserve"> </w:t>
      </w:r>
      <w:r w:rsidRPr="0071624C">
        <w:rPr>
          <w:i/>
          <w:iCs/>
        </w:rPr>
        <w:t xml:space="preserve">jeden Fall darlegen, um welche Künstlerin oder </w:t>
      </w:r>
      <w:r w:rsidR="00E04469" w:rsidRPr="0071624C">
        <w:rPr>
          <w:i/>
          <w:iCs/>
        </w:rPr>
        <w:t xml:space="preserve">welchen </w:t>
      </w:r>
      <w:r w:rsidRPr="0071624C">
        <w:rPr>
          <w:i/>
          <w:iCs/>
        </w:rPr>
        <w:t>Künstler es überhaupt geht und was</w:t>
      </w:r>
      <w:r w:rsidR="002B1293" w:rsidRPr="0071624C">
        <w:rPr>
          <w:i/>
          <w:iCs/>
        </w:rPr>
        <w:t> </w:t>
      </w:r>
      <w:r w:rsidRPr="0071624C">
        <w:rPr>
          <w:i/>
          <w:iCs/>
        </w:rPr>
        <w:t>für Musik sie/er macht. Ein</w:t>
      </w:r>
      <w:r w:rsidR="00DC7AD1" w:rsidRPr="0071624C">
        <w:rPr>
          <w:i/>
          <w:iCs/>
        </w:rPr>
        <w:t xml:space="preserve"> </w:t>
      </w:r>
      <w:r w:rsidRPr="0071624C">
        <w:rPr>
          <w:i/>
          <w:iCs/>
        </w:rPr>
        <w:t>anderer Artikel könnte beispielsweise etwas über die Biogra</w:t>
      </w:r>
      <w:r w:rsidR="003003BC" w:rsidRPr="0071624C">
        <w:rPr>
          <w:i/>
          <w:iCs/>
        </w:rPr>
        <w:t>f</w:t>
      </w:r>
      <w:r w:rsidRPr="0071624C">
        <w:rPr>
          <w:i/>
          <w:iCs/>
        </w:rPr>
        <w:t>ie der Künst</w:t>
      </w:r>
      <w:r w:rsidR="00E04469" w:rsidRPr="0071624C">
        <w:rPr>
          <w:i/>
          <w:iCs/>
        </w:rPr>
        <w:softHyphen/>
      </w:r>
      <w:r w:rsidRPr="0071624C">
        <w:rPr>
          <w:i/>
          <w:iCs/>
        </w:rPr>
        <w:t>lerin/des Künstlers erzählen, ein dritter</w:t>
      </w:r>
      <w:r w:rsidR="00DC7AD1" w:rsidRPr="0071624C">
        <w:rPr>
          <w:i/>
          <w:iCs/>
        </w:rPr>
        <w:t xml:space="preserve"> </w:t>
      </w:r>
      <w:r w:rsidRPr="0071624C">
        <w:rPr>
          <w:i/>
          <w:iCs/>
        </w:rPr>
        <w:t>möglicherweise Hintergrundinformationen zum Aspekt auslän</w:t>
      </w:r>
      <w:r w:rsidR="00E04469" w:rsidRPr="0071624C">
        <w:rPr>
          <w:i/>
          <w:iCs/>
        </w:rPr>
        <w:softHyphen/>
      </w:r>
      <w:r w:rsidRPr="0071624C">
        <w:rPr>
          <w:i/>
          <w:iCs/>
        </w:rPr>
        <w:t>discher Künstlerinnen und Künstler in der</w:t>
      </w:r>
      <w:r w:rsidR="00DC7AD1" w:rsidRPr="0071624C">
        <w:rPr>
          <w:i/>
          <w:iCs/>
        </w:rPr>
        <w:t xml:space="preserve"> </w:t>
      </w:r>
      <w:r w:rsidRPr="0071624C">
        <w:rPr>
          <w:i/>
          <w:iCs/>
        </w:rPr>
        <w:t>deutschsprachigen Musikszene liefern.</w:t>
      </w:r>
    </w:p>
    <w:p w14:paraId="6CE698C2" w14:textId="2C01EEE9" w:rsidR="00B03931" w:rsidRPr="0071624C" w:rsidRDefault="00D07D76" w:rsidP="002B1293">
      <w:pPr>
        <w:pStyle w:val="ekvaufzhlung"/>
        <w:numPr>
          <w:ilvl w:val="0"/>
          <w:numId w:val="3"/>
        </w:numPr>
        <w:tabs>
          <w:tab w:val="clear" w:pos="340"/>
          <w:tab w:val="clear" w:pos="454"/>
          <w:tab w:val="clear" w:pos="595"/>
          <w:tab w:val="left" w:pos="624"/>
        </w:tabs>
        <w:ind w:left="624" w:hanging="272"/>
        <w:rPr>
          <w:i/>
          <w:iCs/>
        </w:rPr>
      </w:pPr>
      <w:r w:rsidRPr="0071624C">
        <w:rPr>
          <w:i/>
          <w:iCs/>
        </w:rPr>
        <w:t>Versucht, unterschiedliche Textsorten zu eurem Thema zu finden – also etwa ein</w:t>
      </w:r>
      <w:r w:rsidR="00E04469" w:rsidRPr="0071624C">
        <w:rPr>
          <w:i/>
          <w:iCs/>
        </w:rPr>
        <w:t>en</w:t>
      </w:r>
      <w:r w:rsidRPr="0071624C">
        <w:rPr>
          <w:i/>
          <w:iCs/>
        </w:rPr>
        <w:t xml:space="preserve"> Bericht, </w:t>
      </w:r>
      <w:r w:rsidR="002B1293" w:rsidRPr="0071624C">
        <w:rPr>
          <w:i/>
          <w:iCs/>
        </w:rPr>
        <w:br/>
      </w:r>
      <w:r w:rsidRPr="0071624C">
        <w:rPr>
          <w:i/>
          <w:iCs/>
        </w:rPr>
        <w:t>ein Inter</w:t>
      </w:r>
      <w:r w:rsidR="00E04469" w:rsidRPr="0071624C">
        <w:rPr>
          <w:i/>
          <w:iCs/>
        </w:rPr>
        <w:softHyphen/>
      </w:r>
      <w:r w:rsidRPr="0071624C">
        <w:rPr>
          <w:i/>
          <w:iCs/>
        </w:rPr>
        <w:t>view, ein</w:t>
      </w:r>
      <w:r w:rsidR="00E04469" w:rsidRPr="0071624C">
        <w:rPr>
          <w:i/>
          <w:iCs/>
        </w:rPr>
        <w:t>en</w:t>
      </w:r>
      <w:r w:rsidR="00DC7AD1" w:rsidRPr="0071624C">
        <w:rPr>
          <w:i/>
          <w:iCs/>
        </w:rPr>
        <w:t xml:space="preserve"> </w:t>
      </w:r>
      <w:r w:rsidRPr="0071624C">
        <w:rPr>
          <w:i/>
          <w:iCs/>
        </w:rPr>
        <w:t>Kommentar, eine Grafik (z</w:t>
      </w:r>
      <w:r w:rsidR="00E04469" w:rsidRPr="0071624C">
        <w:rPr>
          <w:i/>
          <w:iCs/>
        </w:rPr>
        <w:t>.</w:t>
      </w:r>
      <w:r w:rsidR="00E9716E" w:rsidRPr="0071624C">
        <w:rPr>
          <w:i/>
          <w:iCs/>
        </w:rPr>
        <w:t> </w:t>
      </w:r>
      <w:r w:rsidRPr="0071624C">
        <w:rPr>
          <w:i/>
          <w:iCs/>
        </w:rPr>
        <w:t>B. eine Statistik).</w:t>
      </w:r>
    </w:p>
    <w:p w14:paraId="0A39C8D3" w14:textId="613720C8" w:rsidR="00B03931" w:rsidRPr="0071624C" w:rsidRDefault="00D07D76" w:rsidP="002B1293">
      <w:pPr>
        <w:pStyle w:val="ekvaufzhlung"/>
        <w:numPr>
          <w:ilvl w:val="0"/>
          <w:numId w:val="3"/>
        </w:numPr>
        <w:tabs>
          <w:tab w:val="clear" w:pos="340"/>
          <w:tab w:val="clear" w:pos="454"/>
          <w:tab w:val="clear" w:pos="595"/>
          <w:tab w:val="left" w:pos="624"/>
        </w:tabs>
        <w:ind w:left="624" w:hanging="272"/>
        <w:rPr>
          <w:i/>
          <w:iCs/>
        </w:rPr>
      </w:pPr>
      <w:r w:rsidRPr="0071624C">
        <w:rPr>
          <w:i/>
          <w:iCs/>
        </w:rPr>
        <w:t xml:space="preserve">Wenn ihr eine Grafik oder eine Abbildung zu eurem Thema sucht, kann die Bildersuche einer </w:t>
      </w:r>
      <w:r w:rsidR="002B1293" w:rsidRPr="0071624C">
        <w:rPr>
          <w:i/>
          <w:iCs/>
        </w:rPr>
        <w:br/>
      </w:r>
      <w:r w:rsidRPr="0071624C">
        <w:rPr>
          <w:i/>
          <w:iCs/>
        </w:rPr>
        <w:t>Such</w:t>
      </w:r>
      <w:r w:rsidR="00E04469" w:rsidRPr="0071624C">
        <w:rPr>
          <w:i/>
          <w:iCs/>
        </w:rPr>
        <w:softHyphen/>
      </w:r>
      <w:r w:rsidRPr="0071624C">
        <w:rPr>
          <w:i/>
          <w:iCs/>
        </w:rPr>
        <w:t>maschine helfen.</w:t>
      </w:r>
    </w:p>
    <w:p w14:paraId="08FCA39B" w14:textId="7AE6CA78" w:rsidR="00D07D76" w:rsidRPr="0071624C" w:rsidRDefault="00D07D76" w:rsidP="002B1293">
      <w:pPr>
        <w:pStyle w:val="ekvaufzhlung"/>
        <w:numPr>
          <w:ilvl w:val="0"/>
          <w:numId w:val="3"/>
        </w:numPr>
        <w:tabs>
          <w:tab w:val="clear" w:pos="340"/>
          <w:tab w:val="clear" w:pos="454"/>
          <w:tab w:val="clear" w:pos="595"/>
          <w:tab w:val="left" w:pos="624"/>
        </w:tabs>
        <w:ind w:left="624" w:hanging="272"/>
        <w:rPr>
          <w:i/>
          <w:iCs/>
        </w:rPr>
      </w:pPr>
      <w:r w:rsidRPr="0071624C">
        <w:rPr>
          <w:i/>
          <w:iCs/>
        </w:rPr>
        <w:t>Es kann auch sinnvoll sein, nicht nur direkt zu der/dem von euch ausgewählten Künstlerin/Künstler, sondern auch nach Teilaspekten oder übergreifenden Aspekten zu suchen. Beispiel: Wenn ihr euch mit</w:t>
      </w:r>
      <w:r w:rsidR="002B1293" w:rsidRPr="0071624C">
        <w:rPr>
          <w:i/>
          <w:iCs/>
        </w:rPr>
        <w:t> </w:t>
      </w:r>
      <w:r w:rsidRPr="0071624C">
        <w:rPr>
          <w:i/>
          <w:iCs/>
        </w:rPr>
        <w:t>einer Sängerin aus der</w:t>
      </w:r>
      <w:r w:rsidR="00DC7AD1" w:rsidRPr="0071624C">
        <w:rPr>
          <w:i/>
          <w:iCs/>
        </w:rPr>
        <w:t xml:space="preserve"> </w:t>
      </w:r>
      <w:r w:rsidRPr="0071624C">
        <w:rPr>
          <w:i/>
          <w:iCs/>
        </w:rPr>
        <w:t xml:space="preserve">Rap-Szene beschäftigt, könnte sich ein Beitrag auch mit der deutschen </w:t>
      </w:r>
      <w:r w:rsidR="002B1293" w:rsidRPr="0071624C">
        <w:rPr>
          <w:i/>
          <w:iCs/>
        </w:rPr>
        <w:br/>
      </w:r>
      <w:r w:rsidRPr="0071624C">
        <w:rPr>
          <w:i/>
          <w:iCs/>
        </w:rPr>
        <w:t>Rap-Szene generell beschäftigen. Vielleicht gibt es auch Zahlen darüber, wie viele ausländische Künstlerinnen und Künstler in der deutschen Rap</w:t>
      </w:r>
      <w:r w:rsidR="003003BC" w:rsidRPr="0071624C">
        <w:rPr>
          <w:i/>
          <w:iCs/>
        </w:rPr>
        <w:t>-S</w:t>
      </w:r>
      <w:r w:rsidRPr="0071624C">
        <w:rPr>
          <w:i/>
          <w:iCs/>
        </w:rPr>
        <w:t>zene aktiv sind und wie viele davon Frauen sind</w:t>
      </w:r>
      <w:r w:rsidR="00E04469" w:rsidRPr="0071624C">
        <w:rPr>
          <w:i/>
          <w:iCs/>
        </w:rPr>
        <w:t>.</w:t>
      </w:r>
    </w:p>
    <w:p w14:paraId="0CBAE167" w14:textId="1FD166FB" w:rsidR="001C17F0" w:rsidRDefault="00DC7AD1" w:rsidP="003003BC">
      <w:pPr>
        <w:pStyle w:val="ekvaufzhlung"/>
      </w:pPr>
      <w:r w:rsidRPr="00B12500">
        <w:t>–</w:t>
      </w:r>
      <w:r w:rsidRPr="006B0743">
        <w:tab/>
      </w:r>
      <w:r w:rsidR="00D07D76" w:rsidRPr="00E9716E">
        <w:t>bei der Formulierung der Aufgabe:</w:t>
      </w:r>
      <w:r w:rsidR="00D07D76" w:rsidRPr="00DC7AD1">
        <w:t xml:space="preserve"> Sollten die Schülerinnen und Schüler Probleme mit der adäquaten</w:t>
      </w:r>
      <w:r>
        <w:t xml:space="preserve"> </w:t>
      </w:r>
      <w:r w:rsidR="00D07D76" w:rsidRPr="00DC7AD1">
        <w:t>Formulierung einer Schreibaufgabe haben, könnten sie auf die Beispiele im Schulbuch verwiesen werden</w:t>
      </w:r>
      <w:r w:rsidR="00E9716E">
        <w:t>.</w:t>
      </w:r>
    </w:p>
    <w:p w14:paraId="513EA65E" w14:textId="37629A9D" w:rsidR="00E9716E" w:rsidRPr="00DC7AD1" w:rsidRDefault="00E9716E" w:rsidP="00B03931">
      <w:pPr>
        <w:pStyle w:val="ekvaufzhlung"/>
        <w:ind w:left="360" w:firstLine="0"/>
      </w:pPr>
    </w:p>
    <w:sectPr w:rsidR="00E9716E" w:rsidRPr="00DC7AD1" w:rsidSect="00764797">
      <w:footerReference w:type="default" r:id="rId13"/>
      <w:type w:val="continuous"/>
      <w:pgSz w:w="11906" w:h="16838" w:code="9"/>
      <w:pgMar w:top="454"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71C29" w14:textId="77777777" w:rsidR="00C66B1E" w:rsidRDefault="00C66B1E" w:rsidP="003C599D">
      <w:pPr>
        <w:spacing w:line="240" w:lineRule="auto"/>
      </w:pPr>
      <w:r>
        <w:separator/>
      </w:r>
    </w:p>
  </w:endnote>
  <w:endnote w:type="continuationSeparator" w:id="0">
    <w:p w14:paraId="4D4C187C" w14:textId="77777777" w:rsidR="00C66B1E" w:rsidRDefault="00C66B1E" w:rsidP="003C599D">
      <w:pPr>
        <w:spacing w:line="240" w:lineRule="auto"/>
      </w:pPr>
      <w:r>
        <w:continuationSeparator/>
      </w:r>
    </w:p>
  </w:endnote>
  <w:endnote w:type="continuationNotice" w:id="1">
    <w:p w14:paraId="05E80961" w14:textId="77777777" w:rsidR="00FF2A58" w:rsidRDefault="00FF2A5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930"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53C72210" w14:textId="77777777" w:rsidTr="004D3257">
      <w:trPr>
        <w:trHeight w:hRule="exact" w:val="680"/>
      </w:trPr>
      <w:tc>
        <w:tcPr>
          <w:tcW w:w="864" w:type="dxa"/>
          <w:noWrap/>
        </w:tcPr>
        <w:p w14:paraId="70886720" w14:textId="77777777" w:rsidR="002659C5" w:rsidRPr="00913892" w:rsidRDefault="002659C5" w:rsidP="005E4C30">
          <w:pPr>
            <w:pStyle w:val="ekvpaginabild"/>
            <w:jc w:val="both"/>
          </w:pPr>
          <w:r w:rsidRPr="00913892">
            <w:rPr>
              <w:noProof/>
              <w:lang w:eastAsia="de-DE"/>
            </w:rPr>
            <w:drawing>
              <wp:inline distT="0" distB="0" distL="0" distR="0" wp14:anchorId="593ACB66" wp14:editId="3F99FDFE">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3BE91735" w14:textId="2FBF761C" w:rsidR="002659C5" w:rsidRPr="00913892" w:rsidRDefault="002659C5" w:rsidP="004D3257">
          <w:pPr>
            <w:pStyle w:val="ekvpagina"/>
            <w:ind w:left="57"/>
          </w:pPr>
          <w:r w:rsidRPr="00913892">
            <w:t xml:space="preserve">© Ernst Klett Verlag GmbH, </w:t>
          </w:r>
          <w:r w:rsidR="00155564">
            <w:t>Stuttgart 20</w:t>
          </w:r>
          <w:r w:rsidR="00A5741D">
            <w:t>22</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58B01AA2" w14:textId="77777777" w:rsidR="002659C5" w:rsidRDefault="00A5741D" w:rsidP="004136AD">
          <w:pPr>
            <w:pStyle w:val="ekvquelle"/>
          </w:pPr>
          <w:r>
            <w:t>Autor</w:t>
          </w:r>
          <w:r w:rsidR="007074FE">
            <w:t>: Holger Müller-Hillebrand</w:t>
          </w:r>
        </w:p>
        <w:p w14:paraId="782C2B56" w14:textId="2D8D81A4" w:rsidR="002673C7" w:rsidRPr="00913892" w:rsidRDefault="002673C7" w:rsidP="004136AD">
          <w:pPr>
            <w:pStyle w:val="ekvquelle"/>
          </w:pPr>
        </w:p>
      </w:tc>
      <w:tc>
        <w:tcPr>
          <w:tcW w:w="813" w:type="dxa"/>
        </w:tcPr>
        <w:p w14:paraId="51876F56" w14:textId="77777777" w:rsidR="002659C5" w:rsidRPr="00913892" w:rsidRDefault="002659C5" w:rsidP="00913892">
          <w:pPr>
            <w:pStyle w:val="ekvpagina"/>
          </w:pPr>
        </w:p>
      </w:tc>
    </w:tr>
  </w:tbl>
  <w:p w14:paraId="1972A844"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E07A0" w14:textId="77777777" w:rsidR="00C66B1E" w:rsidRDefault="00C66B1E" w:rsidP="003C599D">
      <w:pPr>
        <w:spacing w:line="240" w:lineRule="auto"/>
      </w:pPr>
      <w:r>
        <w:separator/>
      </w:r>
    </w:p>
  </w:footnote>
  <w:footnote w:type="continuationSeparator" w:id="0">
    <w:p w14:paraId="3BED3142" w14:textId="77777777" w:rsidR="00C66B1E" w:rsidRDefault="00C66B1E" w:rsidP="003C599D">
      <w:pPr>
        <w:spacing w:line="240" w:lineRule="auto"/>
      </w:pPr>
      <w:r>
        <w:continuationSeparator/>
      </w:r>
    </w:p>
  </w:footnote>
  <w:footnote w:type="continuationNotice" w:id="1">
    <w:p w14:paraId="511776E5" w14:textId="77777777" w:rsidR="00FF2A58" w:rsidRDefault="00FF2A5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45277F"/>
    <w:multiLevelType w:val="hybridMultilevel"/>
    <w:tmpl w:val="F1B445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B8057E2"/>
    <w:multiLevelType w:val="hybridMultilevel"/>
    <w:tmpl w:val="9B267B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8076E7B"/>
    <w:multiLevelType w:val="hybridMultilevel"/>
    <w:tmpl w:val="4FDAD24E"/>
    <w:lvl w:ilvl="0" w:tplc="04070001">
      <w:start w:val="1"/>
      <w:numFmt w:val="bullet"/>
      <w:lvlText w:val=""/>
      <w:lvlJc w:val="left"/>
      <w:pPr>
        <w:ind w:left="747" w:hanging="360"/>
      </w:pPr>
      <w:rPr>
        <w:rFonts w:ascii="Symbol" w:hAnsi="Symbol" w:hint="default"/>
      </w:rPr>
    </w:lvl>
    <w:lvl w:ilvl="1" w:tplc="04070003" w:tentative="1">
      <w:start w:val="1"/>
      <w:numFmt w:val="bullet"/>
      <w:lvlText w:val="o"/>
      <w:lvlJc w:val="left"/>
      <w:pPr>
        <w:ind w:left="1467" w:hanging="360"/>
      </w:pPr>
      <w:rPr>
        <w:rFonts w:ascii="Courier New" w:hAnsi="Courier New" w:cs="Courier New" w:hint="default"/>
      </w:rPr>
    </w:lvl>
    <w:lvl w:ilvl="2" w:tplc="04070005" w:tentative="1">
      <w:start w:val="1"/>
      <w:numFmt w:val="bullet"/>
      <w:lvlText w:val=""/>
      <w:lvlJc w:val="left"/>
      <w:pPr>
        <w:ind w:left="2187" w:hanging="360"/>
      </w:pPr>
      <w:rPr>
        <w:rFonts w:ascii="Wingdings" w:hAnsi="Wingdings" w:hint="default"/>
      </w:rPr>
    </w:lvl>
    <w:lvl w:ilvl="3" w:tplc="04070001" w:tentative="1">
      <w:start w:val="1"/>
      <w:numFmt w:val="bullet"/>
      <w:lvlText w:val=""/>
      <w:lvlJc w:val="left"/>
      <w:pPr>
        <w:ind w:left="2907" w:hanging="360"/>
      </w:pPr>
      <w:rPr>
        <w:rFonts w:ascii="Symbol" w:hAnsi="Symbol" w:hint="default"/>
      </w:rPr>
    </w:lvl>
    <w:lvl w:ilvl="4" w:tplc="04070003" w:tentative="1">
      <w:start w:val="1"/>
      <w:numFmt w:val="bullet"/>
      <w:lvlText w:val="o"/>
      <w:lvlJc w:val="left"/>
      <w:pPr>
        <w:ind w:left="3627" w:hanging="360"/>
      </w:pPr>
      <w:rPr>
        <w:rFonts w:ascii="Courier New" w:hAnsi="Courier New" w:cs="Courier New" w:hint="default"/>
      </w:rPr>
    </w:lvl>
    <w:lvl w:ilvl="5" w:tplc="04070005" w:tentative="1">
      <w:start w:val="1"/>
      <w:numFmt w:val="bullet"/>
      <w:lvlText w:val=""/>
      <w:lvlJc w:val="left"/>
      <w:pPr>
        <w:ind w:left="4347" w:hanging="360"/>
      </w:pPr>
      <w:rPr>
        <w:rFonts w:ascii="Wingdings" w:hAnsi="Wingdings" w:hint="default"/>
      </w:rPr>
    </w:lvl>
    <w:lvl w:ilvl="6" w:tplc="04070001" w:tentative="1">
      <w:start w:val="1"/>
      <w:numFmt w:val="bullet"/>
      <w:lvlText w:val=""/>
      <w:lvlJc w:val="left"/>
      <w:pPr>
        <w:ind w:left="5067" w:hanging="360"/>
      </w:pPr>
      <w:rPr>
        <w:rFonts w:ascii="Symbol" w:hAnsi="Symbol" w:hint="default"/>
      </w:rPr>
    </w:lvl>
    <w:lvl w:ilvl="7" w:tplc="04070003" w:tentative="1">
      <w:start w:val="1"/>
      <w:numFmt w:val="bullet"/>
      <w:lvlText w:val="o"/>
      <w:lvlJc w:val="left"/>
      <w:pPr>
        <w:ind w:left="5787" w:hanging="360"/>
      </w:pPr>
      <w:rPr>
        <w:rFonts w:ascii="Courier New" w:hAnsi="Courier New" w:cs="Courier New" w:hint="default"/>
      </w:rPr>
    </w:lvl>
    <w:lvl w:ilvl="8" w:tplc="04070005" w:tentative="1">
      <w:start w:val="1"/>
      <w:numFmt w:val="bullet"/>
      <w:lvlText w:val=""/>
      <w:lvlJc w:val="left"/>
      <w:pPr>
        <w:ind w:left="6507"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B1E"/>
    <w:rsid w:val="000013CF"/>
    <w:rsid w:val="000040E2"/>
    <w:rsid w:val="0001210D"/>
    <w:rsid w:val="00014D7E"/>
    <w:rsid w:val="0001647E"/>
    <w:rsid w:val="0002009E"/>
    <w:rsid w:val="00020440"/>
    <w:rsid w:val="000307B4"/>
    <w:rsid w:val="00030EDB"/>
    <w:rsid w:val="00035074"/>
    <w:rsid w:val="00037566"/>
    <w:rsid w:val="00043523"/>
    <w:rsid w:val="00046012"/>
    <w:rsid w:val="00050E83"/>
    <w:rsid w:val="000520A2"/>
    <w:rsid w:val="000523D4"/>
    <w:rsid w:val="000539FE"/>
    <w:rsid w:val="00053B2F"/>
    <w:rsid w:val="00054678"/>
    <w:rsid w:val="00054A93"/>
    <w:rsid w:val="00055ED1"/>
    <w:rsid w:val="0006258C"/>
    <w:rsid w:val="00062D31"/>
    <w:rsid w:val="0007526F"/>
    <w:rsid w:val="00076601"/>
    <w:rsid w:val="000779C3"/>
    <w:rsid w:val="000812E6"/>
    <w:rsid w:val="00082008"/>
    <w:rsid w:val="000902DF"/>
    <w:rsid w:val="00090AB2"/>
    <w:rsid w:val="000928AA"/>
    <w:rsid w:val="00092E87"/>
    <w:rsid w:val="000939F5"/>
    <w:rsid w:val="00094F01"/>
    <w:rsid w:val="00097F19"/>
    <w:rsid w:val="000A13A1"/>
    <w:rsid w:val="000A2425"/>
    <w:rsid w:val="000A3C89"/>
    <w:rsid w:val="000A4BD4"/>
    <w:rsid w:val="000A51A5"/>
    <w:rsid w:val="000A7892"/>
    <w:rsid w:val="000B098D"/>
    <w:rsid w:val="000B7BD3"/>
    <w:rsid w:val="000C11E0"/>
    <w:rsid w:val="000C77CA"/>
    <w:rsid w:val="000D40DE"/>
    <w:rsid w:val="000D4791"/>
    <w:rsid w:val="000D5ADE"/>
    <w:rsid w:val="000E343E"/>
    <w:rsid w:val="000E72F2"/>
    <w:rsid w:val="000F15FE"/>
    <w:rsid w:val="000F21E8"/>
    <w:rsid w:val="000F47EE"/>
    <w:rsid w:val="000F6468"/>
    <w:rsid w:val="000F75C3"/>
    <w:rsid w:val="000F7910"/>
    <w:rsid w:val="00103057"/>
    <w:rsid w:val="00107D77"/>
    <w:rsid w:val="00116EF2"/>
    <w:rsid w:val="001219FD"/>
    <w:rsid w:val="00124062"/>
    <w:rsid w:val="00126708"/>
    <w:rsid w:val="00126C2B"/>
    <w:rsid w:val="00131417"/>
    <w:rsid w:val="00137DDD"/>
    <w:rsid w:val="00140765"/>
    <w:rsid w:val="00150C59"/>
    <w:rsid w:val="001524C9"/>
    <w:rsid w:val="00155564"/>
    <w:rsid w:val="00161B4B"/>
    <w:rsid w:val="001641FA"/>
    <w:rsid w:val="0016475A"/>
    <w:rsid w:val="00165D0D"/>
    <w:rsid w:val="00165ECC"/>
    <w:rsid w:val="00166019"/>
    <w:rsid w:val="00166E91"/>
    <w:rsid w:val="00182050"/>
    <w:rsid w:val="0018248B"/>
    <w:rsid w:val="00182964"/>
    <w:rsid w:val="00182B7D"/>
    <w:rsid w:val="001845AC"/>
    <w:rsid w:val="00186866"/>
    <w:rsid w:val="00190B65"/>
    <w:rsid w:val="00193A18"/>
    <w:rsid w:val="001A3936"/>
    <w:rsid w:val="001A5BD5"/>
    <w:rsid w:val="001B454A"/>
    <w:rsid w:val="001C17F0"/>
    <w:rsid w:val="001C2DC7"/>
    <w:rsid w:val="001C2F20"/>
    <w:rsid w:val="001C3792"/>
    <w:rsid w:val="001C3B32"/>
    <w:rsid w:val="001C499E"/>
    <w:rsid w:val="001C6C8F"/>
    <w:rsid w:val="001D0492"/>
    <w:rsid w:val="001D1169"/>
    <w:rsid w:val="001D2674"/>
    <w:rsid w:val="001D39FD"/>
    <w:rsid w:val="001D7E89"/>
    <w:rsid w:val="001E1D30"/>
    <w:rsid w:val="001E485B"/>
    <w:rsid w:val="001F0DF4"/>
    <w:rsid w:val="001F1E3D"/>
    <w:rsid w:val="001F26EC"/>
    <w:rsid w:val="001F53F1"/>
    <w:rsid w:val="0020055A"/>
    <w:rsid w:val="00201AA1"/>
    <w:rsid w:val="00205239"/>
    <w:rsid w:val="00205866"/>
    <w:rsid w:val="0021163B"/>
    <w:rsid w:val="00211E4D"/>
    <w:rsid w:val="00214764"/>
    <w:rsid w:val="00216D91"/>
    <w:rsid w:val="00223A15"/>
    <w:rsid w:val="002240EA"/>
    <w:rsid w:val="002266E8"/>
    <w:rsid w:val="00227269"/>
    <w:rsid w:val="002277D2"/>
    <w:rsid w:val="002301FF"/>
    <w:rsid w:val="00231358"/>
    <w:rsid w:val="00232213"/>
    <w:rsid w:val="0023646C"/>
    <w:rsid w:val="00241054"/>
    <w:rsid w:val="00245DA5"/>
    <w:rsid w:val="00246F77"/>
    <w:rsid w:val="002527A5"/>
    <w:rsid w:val="002548B1"/>
    <w:rsid w:val="00255466"/>
    <w:rsid w:val="00255FE3"/>
    <w:rsid w:val="00257335"/>
    <w:rsid w:val="00260B8C"/>
    <w:rsid w:val="002610EC"/>
    <w:rsid w:val="002613E6"/>
    <w:rsid w:val="00261D9E"/>
    <w:rsid w:val="0026281C"/>
    <w:rsid w:val="00263CEC"/>
    <w:rsid w:val="0026581E"/>
    <w:rsid w:val="002659C5"/>
    <w:rsid w:val="002673C7"/>
    <w:rsid w:val="00274F6B"/>
    <w:rsid w:val="00275884"/>
    <w:rsid w:val="00280525"/>
    <w:rsid w:val="00280A12"/>
    <w:rsid w:val="0028107C"/>
    <w:rsid w:val="0028231D"/>
    <w:rsid w:val="00287B24"/>
    <w:rsid w:val="00287DC0"/>
    <w:rsid w:val="00291485"/>
    <w:rsid w:val="00292470"/>
    <w:rsid w:val="00292E92"/>
    <w:rsid w:val="0029673A"/>
    <w:rsid w:val="002A1CD9"/>
    <w:rsid w:val="002A25AE"/>
    <w:rsid w:val="002B1293"/>
    <w:rsid w:val="002B294E"/>
    <w:rsid w:val="002B2FBE"/>
    <w:rsid w:val="002B3DF1"/>
    <w:rsid w:val="002B64EA"/>
    <w:rsid w:val="002C5D15"/>
    <w:rsid w:val="002D2825"/>
    <w:rsid w:val="002D41F4"/>
    <w:rsid w:val="002D46E0"/>
    <w:rsid w:val="002D5029"/>
    <w:rsid w:val="002D7B0C"/>
    <w:rsid w:val="002D7B42"/>
    <w:rsid w:val="002E163A"/>
    <w:rsid w:val="002E21C3"/>
    <w:rsid w:val="002E4656"/>
    <w:rsid w:val="002F1328"/>
    <w:rsid w:val="002F5FFC"/>
    <w:rsid w:val="003003BC"/>
    <w:rsid w:val="00302866"/>
    <w:rsid w:val="00303749"/>
    <w:rsid w:val="00304833"/>
    <w:rsid w:val="00313596"/>
    <w:rsid w:val="00313FD8"/>
    <w:rsid w:val="00314970"/>
    <w:rsid w:val="00315EA9"/>
    <w:rsid w:val="00320087"/>
    <w:rsid w:val="00321063"/>
    <w:rsid w:val="00323448"/>
    <w:rsid w:val="0032667B"/>
    <w:rsid w:val="00326BA0"/>
    <w:rsid w:val="00331D08"/>
    <w:rsid w:val="003323B5"/>
    <w:rsid w:val="003373EF"/>
    <w:rsid w:val="00337E7F"/>
    <w:rsid w:val="00343DD6"/>
    <w:rsid w:val="00344EC7"/>
    <w:rsid w:val="0034724D"/>
    <w:rsid w:val="00350FBE"/>
    <w:rsid w:val="00357BFF"/>
    <w:rsid w:val="00357EE8"/>
    <w:rsid w:val="003611D5"/>
    <w:rsid w:val="00362B02"/>
    <w:rsid w:val="00363F5B"/>
    <w:rsid w:val="0036404C"/>
    <w:rsid w:val="00364D77"/>
    <w:rsid w:val="003653D5"/>
    <w:rsid w:val="0036572E"/>
    <w:rsid w:val="00366388"/>
    <w:rsid w:val="003710B3"/>
    <w:rsid w:val="003714AA"/>
    <w:rsid w:val="0037540F"/>
    <w:rsid w:val="00376678"/>
    <w:rsid w:val="00376A0A"/>
    <w:rsid w:val="003779B9"/>
    <w:rsid w:val="00380B14"/>
    <w:rsid w:val="0038356B"/>
    <w:rsid w:val="00384305"/>
    <w:rsid w:val="0039268F"/>
    <w:rsid w:val="00392F9B"/>
    <w:rsid w:val="00394595"/>
    <w:rsid w:val="003945FF"/>
    <w:rsid w:val="0039465E"/>
    <w:rsid w:val="003A1A19"/>
    <w:rsid w:val="003A40CF"/>
    <w:rsid w:val="003A42D3"/>
    <w:rsid w:val="003A4682"/>
    <w:rsid w:val="003A4E58"/>
    <w:rsid w:val="003A5B0C"/>
    <w:rsid w:val="003B348E"/>
    <w:rsid w:val="003B3ED5"/>
    <w:rsid w:val="003B5B3A"/>
    <w:rsid w:val="003C39DC"/>
    <w:rsid w:val="003C599D"/>
    <w:rsid w:val="003D3D68"/>
    <w:rsid w:val="003D70F5"/>
    <w:rsid w:val="003E21AC"/>
    <w:rsid w:val="003E6330"/>
    <w:rsid w:val="003E78AB"/>
    <w:rsid w:val="003E7B62"/>
    <w:rsid w:val="003F0467"/>
    <w:rsid w:val="003F362F"/>
    <w:rsid w:val="003F58DA"/>
    <w:rsid w:val="00405D0B"/>
    <w:rsid w:val="00406271"/>
    <w:rsid w:val="00411B18"/>
    <w:rsid w:val="004136AD"/>
    <w:rsid w:val="00415565"/>
    <w:rsid w:val="00415632"/>
    <w:rsid w:val="00415F8A"/>
    <w:rsid w:val="00420CAF"/>
    <w:rsid w:val="0042107E"/>
    <w:rsid w:val="00422EBC"/>
    <w:rsid w:val="004235B1"/>
    <w:rsid w:val="004236D5"/>
    <w:rsid w:val="00424375"/>
    <w:rsid w:val="004372DD"/>
    <w:rsid w:val="00441088"/>
    <w:rsid w:val="00441724"/>
    <w:rsid w:val="0044185E"/>
    <w:rsid w:val="00444C4D"/>
    <w:rsid w:val="00444C72"/>
    <w:rsid w:val="00446431"/>
    <w:rsid w:val="00446AED"/>
    <w:rsid w:val="00454148"/>
    <w:rsid w:val="00460932"/>
    <w:rsid w:val="00460B92"/>
    <w:rsid w:val="004621B3"/>
    <w:rsid w:val="0046364F"/>
    <w:rsid w:val="00465073"/>
    <w:rsid w:val="0047471A"/>
    <w:rsid w:val="00475402"/>
    <w:rsid w:val="00475D60"/>
    <w:rsid w:val="00482609"/>
    <w:rsid w:val="00483A7A"/>
    <w:rsid w:val="00483D65"/>
    <w:rsid w:val="00484B24"/>
    <w:rsid w:val="00486B3D"/>
    <w:rsid w:val="00490692"/>
    <w:rsid w:val="004925F2"/>
    <w:rsid w:val="004929DA"/>
    <w:rsid w:val="004A40DA"/>
    <w:rsid w:val="004A4DBC"/>
    <w:rsid w:val="004A66C3"/>
    <w:rsid w:val="004A66CF"/>
    <w:rsid w:val="004B17DA"/>
    <w:rsid w:val="004C72A6"/>
    <w:rsid w:val="004D3257"/>
    <w:rsid w:val="004E3969"/>
    <w:rsid w:val="004F45AB"/>
    <w:rsid w:val="00500F8B"/>
    <w:rsid w:val="00501528"/>
    <w:rsid w:val="00503EE6"/>
    <w:rsid w:val="005069C1"/>
    <w:rsid w:val="00510F4C"/>
    <w:rsid w:val="00514229"/>
    <w:rsid w:val="005156EC"/>
    <w:rsid w:val="005168A4"/>
    <w:rsid w:val="0052117E"/>
    <w:rsid w:val="00521B91"/>
    <w:rsid w:val="005252D2"/>
    <w:rsid w:val="005254B3"/>
    <w:rsid w:val="00530C92"/>
    <w:rsid w:val="00531F22"/>
    <w:rsid w:val="00535AD8"/>
    <w:rsid w:val="00541074"/>
    <w:rsid w:val="00547103"/>
    <w:rsid w:val="00554EDA"/>
    <w:rsid w:val="00560848"/>
    <w:rsid w:val="005711CA"/>
    <w:rsid w:val="0057200E"/>
    <w:rsid w:val="00572A0F"/>
    <w:rsid w:val="00574FE0"/>
    <w:rsid w:val="00576D2D"/>
    <w:rsid w:val="00583FC8"/>
    <w:rsid w:val="00584F88"/>
    <w:rsid w:val="00585377"/>
    <w:rsid w:val="00587DF4"/>
    <w:rsid w:val="00592CF0"/>
    <w:rsid w:val="00597E2F"/>
    <w:rsid w:val="005A3FB2"/>
    <w:rsid w:val="005A6D94"/>
    <w:rsid w:val="005B6C9C"/>
    <w:rsid w:val="005C047C"/>
    <w:rsid w:val="005C0FBD"/>
    <w:rsid w:val="005C400B"/>
    <w:rsid w:val="005C49D0"/>
    <w:rsid w:val="005C634B"/>
    <w:rsid w:val="005D367A"/>
    <w:rsid w:val="005D3961"/>
    <w:rsid w:val="005D3E99"/>
    <w:rsid w:val="005D79B8"/>
    <w:rsid w:val="005E15AC"/>
    <w:rsid w:val="005E2580"/>
    <w:rsid w:val="005E4C30"/>
    <w:rsid w:val="005F2AB3"/>
    <w:rsid w:val="005F3914"/>
    <w:rsid w:val="005F439D"/>
    <w:rsid w:val="005F511A"/>
    <w:rsid w:val="0060030C"/>
    <w:rsid w:val="006011EC"/>
    <w:rsid w:val="00603AD5"/>
    <w:rsid w:val="00603C71"/>
    <w:rsid w:val="00605B68"/>
    <w:rsid w:val="00616CCD"/>
    <w:rsid w:val="006201CB"/>
    <w:rsid w:val="00622F6B"/>
    <w:rsid w:val="00627765"/>
    <w:rsid w:val="00627A02"/>
    <w:rsid w:val="006306A8"/>
    <w:rsid w:val="0064120B"/>
    <w:rsid w:val="00644BA9"/>
    <w:rsid w:val="0064692C"/>
    <w:rsid w:val="00653F68"/>
    <w:rsid w:val="00664326"/>
    <w:rsid w:val="00666D95"/>
    <w:rsid w:val="00677937"/>
    <w:rsid w:val="00677D2D"/>
    <w:rsid w:val="006802C4"/>
    <w:rsid w:val="0068429A"/>
    <w:rsid w:val="00685FDD"/>
    <w:rsid w:val="006912DC"/>
    <w:rsid w:val="00693676"/>
    <w:rsid w:val="006A5611"/>
    <w:rsid w:val="006A71DE"/>
    <w:rsid w:val="006A76D7"/>
    <w:rsid w:val="006A7DD0"/>
    <w:rsid w:val="006B0743"/>
    <w:rsid w:val="006B2D23"/>
    <w:rsid w:val="006B3EF4"/>
    <w:rsid w:val="006B50BE"/>
    <w:rsid w:val="006B6247"/>
    <w:rsid w:val="006C4208"/>
    <w:rsid w:val="006C4E52"/>
    <w:rsid w:val="006C6A77"/>
    <w:rsid w:val="006D1F6D"/>
    <w:rsid w:val="006D45BB"/>
    <w:rsid w:val="006D49F0"/>
    <w:rsid w:val="006D7F2E"/>
    <w:rsid w:val="006E235E"/>
    <w:rsid w:val="006E6A74"/>
    <w:rsid w:val="006F0D3C"/>
    <w:rsid w:val="006F1B32"/>
    <w:rsid w:val="006F2EDC"/>
    <w:rsid w:val="006F623C"/>
    <w:rsid w:val="006F72F5"/>
    <w:rsid w:val="006F7700"/>
    <w:rsid w:val="00702561"/>
    <w:rsid w:val="00704625"/>
    <w:rsid w:val="007074FE"/>
    <w:rsid w:val="00707FD3"/>
    <w:rsid w:val="00710718"/>
    <w:rsid w:val="00711E70"/>
    <w:rsid w:val="0071249D"/>
    <w:rsid w:val="007133B7"/>
    <w:rsid w:val="00715746"/>
    <w:rsid w:val="00715A9A"/>
    <w:rsid w:val="00716152"/>
    <w:rsid w:val="0071624C"/>
    <w:rsid w:val="0072030B"/>
    <w:rsid w:val="00720747"/>
    <w:rsid w:val="007228A6"/>
    <w:rsid w:val="00722BE8"/>
    <w:rsid w:val="00724064"/>
    <w:rsid w:val="007244CC"/>
    <w:rsid w:val="0073042D"/>
    <w:rsid w:val="0073238D"/>
    <w:rsid w:val="00733A44"/>
    <w:rsid w:val="00741417"/>
    <w:rsid w:val="00745BC6"/>
    <w:rsid w:val="007507F9"/>
    <w:rsid w:val="00750F99"/>
    <w:rsid w:val="00751B0E"/>
    <w:rsid w:val="00756014"/>
    <w:rsid w:val="00760C41"/>
    <w:rsid w:val="007614A2"/>
    <w:rsid w:val="007619B6"/>
    <w:rsid w:val="007636A0"/>
    <w:rsid w:val="00764797"/>
    <w:rsid w:val="00765F44"/>
    <w:rsid w:val="007661BA"/>
    <w:rsid w:val="00766405"/>
    <w:rsid w:val="0076691A"/>
    <w:rsid w:val="00772DA9"/>
    <w:rsid w:val="00775322"/>
    <w:rsid w:val="007814C9"/>
    <w:rsid w:val="00781BA9"/>
    <w:rsid w:val="007823E1"/>
    <w:rsid w:val="007847E8"/>
    <w:rsid w:val="00787700"/>
    <w:rsid w:val="00794685"/>
    <w:rsid w:val="007955B4"/>
    <w:rsid w:val="007A0DAF"/>
    <w:rsid w:val="007A1172"/>
    <w:rsid w:val="007A18E0"/>
    <w:rsid w:val="007A2F5A"/>
    <w:rsid w:val="007A5AA1"/>
    <w:rsid w:val="007C1230"/>
    <w:rsid w:val="007D186F"/>
    <w:rsid w:val="007E4DDC"/>
    <w:rsid w:val="007E5E71"/>
    <w:rsid w:val="007E67B3"/>
    <w:rsid w:val="007F3D8B"/>
    <w:rsid w:val="007F671A"/>
    <w:rsid w:val="008018A8"/>
    <w:rsid w:val="00801B7F"/>
    <w:rsid w:val="00802E02"/>
    <w:rsid w:val="00810225"/>
    <w:rsid w:val="00815A76"/>
    <w:rsid w:val="00816953"/>
    <w:rsid w:val="00816D4D"/>
    <w:rsid w:val="0082136B"/>
    <w:rsid w:val="00826DDD"/>
    <w:rsid w:val="008273B7"/>
    <w:rsid w:val="008277EF"/>
    <w:rsid w:val="00833C80"/>
    <w:rsid w:val="00835FB6"/>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C21"/>
    <w:rsid w:val="00874376"/>
    <w:rsid w:val="008774BB"/>
    <w:rsid w:val="00882053"/>
    <w:rsid w:val="008942A2"/>
    <w:rsid w:val="0089534A"/>
    <w:rsid w:val="008A0DE4"/>
    <w:rsid w:val="008A1FC4"/>
    <w:rsid w:val="008A2F7E"/>
    <w:rsid w:val="008A529C"/>
    <w:rsid w:val="008B446A"/>
    <w:rsid w:val="008B5E47"/>
    <w:rsid w:val="008B68A2"/>
    <w:rsid w:val="008C0880"/>
    <w:rsid w:val="008C27FD"/>
    <w:rsid w:val="008D17FC"/>
    <w:rsid w:val="008D3CE0"/>
    <w:rsid w:val="008D7FDC"/>
    <w:rsid w:val="008E27A9"/>
    <w:rsid w:val="008E4B7A"/>
    <w:rsid w:val="008E6248"/>
    <w:rsid w:val="008F0CFF"/>
    <w:rsid w:val="008F2AE7"/>
    <w:rsid w:val="008F40EE"/>
    <w:rsid w:val="008F6EDE"/>
    <w:rsid w:val="00902002"/>
    <w:rsid w:val="00902CEB"/>
    <w:rsid w:val="009064C0"/>
    <w:rsid w:val="009078CB"/>
    <w:rsid w:val="00907EC2"/>
    <w:rsid w:val="00912A0A"/>
    <w:rsid w:val="00913598"/>
    <w:rsid w:val="00913892"/>
    <w:rsid w:val="009215E3"/>
    <w:rsid w:val="00931977"/>
    <w:rsid w:val="00936CF0"/>
    <w:rsid w:val="00940C1A"/>
    <w:rsid w:val="00942106"/>
    <w:rsid w:val="0094260D"/>
    <w:rsid w:val="00946121"/>
    <w:rsid w:val="00946AE2"/>
    <w:rsid w:val="00950ADE"/>
    <w:rsid w:val="00952A59"/>
    <w:rsid w:val="00952B21"/>
    <w:rsid w:val="009561C4"/>
    <w:rsid w:val="00956783"/>
    <w:rsid w:val="00957248"/>
    <w:rsid w:val="00957969"/>
    <w:rsid w:val="00962A4D"/>
    <w:rsid w:val="009634E9"/>
    <w:rsid w:val="00964A22"/>
    <w:rsid w:val="009656E9"/>
    <w:rsid w:val="00967C71"/>
    <w:rsid w:val="00967E19"/>
    <w:rsid w:val="00972DED"/>
    <w:rsid w:val="0097586E"/>
    <w:rsid w:val="00976E17"/>
    <w:rsid w:val="00977556"/>
    <w:rsid w:val="009800AB"/>
    <w:rsid w:val="00981DFC"/>
    <w:rsid w:val="00985264"/>
    <w:rsid w:val="009856A1"/>
    <w:rsid w:val="00990D91"/>
    <w:rsid w:val="00990D9D"/>
    <w:rsid w:val="009915B2"/>
    <w:rsid w:val="00992B92"/>
    <w:rsid w:val="009A056D"/>
    <w:rsid w:val="009A17FC"/>
    <w:rsid w:val="009A2869"/>
    <w:rsid w:val="009A50D4"/>
    <w:rsid w:val="009A67D7"/>
    <w:rsid w:val="009A7614"/>
    <w:rsid w:val="009B3B42"/>
    <w:rsid w:val="009B555E"/>
    <w:rsid w:val="009C016F"/>
    <w:rsid w:val="009C0B6E"/>
    <w:rsid w:val="009C26DF"/>
    <w:rsid w:val="009C2A7B"/>
    <w:rsid w:val="009C3C75"/>
    <w:rsid w:val="009C4BE5"/>
    <w:rsid w:val="009C7609"/>
    <w:rsid w:val="009D3E36"/>
    <w:rsid w:val="009D7FCA"/>
    <w:rsid w:val="009E17E1"/>
    <w:rsid w:val="009E1BBE"/>
    <w:rsid w:val="009E45C5"/>
    <w:rsid w:val="009E47B1"/>
    <w:rsid w:val="009F003E"/>
    <w:rsid w:val="009F0109"/>
    <w:rsid w:val="009F01E9"/>
    <w:rsid w:val="009F1065"/>
    <w:rsid w:val="009F1185"/>
    <w:rsid w:val="009F2A87"/>
    <w:rsid w:val="009F5416"/>
    <w:rsid w:val="009F7C95"/>
    <w:rsid w:val="00A024FF"/>
    <w:rsid w:val="00A032C3"/>
    <w:rsid w:val="00A04D00"/>
    <w:rsid w:val="00A05E18"/>
    <w:rsid w:val="00A06EFE"/>
    <w:rsid w:val="00A13E48"/>
    <w:rsid w:val="00A13F07"/>
    <w:rsid w:val="00A170E5"/>
    <w:rsid w:val="00A2146F"/>
    <w:rsid w:val="00A22154"/>
    <w:rsid w:val="00A238E9"/>
    <w:rsid w:val="00A23E76"/>
    <w:rsid w:val="00A26B32"/>
    <w:rsid w:val="00A27593"/>
    <w:rsid w:val="00A35787"/>
    <w:rsid w:val="00A3685C"/>
    <w:rsid w:val="00A36F0A"/>
    <w:rsid w:val="00A43B4C"/>
    <w:rsid w:val="00A44E8B"/>
    <w:rsid w:val="00A478DC"/>
    <w:rsid w:val="00A537D4"/>
    <w:rsid w:val="00A56233"/>
    <w:rsid w:val="00A5741D"/>
    <w:rsid w:val="00A62578"/>
    <w:rsid w:val="00A701AF"/>
    <w:rsid w:val="00A7137C"/>
    <w:rsid w:val="00A74A2D"/>
    <w:rsid w:val="00A75504"/>
    <w:rsid w:val="00A8296D"/>
    <w:rsid w:val="00A8313D"/>
    <w:rsid w:val="00A83EBE"/>
    <w:rsid w:val="00A8594A"/>
    <w:rsid w:val="00A86417"/>
    <w:rsid w:val="00A8687B"/>
    <w:rsid w:val="00A92B79"/>
    <w:rsid w:val="00A9695B"/>
    <w:rsid w:val="00AA1548"/>
    <w:rsid w:val="00AA1756"/>
    <w:rsid w:val="00AA3E8B"/>
    <w:rsid w:val="00AA5A5A"/>
    <w:rsid w:val="00AA5D60"/>
    <w:rsid w:val="00AB05CF"/>
    <w:rsid w:val="00AB0DA8"/>
    <w:rsid w:val="00AB18CA"/>
    <w:rsid w:val="00AB5327"/>
    <w:rsid w:val="00AB6AE5"/>
    <w:rsid w:val="00AB7619"/>
    <w:rsid w:val="00AB7E43"/>
    <w:rsid w:val="00AC01E7"/>
    <w:rsid w:val="00AC58A3"/>
    <w:rsid w:val="00AC7B89"/>
    <w:rsid w:val="00AD4D22"/>
    <w:rsid w:val="00AE65F6"/>
    <w:rsid w:val="00AF053E"/>
    <w:rsid w:val="00B00587"/>
    <w:rsid w:val="00B03931"/>
    <w:rsid w:val="00B039E8"/>
    <w:rsid w:val="00B07FEC"/>
    <w:rsid w:val="00B12500"/>
    <w:rsid w:val="00B14B45"/>
    <w:rsid w:val="00B155E8"/>
    <w:rsid w:val="00B15EB7"/>
    <w:rsid w:val="00B15F75"/>
    <w:rsid w:val="00B173A0"/>
    <w:rsid w:val="00B2194E"/>
    <w:rsid w:val="00B31F29"/>
    <w:rsid w:val="00B32D9E"/>
    <w:rsid w:val="00B32DAF"/>
    <w:rsid w:val="00B336B9"/>
    <w:rsid w:val="00B3499A"/>
    <w:rsid w:val="00B35D1C"/>
    <w:rsid w:val="00B37E68"/>
    <w:rsid w:val="00B468CC"/>
    <w:rsid w:val="00B52FB3"/>
    <w:rsid w:val="00B54655"/>
    <w:rsid w:val="00B54E84"/>
    <w:rsid w:val="00B6045F"/>
    <w:rsid w:val="00B60BEA"/>
    <w:rsid w:val="00B7242A"/>
    <w:rsid w:val="00B8010B"/>
    <w:rsid w:val="00B8071F"/>
    <w:rsid w:val="00B82B4E"/>
    <w:rsid w:val="00B83510"/>
    <w:rsid w:val="00B8420E"/>
    <w:rsid w:val="00B87CF7"/>
    <w:rsid w:val="00B90CE1"/>
    <w:rsid w:val="00B955EC"/>
    <w:rsid w:val="00BA1A23"/>
    <w:rsid w:val="00BA2134"/>
    <w:rsid w:val="00BA326D"/>
    <w:rsid w:val="00BA68B4"/>
    <w:rsid w:val="00BB2F2F"/>
    <w:rsid w:val="00BB6B4B"/>
    <w:rsid w:val="00BC2025"/>
    <w:rsid w:val="00BC2CD2"/>
    <w:rsid w:val="00BC6483"/>
    <w:rsid w:val="00BC69E3"/>
    <w:rsid w:val="00BC7335"/>
    <w:rsid w:val="00BC7E62"/>
    <w:rsid w:val="00BD423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55A37"/>
    <w:rsid w:val="00C61654"/>
    <w:rsid w:val="00C66B1E"/>
    <w:rsid w:val="00C70F84"/>
    <w:rsid w:val="00C70FF1"/>
    <w:rsid w:val="00C71824"/>
    <w:rsid w:val="00C72755"/>
    <w:rsid w:val="00C727B3"/>
    <w:rsid w:val="00C72BA2"/>
    <w:rsid w:val="00C756B0"/>
    <w:rsid w:val="00C84E4C"/>
    <w:rsid w:val="00C87044"/>
    <w:rsid w:val="00C94D17"/>
    <w:rsid w:val="00CB17F5"/>
    <w:rsid w:val="00CB27C6"/>
    <w:rsid w:val="00CB3952"/>
    <w:rsid w:val="00CB463B"/>
    <w:rsid w:val="00CB5B82"/>
    <w:rsid w:val="00CB6F99"/>
    <w:rsid w:val="00CB782D"/>
    <w:rsid w:val="00CC54E0"/>
    <w:rsid w:val="00CC625B"/>
    <w:rsid w:val="00CC65A8"/>
    <w:rsid w:val="00CC6C7E"/>
    <w:rsid w:val="00CC7DBB"/>
    <w:rsid w:val="00CD4219"/>
    <w:rsid w:val="00CD5490"/>
    <w:rsid w:val="00CD6369"/>
    <w:rsid w:val="00CE1EBF"/>
    <w:rsid w:val="00CE2A37"/>
    <w:rsid w:val="00CE34A0"/>
    <w:rsid w:val="00CE3E54"/>
    <w:rsid w:val="00CF29B8"/>
    <w:rsid w:val="00CF2E07"/>
    <w:rsid w:val="00CF2E1A"/>
    <w:rsid w:val="00CF6EC0"/>
    <w:rsid w:val="00CF715C"/>
    <w:rsid w:val="00D022EC"/>
    <w:rsid w:val="00D05217"/>
    <w:rsid w:val="00D06182"/>
    <w:rsid w:val="00D07D76"/>
    <w:rsid w:val="00D125BD"/>
    <w:rsid w:val="00D12661"/>
    <w:rsid w:val="00D14CCF"/>
    <w:rsid w:val="00D14F61"/>
    <w:rsid w:val="00D1582D"/>
    <w:rsid w:val="00D1794B"/>
    <w:rsid w:val="00D2569D"/>
    <w:rsid w:val="00D2659F"/>
    <w:rsid w:val="00D27A1B"/>
    <w:rsid w:val="00D34DC1"/>
    <w:rsid w:val="00D403F7"/>
    <w:rsid w:val="00D462C1"/>
    <w:rsid w:val="00D539FC"/>
    <w:rsid w:val="00D559DE"/>
    <w:rsid w:val="00D5655D"/>
    <w:rsid w:val="00D56FEB"/>
    <w:rsid w:val="00D6083B"/>
    <w:rsid w:val="00D61DD0"/>
    <w:rsid w:val="00D62096"/>
    <w:rsid w:val="00D627E5"/>
    <w:rsid w:val="00D649B5"/>
    <w:rsid w:val="00D66E63"/>
    <w:rsid w:val="00D66F5F"/>
    <w:rsid w:val="00D71365"/>
    <w:rsid w:val="00D74E3E"/>
    <w:rsid w:val="00D76095"/>
    <w:rsid w:val="00D76E99"/>
    <w:rsid w:val="00D77D4C"/>
    <w:rsid w:val="00D830E8"/>
    <w:rsid w:val="00D84240"/>
    <w:rsid w:val="00D85FF0"/>
    <w:rsid w:val="00D86A30"/>
    <w:rsid w:val="00D8777A"/>
    <w:rsid w:val="00D87F0E"/>
    <w:rsid w:val="00D9201C"/>
    <w:rsid w:val="00D92EAD"/>
    <w:rsid w:val="00D94CC2"/>
    <w:rsid w:val="00D96D4A"/>
    <w:rsid w:val="00DA1633"/>
    <w:rsid w:val="00DA29C3"/>
    <w:rsid w:val="00DA6422"/>
    <w:rsid w:val="00DB0557"/>
    <w:rsid w:val="00DB2C80"/>
    <w:rsid w:val="00DB3EB7"/>
    <w:rsid w:val="00DC2340"/>
    <w:rsid w:val="00DC30DA"/>
    <w:rsid w:val="00DC529F"/>
    <w:rsid w:val="00DC7AD1"/>
    <w:rsid w:val="00DD0871"/>
    <w:rsid w:val="00DE287B"/>
    <w:rsid w:val="00DE2E99"/>
    <w:rsid w:val="00DE603B"/>
    <w:rsid w:val="00DF129D"/>
    <w:rsid w:val="00DF209D"/>
    <w:rsid w:val="00DF2DAC"/>
    <w:rsid w:val="00DF42C1"/>
    <w:rsid w:val="00DF4371"/>
    <w:rsid w:val="00DF625F"/>
    <w:rsid w:val="00DF676B"/>
    <w:rsid w:val="00DF74DB"/>
    <w:rsid w:val="00E01841"/>
    <w:rsid w:val="00E03EAE"/>
    <w:rsid w:val="00E03F7E"/>
    <w:rsid w:val="00E04469"/>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647D9"/>
    <w:rsid w:val="00E679D8"/>
    <w:rsid w:val="00E679E0"/>
    <w:rsid w:val="00E70A9C"/>
    <w:rsid w:val="00E70C40"/>
    <w:rsid w:val="00E710C7"/>
    <w:rsid w:val="00E80DED"/>
    <w:rsid w:val="00E81FDC"/>
    <w:rsid w:val="00E8369E"/>
    <w:rsid w:val="00E95ED3"/>
    <w:rsid w:val="00E9716E"/>
    <w:rsid w:val="00EA0BBA"/>
    <w:rsid w:val="00EA7542"/>
    <w:rsid w:val="00EB2280"/>
    <w:rsid w:val="00EC1621"/>
    <w:rsid w:val="00EC1FF0"/>
    <w:rsid w:val="00EC662E"/>
    <w:rsid w:val="00ED07FE"/>
    <w:rsid w:val="00ED0B7D"/>
    <w:rsid w:val="00EE049D"/>
    <w:rsid w:val="00EE2721"/>
    <w:rsid w:val="00EE2A0B"/>
    <w:rsid w:val="00EF190C"/>
    <w:rsid w:val="00EF6029"/>
    <w:rsid w:val="00F03C39"/>
    <w:rsid w:val="00F16DA0"/>
    <w:rsid w:val="00F23134"/>
    <w:rsid w:val="00F23554"/>
    <w:rsid w:val="00F241DA"/>
    <w:rsid w:val="00F24740"/>
    <w:rsid w:val="00F24EFE"/>
    <w:rsid w:val="00F30571"/>
    <w:rsid w:val="00F32ED5"/>
    <w:rsid w:val="00F335CB"/>
    <w:rsid w:val="00F35DB1"/>
    <w:rsid w:val="00F3651F"/>
    <w:rsid w:val="00F36D0F"/>
    <w:rsid w:val="00F4144F"/>
    <w:rsid w:val="00F42294"/>
    <w:rsid w:val="00F42F7B"/>
    <w:rsid w:val="00F459EB"/>
    <w:rsid w:val="00F45B63"/>
    <w:rsid w:val="00F50273"/>
    <w:rsid w:val="00F52C9C"/>
    <w:rsid w:val="00F55BE1"/>
    <w:rsid w:val="00F60690"/>
    <w:rsid w:val="00F62F95"/>
    <w:rsid w:val="00F6336A"/>
    <w:rsid w:val="00F72065"/>
    <w:rsid w:val="00F75722"/>
    <w:rsid w:val="00F778DC"/>
    <w:rsid w:val="00F849BE"/>
    <w:rsid w:val="00F94A4B"/>
    <w:rsid w:val="00F97AD4"/>
    <w:rsid w:val="00FA24A2"/>
    <w:rsid w:val="00FA3E81"/>
    <w:rsid w:val="00FA5E36"/>
    <w:rsid w:val="00FA6E6D"/>
    <w:rsid w:val="00FB0917"/>
    <w:rsid w:val="00FB0F16"/>
    <w:rsid w:val="00FB123D"/>
    <w:rsid w:val="00FB1D7F"/>
    <w:rsid w:val="00FB59FB"/>
    <w:rsid w:val="00FB72A0"/>
    <w:rsid w:val="00FC1D8A"/>
    <w:rsid w:val="00FC35C5"/>
    <w:rsid w:val="00FC733B"/>
    <w:rsid w:val="00FC7DBF"/>
    <w:rsid w:val="00FD328B"/>
    <w:rsid w:val="00FD3362"/>
    <w:rsid w:val="00FE2067"/>
    <w:rsid w:val="00FE4FE6"/>
    <w:rsid w:val="00FF1E96"/>
    <w:rsid w:val="00FF2A58"/>
    <w:rsid w:val="00FF2E76"/>
    <w:rsid w:val="00FF62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D17AC"/>
  <w15:chartTrackingRefBased/>
  <w15:docId w15:val="{E5767411-FEAD-4A3E-9895-819C73FB3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3B5B3A"/>
    <w:pPr>
      <w:tabs>
        <w:tab w:val="left" w:pos="340"/>
        <w:tab w:val="left" w:pos="595"/>
        <w:tab w:val="left" w:pos="851"/>
      </w:tabs>
      <w:spacing w:after="0" w:line="254" w:lineRule="exact"/>
    </w:pPr>
    <w:rPr>
      <w:rFonts w:ascii="Arial" w:hAnsi="Arial"/>
      <w:sz w:val="19"/>
    </w:rPr>
  </w:style>
  <w:style w:type="paragraph" w:styleId="berschrift2">
    <w:name w:val="heading 2"/>
    <w:basedOn w:val="Standard"/>
    <w:link w:val="berschrift2Zchn"/>
    <w:uiPriority w:val="9"/>
    <w:unhideWhenUsed/>
    <w:qFormat/>
    <w:rsid w:val="00A032C3"/>
    <w:pPr>
      <w:keepNext/>
      <w:keepLines/>
      <w:tabs>
        <w:tab w:val="clear" w:pos="340"/>
        <w:tab w:val="clear" w:pos="595"/>
        <w:tab w:val="clear" w:pos="851"/>
      </w:tabs>
      <w:spacing w:after="60" w:line="288" w:lineRule="auto"/>
      <w:contextualSpacing/>
      <w:outlineLvl w:val="1"/>
    </w:pPr>
    <w:rPr>
      <w:rFonts w:asciiTheme="majorHAnsi" w:eastAsiaTheme="majorEastAsia" w:hAnsiTheme="majorHAnsi" w:cstheme="majorBidi"/>
      <w:color w:val="2E74B5" w:themeColor="accent1" w:themeShade="BF"/>
      <w:sz w:val="24"/>
      <w:szCs w:val="26"/>
      <w:lang w:bidi="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unhideWhenUsed/>
    <w:qFormat/>
    <w:rsid w:val="003D3D68"/>
    <w:pPr>
      <w:spacing w:line="240" w:lineRule="auto"/>
    </w:pPr>
    <w:rPr>
      <w:sz w:val="16"/>
    </w:rPr>
  </w:style>
  <w:style w:type="paragraph" w:customStyle="1" w:styleId="ekvkvnummer">
    <w:name w:val="ekv.kv.nummer"/>
    <w:basedOn w:val="Standard"/>
    <w:uiPriority w:val="48"/>
    <w:semiHidden/>
    <w:unhideWhenUsed/>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5254B3"/>
    <w:rPr>
      <w:sz w:val="16"/>
    </w:rPr>
  </w:style>
  <w:style w:type="character" w:customStyle="1" w:styleId="ekvsymbol">
    <w:name w:val="ekv.symbol"/>
    <w:basedOn w:val="Absatz-Standardschriftart"/>
    <w:uiPriority w:val="1"/>
    <w:unhideWhenUsed/>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unhideWhenUsed/>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unhideWhenUsed/>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F60690"/>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F60690"/>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F60690"/>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F60690"/>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semiHidden/>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F60690"/>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F60690"/>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F60690"/>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F60690"/>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F60690"/>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unhideWhenUsed/>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semiHidden/>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940C1A"/>
    <w:pPr>
      <w:tabs>
        <w:tab w:val="clear" w:pos="340"/>
        <w:tab w:val="clear" w:pos="595"/>
        <w:tab w:val="clear" w:pos="851"/>
      </w:tabs>
      <w:spacing w:line="130" w:lineRule="exact"/>
    </w:pPr>
    <w:rPr>
      <w:rFonts w:eastAsia="Times New Roman" w:cs="Arial"/>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940C1A"/>
    <w:pPr>
      <w:tabs>
        <w:tab w:val="clear" w:pos="340"/>
        <w:tab w:val="clear" w:pos="595"/>
        <w:tab w:val="clear" w:pos="851"/>
        <w:tab w:val="left" w:pos="794"/>
        <w:tab w:val="left" w:pos="936"/>
        <w:tab w:val="left" w:pos="1134"/>
        <w:tab w:val="left" w:pos="1191"/>
      </w:tabs>
      <w:ind w:left="680" w:hanging="340"/>
    </w:pPr>
    <w:rPr>
      <w:rFonts w:eastAsia="Times New Roman" w:cs="Times New Roman"/>
    </w:rPr>
  </w:style>
  <w:style w:type="paragraph" w:customStyle="1" w:styleId="ekvaufzhlung2">
    <w:name w:val="ekv.aufzählung.2"/>
    <w:basedOn w:val="Standard"/>
    <w:rsid w:val="00940C1A"/>
    <w:pPr>
      <w:tabs>
        <w:tab w:val="clear" w:pos="340"/>
        <w:tab w:val="clear" w:pos="595"/>
        <w:tab w:val="clear" w:pos="851"/>
        <w:tab w:val="left" w:pos="1134"/>
        <w:tab w:val="left" w:pos="1276"/>
        <w:tab w:val="left" w:pos="1474"/>
        <w:tab w:val="left" w:pos="1531"/>
      </w:tabs>
      <w:ind w:left="1020" w:hanging="340"/>
    </w:pPr>
    <w:rPr>
      <w:rFonts w:eastAsia="Times New Roman" w:cs="Times New Roman"/>
    </w:rPr>
  </w:style>
  <w:style w:type="paragraph" w:customStyle="1" w:styleId="ekvaufzhlung3">
    <w:name w:val="ekv.aufzählung.3"/>
    <w:basedOn w:val="Standard"/>
    <w:rsid w:val="00940C1A"/>
    <w:pPr>
      <w:tabs>
        <w:tab w:val="clear" w:pos="340"/>
        <w:tab w:val="clear" w:pos="595"/>
        <w:tab w:val="clear" w:pos="851"/>
        <w:tab w:val="left" w:pos="1474"/>
        <w:tab w:val="left" w:pos="1616"/>
        <w:tab w:val="left" w:pos="1814"/>
        <w:tab w:val="left" w:pos="1871"/>
      </w:tabs>
      <w:ind w:left="1361" w:hanging="340"/>
    </w:pPr>
    <w:rPr>
      <w:rFonts w:eastAsia="Times New Roman" w:cs="Times New Roman"/>
    </w:r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940C1A"/>
    <w:rPr>
      <w:rFonts w:eastAsia="Times New Roman" w:cs="Times New Roman"/>
      <w:sz w:val="17"/>
    </w:rPr>
  </w:style>
  <w:style w:type="character" w:customStyle="1" w:styleId="ekvhandschriftausgeblendet">
    <w:name w:val="ekv.handschrift.ausgeblendet"/>
    <w:basedOn w:val="Absatz-Standardschriftart"/>
    <w:uiPriority w:val="1"/>
    <w:semiHidden/>
    <w:qFormat/>
    <w:rsid w:val="00F60690"/>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F60690"/>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F60690"/>
    <w:rPr>
      <w:rFonts w:ascii="Comic Sans MS" w:hAnsi="Comic Sans MS"/>
      <w:noProof/>
      <w:color w:val="FFFFFF" w:themeColor="background1"/>
      <w:sz w:val="21"/>
      <w:lang w:val="de-DE"/>
    </w:rPr>
  </w:style>
  <w:style w:type="paragraph" w:customStyle="1" w:styleId="ekvue1fremdtext">
    <w:name w:val="ekv.ue1.fremdtext"/>
    <w:basedOn w:val="Standard"/>
    <w:qFormat/>
    <w:rsid w:val="00940C1A"/>
    <w:pPr>
      <w:spacing w:line="240" w:lineRule="auto"/>
    </w:pPr>
    <w:rPr>
      <w:rFonts w:ascii="Times New Roman" w:eastAsia="Times New Roman" w:hAnsi="Times New Roman" w:cs="Times New Roman"/>
      <w:b/>
      <w:sz w:val="43"/>
    </w:rPr>
  </w:style>
  <w:style w:type="paragraph" w:customStyle="1" w:styleId="ekvue2fremdtext">
    <w:name w:val="ekv.ue2.fremdtext"/>
    <w:basedOn w:val="Standard"/>
    <w:qFormat/>
    <w:rsid w:val="00940C1A"/>
    <w:pPr>
      <w:spacing w:line="240" w:lineRule="auto"/>
    </w:pPr>
    <w:rPr>
      <w:rFonts w:ascii="Times New Roman" w:eastAsia="Times New Roman" w:hAnsi="Times New Roman" w:cs="Times New Roman"/>
      <w:b/>
      <w:sz w:val="29"/>
    </w:rPr>
  </w:style>
  <w:style w:type="paragraph" w:customStyle="1" w:styleId="ekvue3fremdtext">
    <w:name w:val="ekv.ue3.fremdtext"/>
    <w:basedOn w:val="Standard"/>
    <w:qFormat/>
    <w:rsid w:val="00940C1A"/>
    <w:pPr>
      <w:spacing w:line="240" w:lineRule="auto"/>
    </w:pPr>
    <w:rPr>
      <w:rFonts w:ascii="Times New Roman" w:eastAsia="Times New Roman" w:hAnsi="Times New Roman" w:cs="Times New Roman"/>
      <w:b/>
      <w:sz w:val="21"/>
    </w:rPr>
  </w:style>
  <w:style w:type="paragraph" w:customStyle="1" w:styleId="ekvworterluterung">
    <w:name w:val="ekv.worterläuterung"/>
    <w:basedOn w:val="Standard"/>
    <w:qFormat/>
    <w:rsid w:val="009F2A87"/>
    <w:pPr>
      <w:spacing w:line="200" w:lineRule="exact"/>
    </w:pPr>
    <w:rPr>
      <w:sz w:val="16"/>
    </w:rPr>
  </w:style>
  <w:style w:type="character" w:customStyle="1" w:styleId="ekvquellefett">
    <w:name w:val="ekv.quelle.fett"/>
    <w:basedOn w:val="Absatz-Standardschriftart"/>
    <w:uiPriority w:val="1"/>
    <w:qFormat/>
    <w:rsid w:val="003B5B3A"/>
    <w:rPr>
      <w:rFonts w:ascii="Arial" w:hAnsi="Arial"/>
      <w:b/>
      <w:sz w:val="10"/>
    </w:rPr>
  </w:style>
  <w:style w:type="character" w:styleId="Hyperlink">
    <w:name w:val="Hyperlink"/>
    <w:basedOn w:val="Absatz-Standardschriftart"/>
    <w:uiPriority w:val="99"/>
    <w:unhideWhenUsed/>
    <w:rsid w:val="00343DD6"/>
    <w:rPr>
      <w:color w:val="0563C1" w:themeColor="hyperlink"/>
      <w:u w:val="single"/>
    </w:rPr>
  </w:style>
  <w:style w:type="character" w:styleId="NichtaufgelsteErwhnung">
    <w:name w:val="Unresolved Mention"/>
    <w:basedOn w:val="Absatz-Standardschriftart"/>
    <w:uiPriority w:val="99"/>
    <w:semiHidden/>
    <w:unhideWhenUsed/>
    <w:rsid w:val="00343DD6"/>
    <w:rPr>
      <w:color w:val="605E5C"/>
      <w:shd w:val="clear" w:color="auto" w:fill="E1DFDD"/>
    </w:rPr>
  </w:style>
  <w:style w:type="character" w:customStyle="1" w:styleId="berschrift2Zchn">
    <w:name w:val="Überschrift 2 Zchn"/>
    <w:basedOn w:val="Absatz-Standardschriftart"/>
    <w:link w:val="berschrift2"/>
    <w:uiPriority w:val="9"/>
    <w:rsid w:val="00A032C3"/>
    <w:rPr>
      <w:rFonts w:asciiTheme="majorHAnsi" w:eastAsiaTheme="majorEastAsia" w:hAnsiTheme="majorHAnsi" w:cstheme="majorBidi"/>
      <w:color w:val="2E74B5" w:themeColor="accent1" w:themeShade="BF"/>
      <w:sz w:val="24"/>
      <w:szCs w:val="26"/>
      <w:lang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cryptpad.f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tz1\AppData\Roaming\Microsoft\Templates\WD_KV_KL5_SSS_DEUTSCH_KOMPETENT_NG.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9F1BB-DF41-4DC4-96CB-CAAA5EE3A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2792</Words>
  <Characters>15384</Characters>
  <Application>Microsoft Office Word</Application>
  <DocSecurity>0</DocSecurity>
  <Lines>1025</Lines>
  <Paragraphs>271</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41</cp:revision>
  <cp:lastPrinted>2016-12-23T16:36:00Z</cp:lastPrinted>
  <dcterms:created xsi:type="dcterms:W3CDTF">2021-11-25T11:42:00Z</dcterms:created>
  <dcterms:modified xsi:type="dcterms:W3CDTF">2022-04-04T12:48:00Z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DEUTSCH KOMPETENT NG  Version 1.06</vt:lpwstr>
  </property>
</Properties>
</file>