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D35A4" w14:textId="18CE2326" w:rsidR="00901B13" w:rsidRDefault="00E6484B" w:rsidP="00E6484B">
      <w:pPr>
        <w:pStyle w:val="ekvue1arial"/>
      </w:pPr>
      <w:r w:rsidRPr="00E6484B">
        <w:t>TEST</w:t>
      </w:r>
      <w:r w:rsidR="00756885">
        <w:t xml:space="preserve"> – Lösung</w:t>
      </w:r>
    </w:p>
    <w:p w14:paraId="7CCC99F6" w14:textId="77777777" w:rsidR="00E6484B" w:rsidRDefault="00E6484B" w:rsidP="00E6484B"/>
    <w:p w14:paraId="0834535F" w14:textId="77777777" w:rsidR="00E6484B" w:rsidRDefault="00E6484B" w:rsidP="00E6484B"/>
    <w:p w14:paraId="51EBA7D1" w14:textId="0C6C34CF" w:rsidR="00E6484B" w:rsidRDefault="00E6484B" w:rsidP="00E6484B">
      <w:r w:rsidRPr="00E6484B">
        <w:rPr>
          <w:rStyle w:val="ekvnummerierung"/>
        </w:rPr>
        <w:t>1</w:t>
      </w:r>
      <w:r>
        <w:tab/>
        <w:t>Welches Fragewort ist richtig? Unterstreiche das richtige Fragewort.</w:t>
      </w:r>
    </w:p>
    <w:p w14:paraId="34B2B3E5" w14:textId="77777777" w:rsidR="00E6484B" w:rsidRDefault="00E6484B" w:rsidP="007D6294"/>
    <w:p w14:paraId="5891E97F" w14:textId="7ECD88A2" w:rsidR="00E6484B" w:rsidRDefault="005167FD" w:rsidP="005167FD">
      <w:pPr>
        <w:pStyle w:val="ekvaufzhlung"/>
      </w:pPr>
      <w:r>
        <w:t>a)</w:t>
      </w:r>
      <w:r>
        <w:tab/>
      </w:r>
      <w:r w:rsidR="00E6484B">
        <w:t>Warum/</w:t>
      </w:r>
      <w:r w:rsidR="00E6484B" w:rsidRPr="00756885">
        <w:rPr>
          <w:rStyle w:val="ekvlsungunterstrichen"/>
        </w:rPr>
        <w:t>Was</w:t>
      </w:r>
      <w:r w:rsidR="00E6484B">
        <w:t xml:space="preserve"> steht in dem Text?</w:t>
      </w:r>
    </w:p>
    <w:p w14:paraId="2D707BB2" w14:textId="77777777" w:rsidR="00EC143D" w:rsidRDefault="00EC143D" w:rsidP="005167FD">
      <w:pPr>
        <w:pStyle w:val="ekvaufzhlung"/>
      </w:pPr>
    </w:p>
    <w:p w14:paraId="1A956CEA" w14:textId="25B98DB5" w:rsidR="00EC143D" w:rsidRDefault="005167FD" w:rsidP="005167FD">
      <w:pPr>
        <w:pStyle w:val="ekvaufzhlung"/>
      </w:pPr>
      <w:r>
        <w:t>b)</w:t>
      </w:r>
      <w:r>
        <w:tab/>
      </w:r>
      <w:r w:rsidR="00E6484B">
        <w:t>Wie/</w:t>
      </w:r>
      <w:r w:rsidR="00E6484B" w:rsidRPr="00756885">
        <w:rPr>
          <w:rStyle w:val="ekvlsungunterstrichen"/>
        </w:rPr>
        <w:t>Welche</w:t>
      </w:r>
      <w:r w:rsidR="00E6484B">
        <w:t xml:space="preserve"> Seite soll ich aufrufen?</w:t>
      </w:r>
    </w:p>
    <w:p w14:paraId="45F0F829" w14:textId="77777777" w:rsidR="00EC143D" w:rsidRDefault="00EC143D" w:rsidP="005167FD">
      <w:pPr>
        <w:pStyle w:val="ekvaufzhlung"/>
      </w:pPr>
    </w:p>
    <w:p w14:paraId="4CE4496E" w14:textId="77777777" w:rsidR="00E6484B" w:rsidRDefault="00E6484B" w:rsidP="005167FD">
      <w:pPr>
        <w:pStyle w:val="ekvaufzhlung"/>
      </w:pPr>
      <w:r>
        <w:t>c)</w:t>
      </w:r>
      <w:r>
        <w:tab/>
      </w:r>
      <w:r w:rsidRPr="00756885">
        <w:rPr>
          <w:rStyle w:val="ekvlsungunterstrichen"/>
        </w:rPr>
        <w:t>Wie</w:t>
      </w:r>
      <w:r>
        <w:t>/Wo heißt die Überschrift?</w:t>
      </w:r>
    </w:p>
    <w:p w14:paraId="3F474674" w14:textId="77777777" w:rsidR="00EC143D" w:rsidRDefault="00EC143D" w:rsidP="005167FD">
      <w:pPr>
        <w:pStyle w:val="ekvaufzhlung"/>
      </w:pPr>
    </w:p>
    <w:p w14:paraId="6CE1E031" w14:textId="77777777" w:rsidR="00E6484B" w:rsidRDefault="00E6484B" w:rsidP="005167FD">
      <w:pPr>
        <w:pStyle w:val="ekvaufzhlung"/>
      </w:pPr>
      <w:r>
        <w:t>d)</w:t>
      </w:r>
      <w:r>
        <w:tab/>
      </w:r>
      <w:r w:rsidRPr="00756885">
        <w:rPr>
          <w:rStyle w:val="ekvlsungunterstrichen"/>
        </w:rPr>
        <w:t>Wo</w:t>
      </w:r>
      <w:r>
        <w:t>/Wer finde ich Informationen über Berufe?</w:t>
      </w:r>
    </w:p>
    <w:p w14:paraId="3062B2D6" w14:textId="77777777" w:rsidR="00E6484B" w:rsidRDefault="00E6484B" w:rsidP="00E6484B"/>
    <w:p w14:paraId="574A4B9A" w14:textId="77777777" w:rsidR="00E6484B" w:rsidRDefault="00E6484B" w:rsidP="00E6484B"/>
    <w:p w14:paraId="49F9F7F2" w14:textId="79E9AC5A" w:rsidR="00E6484B" w:rsidRDefault="00E6484B" w:rsidP="00E6484B">
      <w:r w:rsidRPr="00E6484B">
        <w:rPr>
          <w:rStyle w:val="ekvnummerierung"/>
        </w:rPr>
        <w:t>2</w:t>
      </w:r>
      <w:r>
        <w:tab/>
        <w:t>Bilde mit den Bausteinen Sätze. Beginne jeden Satz mit einem Personalpronomen (ich, du, er/sie …).</w:t>
      </w:r>
    </w:p>
    <w:p w14:paraId="71B36992" w14:textId="77777777" w:rsidR="00E6484B" w:rsidRDefault="00E6484B" w:rsidP="007D6294"/>
    <w:p w14:paraId="15A9D16A" w14:textId="77777777" w:rsidR="00E6484B" w:rsidRDefault="00E6484B" w:rsidP="005167FD">
      <w:pPr>
        <w:pStyle w:val="ekvaufzhlung"/>
      </w:pPr>
      <w:r>
        <w:t>a)</w:t>
      </w:r>
      <w:r>
        <w:tab/>
        <w:t>den Lehrer/die Lehrerin fragen</w:t>
      </w:r>
    </w:p>
    <w:p w14:paraId="2ED38276" w14:textId="71FB1248" w:rsidR="00E6484B" w:rsidRPr="00FB5362" w:rsidRDefault="00FB5362" w:rsidP="005167FD">
      <w:pPr>
        <w:pStyle w:val="ekvschreiblinie"/>
        <w:rPr>
          <w:rStyle w:val="ekvlsungunterstrichen"/>
        </w:rPr>
      </w:pPr>
      <w:r w:rsidRPr="00FB5362">
        <w:rPr>
          <w:rStyle w:val="ekvlsungunterstrichen"/>
        </w:rPr>
        <w:t xml:space="preserve">Er fragt den Lehrer. </w:t>
      </w:r>
      <w:r w:rsidR="00E6484B" w:rsidRPr="00FB5362">
        <w:rPr>
          <w:rStyle w:val="ekvlsungunterstrichen"/>
        </w:rPr>
        <w:t>___________________________________________</w:t>
      </w:r>
      <w:r>
        <w:rPr>
          <w:rStyle w:val="ekvlsungunterstrichen"/>
        </w:rPr>
        <w:t>_</w:t>
      </w:r>
      <w:r w:rsidR="00E6484B" w:rsidRPr="00FB5362">
        <w:rPr>
          <w:rStyle w:val="ekvlsungunterstrichen"/>
        </w:rPr>
        <w:t>________</w:t>
      </w:r>
      <w:r w:rsidR="005167FD" w:rsidRPr="00FB5362">
        <w:rPr>
          <w:rStyle w:val="ekvlsungunterstrichen"/>
        </w:rPr>
        <w:t>___</w:t>
      </w:r>
    </w:p>
    <w:p w14:paraId="2785BB13" w14:textId="77777777" w:rsidR="00417E5B" w:rsidRDefault="00417E5B" w:rsidP="00417E5B">
      <w:pPr>
        <w:pStyle w:val="ekvgrundtexthalbe"/>
      </w:pPr>
    </w:p>
    <w:p w14:paraId="0340B021" w14:textId="02758390" w:rsidR="00E6484B" w:rsidRDefault="00E6484B" w:rsidP="005167FD">
      <w:pPr>
        <w:pStyle w:val="ekvaufzhlung"/>
      </w:pPr>
      <w:r>
        <w:t>b)</w:t>
      </w:r>
      <w:r>
        <w:tab/>
        <w:t>in einer Zeitung lesen</w:t>
      </w:r>
    </w:p>
    <w:p w14:paraId="37C36A71" w14:textId="0C5EF917" w:rsidR="00FB5362" w:rsidRPr="00FB5362" w:rsidRDefault="00FB5362" w:rsidP="00FB5362">
      <w:pPr>
        <w:pStyle w:val="ekvschreiblinie"/>
        <w:rPr>
          <w:rStyle w:val="ekvlsungunterstrichen"/>
        </w:rPr>
      </w:pPr>
      <w:r w:rsidRPr="00FB5362">
        <w:rPr>
          <w:rStyle w:val="ekvlsungunterstrichen"/>
        </w:rPr>
        <w:t>Sie liest in einer Zeitung.________________________________________</w:t>
      </w:r>
      <w:r>
        <w:rPr>
          <w:rStyle w:val="ekvlsungunterstrichen"/>
        </w:rPr>
        <w:t>_</w:t>
      </w:r>
      <w:r w:rsidRPr="00FB5362">
        <w:rPr>
          <w:rStyle w:val="ekvlsungunterstrichen"/>
        </w:rPr>
        <w:t>___________</w:t>
      </w:r>
    </w:p>
    <w:p w14:paraId="0F5C9914" w14:textId="77777777" w:rsidR="00417E5B" w:rsidRDefault="00417E5B" w:rsidP="00417E5B">
      <w:pPr>
        <w:pStyle w:val="ekvgrundtexthalbe"/>
      </w:pPr>
    </w:p>
    <w:p w14:paraId="2D41791B" w14:textId="79D9006B" w:rsidR="00E6484B" w:rsidRDefault="00E6484B" w:rsidP="005167FD">
      <w:pPr>
        <w:pStyle w:val="ekvaufzhlung"/>
      </w:pPr>
      <w:r>
        <w:t>c)</w:t>
      </w:r>
      <w:r>
        <w:tab/>
        <w:t>Freunde fragen</w:t>
      </w:r>
    </w:p>
    <w:p w14:paraId="5ED7383B" w14:textId="33BFB31E" w:rsidR="00FB5362" w:rsidRPr="00FB5362" w:rsidRDefault="00FB5362" w:rsidP="00FB5362">
      <w:pPr>
        <w:pStyle w:val="ekvschreiblinie"/>
        <w:rPr>
          <w:rStyle w:val="ekvlsungunterstrichen"/>
        </w:rPr>
      </w:pPr>
      <w:r w:rsidRPr="00FB5362">
        <w:rPr>
          <w:rStyle w:val="ekvlsungunterstrichen"/>
        </w:rPr>
        <w:t>Wir fragen Freunde.___________________________________________</w:t>
      </w:r>
      <w:r>
        <w:rPr>
          <w:rStyle w:val="ekvlsungunterstrichen"/>
        </w:rPr>
        <w:t>_</w:t>
      </w:r>
      <w:r w:rsidRPr="00FB5362">
        <w:rPr>
          <w:rStyle w:val="ekvlsungunterstrichen"/>
        </w:rPr>
        <w:t>___________</w:t>
      </w:r>
    </w:p>
    <w:p w14:paraId="65A0A084" w14:textId="77777777" w:rsidR="00417E5B" w:rsidRDefault="00417E5B" w:rsidP="00417E5B">
      <w:pPr>
        <w:pStyle w:val="ekvgrundtexthalbe"/>
      </w:pPr>
    </w:p>
    <w:p w14:paraId="174BEC42" w14:textId="10BAAACA" w:rsidR="00E6484B" w:rsidRDefault="00E6484B" w:rsidP="005167FD">
      <w:pPr>
        <w:pStyle w:val="ekvaufzhlung"/>
      </w:pPr>
      <w:r>
        <w:t>d)</w:t>
      </w:r>
      <w:r>
        <w:tab/>
        <w:t>in einem Lexikon suchen</w:t>
      </w:r>
    </w:p>
    <w:p w14:paraId="01951EB5" w14:textId="7F49D267" w:rsidR="00FB5362" w:rsidRPr="00FB5362" w:rsidRDefault="00FB5362" w:rsidP="00FB5362">
      <w:pPr>
        <w:pStyle w:val="ekvschreiblinie"/>
        <w:rPr>
          <w:rStyle w:val="ekvlsungunterstrichen"/>
        </w:rPr>
      </w:pPr>
      <w:r w:rsidRPr="00FB5362">
        <w:rPr>
          <w:rStyle w:val="ekvlsungunterstrichen"/>
        </w:rPr>
        <w:t>Ich suche in einem Lexikon.______________________________________</w:t>
      </w:r>
      <w:r>
        <w:rPr>
          <w:rStyle w:val="ekvlsungunterstrichen"/>
        </w:rPr>
        <w:t>_</w:t>
      </w:r>
      <w:r w:rsidRPr="00FB5362">
        <w:rPr>
          <w:rStyle w:val="ekvlsungunterstrichen"/>
        </w:rPr>
        <w:t>___________</w:t>
      </w:r>
    </w:p>
    <w:p w14:paraId="37CC23DE" w14:textId="77777777" w:rsidR="00E6484B" w:rsidRDefault="00E6484B" w:rsidP="00E6484B"/>
    <w:p w14:paraId="2713AA6C" w14:textId="77777777" w:rsidR="00E6484B" w:rsidRDefault="00E6484B" w:rsidP="00E6484B"/>
    <w:p w14:paraId="729E8EAB" w14:textId="1AFEE185" w:rsidR="00E6484B" w:rsidRDefault="00E6484B" w:rsidP="00724F2D">
      <w:pPr>
        <w:pStyle w:val="ekvaufzhlung"/>
      </w:pPr>
      <w:r w:rsidRPr="00E6484B">
        <w:rPr>
          <w:rStyle w:val="ekvnummerierung"/>
        </w:rPr>
        <w:t>3</w:t>
      </w:r>
      <w:r>
        <w:tab/>
        <w:t>Unterstreiche die Verben in der Befehlsform. Schreibe den Infinitiv des Verbs auf. Bilde die 1. Person Singular Präsens.</w:t>
      </w:r>
    </w:p>
    <w:p w14:paraId="53C64FA1" w14:textId="77777777" w:rsidR="00E6484B" w:rsidRDefault="00E6484B" w:rsidP="00EC143D">
      <w:pPr>
        <w:pStyle w:val="ekvgrundtexthalbe"/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3402"/>
        <w:gridCol w:w="3402"/>
      </w:tblGrid>
      <w:tr w:rsidR="00724F2D" w:rsidRPr="003C39DC" w14:paraId="1B0D6CBD" w14:textId="77777777" w:rsidTr="00756885">
        <w:trPr>
          <w:trHeight w:val="284"/>
        </w:trPr>
        <w:tc>
          <w:tcPr>
            <w:tcW w:w="2551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3505BA81" w14:textId="77777777" w:rsidR="00724F2D" w:rsidRPr="003C39DC" w:rsidRDefault="00724F2D" w:rsidP="006046E0">
            <w:pPr>
              <w:pStyle w:val="ekvtabellezentriert"/>
            </w:pPr>
          </w:p>
        </w:tc>
        <w:tc>
          <w:tcPr>
            <w:tcW w:w="340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7D0C473" w14:textId="717A11B6" w:rsidR="00724F2D" w:rsidRPr="00724F2D" w:rsidRDefault="00724F2D" w:rsidP="006046E0">
            <w:pPr>
              <w:pStyle w:val="ekvtabellezentriert"/>
              <w:rPr>
                <w:rStyle w:val="ekvfett"/>
              </w:rPr>
            </w:pPr>
            <w:r w:rsidRPr="00724F2D">
              <w:rPr>
                <w:rStyle w:val="ekvfett"/>
              </w:rPr>
              <w:t>Infinitiv</w:t>
            </w:r>
          </w:p>
        </w:tc>
        <w:tc>
          <w:tcPr>
            <w:tcW w:w="340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F0D4498" w14:textId="210A23AD" w:rsidR="00724F2D" w:rsidRPr="00724F2D" w:rsidRDefault="00724F2D" w:rsidP="006046E0">
            <w:pPr>
              <w:pStyle w:val="ekvtabellezentriert"/>
              <w:rPr>
                <w:rStyle w:val="ekvfett"/>
              </w:rPr>
            </w:pPr>
            <w:r w:rsidRPr="00724F2D">
              <w:rPr>
                <w:rStyle w:val="ekvfett"/>
              </w:rPr>
              <w:t>1. Person Singular</w:t>
            </w:r>
          </w:p>
        </w:tc>
      </w:tr>
      <w:tr w:rsidR="00756885" w:rsidRPr="003C39DC" w14:paraId="535C816B" w14:textId="77777777" w:rsidTr="00756885">
        <w:trPr>
          <w:trHeight w:val="737"/>
        </w:trPr>
        <w:tc>
          <w:tcPr>
            <w:tcW w:w="255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D114940" w14:textId="535F8DDB" w:rsidR="00756885" w:rsidRPr="003C39DC" w:rsidRDefault="00756885" w:rsidP="00756885">
            <w:pPr>
              <w:pStyle w:val="ekvtabellelinks"/>
            </w:pPr>
            <w:r w:rsidRPr="00756885">
              <w:rPr>
                <w:rStyle w:val="ekvlsungunterstrichen"/>
              </w:rPr>
              <w:t>Ordnet</w:t>
            </w:r>
            <w:r>
              <w:t xml:space="preserve"> die Angaben!</w:t>
            </w:r>
          </w:p>
        </w:tc>
        <w:tc>
          <w:tcPr>
            <w:tcW w:w="340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4B341E1A" w14:textId="14C1192A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ordnen</w:t>
            </w:r>
          </w:p>
        </w:tc>
        <w:tc>
          <w:tcPr>
            <w:tcW w:w="340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9739D0B" w14:textId="4EEF29FD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ich ordne</w:t>
            </w:r>
          </w:p>
        </w:tc>
      </w:tr>
      <w:tr w:rsidR="00756885" w:rsidRPr="003C39DC" w14:paraId="6F7AD5E0" w14:textId="77777777" w:rsidTr="00756885">
        <w:trPr>
          <w:trHeight w:val="737"/>
        </w:trPr>
        <w:tc>
          <w:tcPr>
            <w:tcW w:w="255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EDDB838" w14:textId="71CE11E4" w:rsidR="00756885" w:rsidRPr="003C39DC" w:rsidRDefault="00756885" w:rsidP="00756885">
            <w:pPr>
              <w:pStyle w:val="ekvtabellelinks"/>
            </w:pPr>
            <w:r w:rsidRPr="00756885">
              <w:rPr>
                <w:rStyle w:val="ekvlsungunterstrichen"/>
              </w:rPr>
              <w:t>Schreibt</w:t>
            </w:r>
            <w:r>
              <w:t xml:space="preserve"> den Text ab!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AF107B9" w14:textId="482A9E8F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abschreiben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4BC213B5" w14:textId="2611B103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ich schreibe ab</w:t>
            </w:r>
          </w:p>
        </w:tc>
      </w:tr>
      <w:tr w:rsidR="00756885" w:rsidRPr="003C39DC" w14:paraId="53B9E4E3" w14:textId="77777777" w:rsidTr="00756885">
        <w:trPr>
          <w:trHeight w:val="737"/>
        </w:trPr>
        <w:tc>
          <w:tcPr>
            <w:tcW w:w="255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3D608D3" w14:textId="6D392F45" w:rsidR="00756885" w:rsidRDefault="00756885" w:rsidP="00756885">
            <w:pPr>
              <w:pStyle w:val="ekvtabellelinks"/>
            </w:pPr>
            <w:r w:rsidRPr="00756885">
              <w:rPr>
                <w:rStyle w:val="ekvlsungunterstrichen"/>
              </w:rPr>
              <w:t>Fasst</w:t>
            </w:r>
            <w:r>
              <w:t xml:space="preserve"> den Text </w:t>
            </w:r>
            <w:r w:rsidRPr="00756885">
              <w:rPr>
                <w:rStyle w:val="ekvlsungunterstrichen"/>
              </w:rPr>
              <w:t>zusammen</w:t>
            </w:r>
            <w:r>
              <w:t>!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51D6D74" w14:textId="0FC08A7F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zusammenfassen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4FCDD12" w14:textId="688DEBC6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ich fasse zusammen</w:t>
            </w:r>
          </w:p>
        </w:tc>
      </w:tr>
      <w:tr w:rsidR="00756885" w:rsidRPr="003C39DC" w14:paraId="7C347071" w14:textId="77777777" w:rsidTr="00756885">
        <w:trPr>
          <w:trHeight w:val="737"/>
        </w:trPr>
        <w:tc>
          <w:tcPr>
            <w:tcW w:w="255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093AF46" w14:textId="54BBC30F" w:rsidR="00756885" w:rsidRDefault="00756885" w:rsidP="00756885">
            <w:pPr>
              <w:pStyle w:val="ekvtabellelinks"/>
            </w:pPr>
            <w:r w:rsidRPr="00756885">
              <w:rPr>
                <w:rStyle w:val="ekvlsungunterstrichen"/>
              </w:rPr>
              <w:t>Unterstreicht</w:t>
            </w:r>
            <w:r>
              <w:t xml:space="preserve"> die Wörter!</w:t>
            </w:r>
            <w:r>
              <w:tab/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CB7D571" w14:textId="279AE944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unterstreichen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3840EB2" w14:textId="7CF3A37A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ich unterstreiche</w:t>
            </w:r>
          </w:p>
        </w:tc>
      </w:tr>
      <w:tr w:rsidR="00756885" w:rsidRPr="003C39DC" w14:paraId="4D5C5844" w14:textId="77777777" w:rsidTr="00756885">
        <w:trPr>
          <w:trHeight w:val="737"/>
        </w:trPr>
        <w:tc>
          <w:tcPr>
            <w:tcW w:w="255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DFE38D4" w14:textId="1E7E6EC3" w:rsidR="00756885" w:rsidRDefault="00756885" w:rsidP="00756885">
            <w:pPr>
              <w:pStyle w:val="ekvtabellelinks"/>
            </w:pPr>
            <w:r w:rsidRPr="00756885">
              <w:rPr>
                <w:rStyle w:val="ekvlsungunterstrichen"/>
              </w:rPr>
              <w:t>Lest</w:t>
            </w:r>
            <w:r>
              <w:t xml:space="preserve"> die Aufgabe!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CD70025" w14:textId="29D36DFE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lesen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F2D7132" w14:textId="2F2F67B1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ich lese</w:t>
            </w:r>
          </w:p>
        </w:tc>
      </w:tr>
      <w:tr w:rsidR="00756885" w:rsidRPr="003C39DC" w14:paraId="3B5B15BA" w14:textId="77777777" w:rsidTr="00756885">
        <w:trPr>
          <w:trHeight w:val="737"/>
        </w:trPr>
        <w:tc>
          <w:tcPr>
            <w:tcW w:w="2551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396A8F12" w14:textId="29F93CB8" w:rsidR="00756885" w:rsidRDefault="00756885" w:rsidP="00756885">
            <w:pPr>
              <w:pStyle w:val="ekvtabellelinks"/>
            </w:pPr>
            <w:r w:rsidRPr="00756885">
              <w:rPr>
                <w:rStyle w:val="ekvlsungunterstrichen"/>
              </w:rPr>
              <w:t>Markiert</w:t>
            </w:r>
            <w:r>
              <w:t xml:space="preserve"> die Verben!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47FF89DE" w14:textId="48A9B08A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markieren</w:t>
            </w: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3158EBCE" w14:textId="30E683A9" w:rsidR="00756885" w:rsidRPr="00756885" w:rsidRDefault="00756885" w:rsidP="00756885">
            <w:pPr>
              <w:pStyle w:val="ekvtabellelinks"/>
              <w:rPr>
                <w:rStyle w:val="ekvlsung"/>
              </w:rPr>
            </w:pPr>
            <w:r w:rsidRPr="00756885">
              <w:rPr>
                <w:rStyle w:val="ekvlsung"/>
              </w:rPr>
              <w:t>ich markiere</w:t>
            </w:r>
          </w:p>
        </w:tc>
      </w:tr>
    </w:tbl>
    <w:p w14:paraId="78001DAF" w14:textId="5CC2DA1D" w:rsidR="00E6484B" w:rsidRDefault="00E6484B" w:rsidP="00E6484B">
      <w:r w:rsidRPr="009C54C9">
        <w:rPr>
          <w:rStyle w:val="ekvnummerierung"/>
        </w:rPr>
        <w:lastRenderedPageBreak/>
        <w:t>4</w:t>
      </w:r>
      <w:r w:rsidR="009C54C9">
        <w:tab/>
      </w:r>
      <w:proofErr w:type="spellStart"/>
      <w:r>
        <w:t>Lies</w:t>
      </w:r>
      <w:proofErr w:type="spellEnd"/>
      <w:r>
        <w:t xml:space="preserve"> den Text genau. Beantworte die Fragen in vollständigen Sätzen.</w:t>
      </w:r>
    </w:p>
    <w:p w14:paraId="1DD5E45F" w14:textId="77777777" w:rsidR="009C54C9" w:rsidRDefault="009C54C9" w:rsidP="00E6484B"/>
    <w:p w14:paraId="377FA794" w14:textId="77777777" w:rsidR="00E6484B" w:rsidRDefault="00E6484B" w:rsidP="009C54C9">
      <w:pPr>
        <w:pStyle w:val="ekvgrundtexttimes"/>
      </w:pPr>
      <w:r>
        <w:t>Ein Tag im Altenpflegeheim</w:t>
      </w:r>
    </w:p>
    <w:p w14:paraId="374CACE9" w14:textId="77777777" w:rsidR="00E6484B" w:rsidRDefault="00E6484B" w:rsidP="009C54C9">
      <w:pPr>
        <w:pStyle w:val="ekvgrundtexttimes"/>
      </w:pPr>
      <w:proofErr w:type="spellStart"/>
      <w:r>
        <w:t>Zeynap</w:t>
      </w:r>
      <w:proofErr w:type="spellEnd"/>
      <w:r>
        <w:t xml:space="preserve"> macht ein Praktikum in einem Altenpflegeheim. Um 8 Uhr morgens beginnt ihr Arbeitstag. Sie hilft den Bewohnern beim Anziehen und bringt ihnen das Essen. Das macht sie sehr gern und gut.</w:t>
      </w:r>
    </w:p>
    <w:p w14:paraId="6AC71862" w14:textId="77777777" w:rsidR="009C54C9" w:rsidRDefault="009C54C9" w:rsidP="00E6484B"/>
    <w:p w14:paraId="13923FD0" w14:textId="77777777" w:rsidR="00E6484B" w:rsidRDefault="00E6484B" w:rsidP="00E6484B">
      <w:r>
        <w:t>a)</w:t>
      </w:r>
      <w:r>
        <w:tab/>
        <w:t xml:space="preserve">Wo macht </w:t>
      </w:r>
      <w:proofErr w:type="spellStart"/>
      <w:r>
        <w:t>Zeynap</w:t>
      </w:r>
      <w:proofErr w:type="spellEnd"/>
      <w:r>
        <w:t xml:space="preserve"> ihr Praktikum?</w:t>
      </w:r>
    </w:p>
    <w:p w14:paraId="6CA6C7E1" w14:textId="04054533" w:rsidR="00E6484B" w:rsidRPr="00756885" w:rsidRDefault="00756885" w:rsidP="009C54C9">
      <w:pPr>
        <w:pStyle w:val="ekvschreiblinie"/>
        <w:rPr>
          <w:rStyle w:val="ekvlsungunterstrichen"/>
        </w:rPr>
      </w:pPr>
      <w:r w:rsidRPr="00756885">
        <w:rPr>
          <w:rStyle w:val="ekvlsungunterstrichen"/>
        </w:rPr>
        <w:t>Zeynap macht ihr Praktikum in einem Altenpflegeheim.</w:t>
      </w:r>
      <w:r w:rsidR="00E6484B" w:rsidRPr="00756885">
        <w:rPr>
          <w:rStyle w:val="ekvlsungunterstrichen"/>
        </w:rPr>
        <w:t>__________</w:t>
      </w:r>
      <w:r w:rsidR="009C54C9" w:rsidRPr="00756885">
        <w:rPr>
          <w:rStyle w:val="ekvlsungunterstrichen"/>
        </w:rPr>
        <w:t>___________________</w:t>
      </w:r>
      <w:r w:rsidR="00E6484B" w:rsidRPr="00756885">
        <w:rPr>
          <w:rStyle w:val="ekvlsungunterstrichen"/>
        </w:rPr>
        <w:t>_</w:t>
      </w:r>
    </w:p>
    <w:p w14:paraId="1F6A8E7A" w14:textId="77777777" w:rsidR="005167FD" w:rsidRDefault="005167FD" w:rsidP="005167FD">
      <w:pPr>
        <w:pStyle w:val="ekvschreiblinie"/>
      </w:pPr>
      <w:r>
        <w:t>________________________________________________________________________________________</w:t>
      </w:r>
    </w:p>
    <w:p w14:paraId="215B9CC3" w14:textId="77777777" w:rsidR="009C54C9" w:rsidRDefault="009C54C9" w:rsidP="009C54C9">
      <w:pPr>
        <w:pStyle w:val="ekvgrundtexthalbe"/>
      </w:pPr>
    </w:p>
    <w:p w14:paraId="554F0137" w14:textId="1F552AE7" w:rsidR="00E6484B" w:rsidRDefault="00E6484B" w:rsidP="00E6484B">
      <w:r>
        <w:t>b)</w:t>
      </w:r>
      <w:r>
        <w:tab/>
        <w:t>Wann beginnt ihr Arbeitstag?</w:t>
      </w:r>
    </w:p>
    <w:p w14:paraId="7EA630BF" w14:textId="71833825" w:rsidR="00756885" w:rsidRPr="00756885" w:rsidRDefault="00756885" w:rsidP="00756885">
      <w:pPr>
        <w:pStyle w:val="ekvschreiblinie"/>
        <w:rPr>
          <w:rStyle w:val="ekvlsungunterstrichen"/>
        </w:rPr>
      </w:pPr>
      <w:r w:rsidRPr="00756885">
        <w:rPr>
          <w:rStyle w:val="ekvlsungunterstrichen"/>
        </w:rPr>
        <w:t>Ihr Arbeitstag beginnt um 8 Uhr morgens.</w:t>
      </w:r>
      <w:r>
        <w:rPr>
          <w:rStyle w:val="ekvlsungunterstrichen"/>
        </w:rPr>
        <w:t>_________</w:t>
      </w:r>
      <w:r w:rsidRPr="00756885">
        <w:rPr>
          <w:rStyle w:val="ekvlsungunterstrichen"/>
        </w:rPr>
        <w:t>______________________________</w:t>
      </w:r>
    </w:p>
    <w:p w14:paraId="4E197768" w14:textId="77777777" w:rsidR="005167FD" w:rsidRDefault="005167FD" w:rsidP="005167FD">
      <w:pPr>
        <w:pStyle w:val="ekvschreiblinie"/>
      </w:pPr>
      <w:r>
        <w:t>________________________________________________________________________________________</w:t>
      </w:r>
    </w:p>
    <w:p w14:paraId="6C67BA4E" w14:textId="77777777" w:rsidR="009C54C9" w:rsidRDefault="009C54C9" w:rsidP="009C54C9">
      <w:pPr>
        <w:pStyle w:val="ekvgrundtexthalbe"/>
      </w:pPr>
    </w:p>
    <w:p w14:paraId="2485459D" w14:textId="77777777" w:rsidR="00E6484B" w:rsidRDefault="00E6484B" w:rsidP="00E6484B">
      <w:r>
        <w:t>c)</w:t>
      </w:r>
      <w:r>
        <w:tab/>
        <w:t>Was darf sie machen?</w:t>
      </w:r>
    </w:p>
    <w:p w14:paraId="41D483E8" w14:textId="07CD7B74" w:rsidR="00756885" w:rsidRPr="00756885" w:rsidRDefault="00756885" w:rsidP="00756885">
      <w:pPr>
        <w:pStyle w:val="ekvschreiblinie"/>
        <w:rPr>
          <w:rStyle w:val="ekvlsungunterstrichen"/>
        </w:rPr>
      </w:pPr>
      <w:r w:rsidRPr="00756885">
        <w:rPr>
          <w:rStyle w:val="ekvlsungunterstrichen"/>
        </w:rPr>
        <w:t>Sie hilft den Bewohnern beim Anziehen und bringt ihnen das Essen.</w:t>
      </w:r>
      <w:r>
        <w:rPr>
          <w:rStyle w:val="ekvlsungunterstrichen"/>
        </w:rPr>
        <w:t>_</w:t>
      </w:r>
      <w:r w:rsidRPr="00756885">
        <w:rPr>
          <w:rStyle w:val="ekvlsungunterstrichen"/>
        </w:rPr>
        <w:t>____________________</w:t>
      </w:r>
    </w:p>
    <w:p w14:paraId="303020E2" w14:textId="77777777" w:rsidR="009C54C9" w:rsidRDefault="009C54C9" w:rsidP="009C54C9">
      <w:pPr>
        <w:pStyle w:val="ekvschreiblinie"/>
      </w:pPr>
      <w:r>
        <w:t>________________________________________________________________________________________</w:t>
      </w:r>
    </w:p>
    <w:p w14:paraId="416A4C2D" w14:textId="77777777" w:rsidR="009C54C9" w:rsidRDefault="009C54C9" w:rsidP="009C54C9">
      <w:pPr>
        <w:pStyle w:val="ekvgrundtexthalbe"/>
      </w:pPr>
    </w:p>
    <w:p w14:paraId="663152F6" w14:textId="77777777" w:rsidR="00E6484B" w:rsidRDefault="00E6484B" w:rsidP="00E6484B">
      <w:r>
        <w:t>d)</w:t>
      </w:r>
      <w:r>
        <w:tab/>
        <w:t>Wie macht sie das?</w:t>
      </w:r>
    </w:p>
    <w:p w14:paraId="1A162EA2" w14:textId="4E359FB2" w:rsidR="00756885" w:rsidRPr="00756885" w:rsidRDefault="00756885" w:rsidP="00756885">
      <w:pPr>
        <w:pStyle w:val="ekvschreiblinie"/>
        <w:rPr>
          <w:rStyle w:val="ekvlsungunterstrichen"/>
        </w:rPr>
      </w:pPr>
      <w:r w:rsidRPr="00756885">
        <w:rPr>
          <w:rStyle w:val="ekvlsungunterstrichen"/>
        </w:rPr>
        <w:t>Sie macht das sehr gern und gut._</w:t>
      </w:r>
      <w:r>
        <w:rPr>
          <w:rStyle w:val="ekvlsungunterstrichen"/>
        </w:rPr>
        <w:t>________________</w:t>
      </w:r>
      <w:r w:rsidRPr="00756885">
        <w:rPr>
          <w:rStyle w:val="ekvlsungunterstrichen"/>
        </w:rPr>
        <w:t>_____________________________</w:t>
      </w:r>
    </w:p>
    <w:p w14:paraId="145B2C6C" w14:textId="77777777" w:rsidR="009C54C9" w:rsidRDefault="009C54C9" w:rsidP="009C54C9">
      <w:pPr>
        <w:pStyle w:val="ekvschreiblinie"/>
      </w:pPr>
      <w:r>
        <w:t>________________________________________________________________________________________</w:t>
      </w:r>
    </w:p>
    <w:p w14:paraId="3745DE3B" w14:textId="77777777" w:rsidR="00E6484B" w:rsidRDefault="00E6484B" w:rsidP="00E6484B"/>
    <w:p w14:paraId="12E005FA" w14:textId="77777777" w:rsidR="009C54C9" w:rsidRDefault="009C54C9" w:rsidP="00E6484B"/>
    <w:p w14:paraId="43A750A4" w14:textId="3E74ED6A" w:rsidR="00E6484B" w:rsidRDefault="00E6484B" w:rsidP="00E6484B">
      <w:r w:rsidRPr="009C54C9">
        <w:rPr>
          <w:rStyle w:val="ekvnummerierung"/>
        </w:rPr>
        <w:t>5</w:t>
      </w:r>
      <w:r w:rsidR="009C54C9">
        <w:tab/>
      </w:r>
      <w:proofErr w:type="spellStart"/>
      <w:r>
        <w:t>Lies</w:t>
      </w:r>
      <w:proofErr w:type="spellEnd"/>
      <w:r>
        <w:t xml:space="preserve"> den Text genau und unterstreiche die Informationen. Entwirf mit den Informationen einen Steckbrief.</w:t>
      </w:r>
    </w:p>
    <w:p w14:paraId="7F075119" w14:textId="77777777" w:rsidR="009C54C9" w:rsidRDefault="009C54C9" w:rsidP="00E6484B"/>
    <w:p w14:paraId="04CD7D6C" w14:textId="77777777" w:rsidR="00E6484B" w:rsidRDefault="00E6484B" w:rsidP="006046E0">
      <w:pPr>
        <w:pStyle w:val="ekvgrundtexttimes"/>
      </w:pPr>
      <w:r w:rsidRPr="00EB57B8">
        <w:rPr>
          <w:u w:val="single"/>
        </w:rPr>
        <w:t>Djamila trifft sich gern mit ihren Freunden</w:t>
      </w:r>
      <w:r>
        <w:t xml:space="preserve">. Sie interessiert sich auch für </w:t>
      </w:r>
      <w:r w:rsidRPr="00EB57B8">
        <w:rPr>
          <w:u w:val="single"/>
        </w:rPr>
        <w:t>Breakdance</w:t>
      </w:r>
      <w:r>
        <w:t xml:space="preserve">. Außerdem hat sie ein Haustier, einen </w:t>
      </w:r>
      <w:r w:rsidRPr="00EB57B8">
        <w:rPr>
          <w:u w:val="single"/>
        </w:rPr>
        <w:t>Hamster</w:t>
      </w:r>
      <w:r>
        <w:t xml:space="preserve">. Nach der Schule möchte sie eine Ausbildung zur </w:t>
      </w:r>
      <w:r w:rsidRPr="00EB57B8">
        <w:rPr>
          <w:u w:val="single"/>
        </w:rPr>
        <w:t>Einzelhandelskauffrau</w:t>
      </w:r>
      <w:r>
        <w:t xml:space="preserve"> machen.</w:t>
      </w:r>
    </w:p>
    <w:p w14:paraId="6A75E6FE" w14:textId="77777777" w:rsidR="006046E0" w:rsidRDefault="006046E0" w:rsidP="00E6484B"/>
    <w:p w14:paraId="2D683F4A" w14:textId="3A044A7C" w:rsidR="006046E0" w:rsidRDefault="00E6484B" w:rsidP="006046E0">
      <w:pPr>
        <w:tabs>
          <w:tab w:val="clear" w:pos="340"/>
          <w:tab w:val="clear" w:pos="595"/>
          <w:tab w:val="clear" w:pos="851"/>
          <w:tab w:val="left" w:pos="1418"/>
        </w:tabs>
      </w:pPr>
      <w:r>
        <w:t>Name:</w:t>
      </w:r>
      <w:r>
        <w:tab/>
      </w:r>
      <w:r w:rsidR="00EB57B8" w:rsidRPr="00EB57B8">
        <w:rPr>
          <w:rStyle w:val="ekvlsungunterstrichen"/>
        </w:rPr>
        <w:t>Djamila</w:t>
      </w:r>
      <w:r w:rsidR="006046E0">
        <w:t>____________________________________________________________________</w:t>
      </w:r>
    </w:p>
    <w:p w14:paraId="084F5873" w14:textId="77777777" w:rsidR="006046E0" w:rsidRDefault="006046E0" w:rsidP="006046E0">
      <w:pPr>
        <w:pStyle w:val="ekvgrundtexthalbe"/>
        <w:tabs>
          <w:tab w:val="clear" w:pos="340"/>
          <w:tab w:val="clear" w:pos="595"/>
          <w:tab w:val="clear" w:pos="851"/>
          <w:tab w:val="left" w:pos="1418"/>
        </w:tabs>
      </w:pPr>
    </w:p>
    <w:p w14:paraId="7A9904E2" w14:textId="48D2519C" w:rsidR="00E6484B" w:rsidRDefault="00E6484B" w:rsidP="006046E0">
      <w:pPr>
        <w:tabs>
          <w:tab w:val="clear" w:pos="340"/>
          <w:tab w:val="clear" w:pos="595"/>
          <w:tab w:val="clear" w:pos="851"/>
          <w:tab w:val="left" w:pos="1418"/>
        </w:tabs>
      </w:pPr>
      <w:r>
        <w:t xml:space="preserve">Hobbys: </w:t>
      </w:r>
      <w:r>
        <w:tab/>
      </w:r>
      <w:r w:rsidR="00EB57B8" w:rsidRPr="00EB57B8">
        <w:rPr>
          <w:rStyle w:val="ekvlsungunterstrichen"/>
        </w:rPr>
        <w:t xml:space="preserve">Freunde treffen, Breakdance </w:t>
      </w:r>
      <w:r w:rsidR="006046E0">
        <w:t>_______________________________________________</w:t>
      </w:r>
    </w:p>
    <w:p w14:paraId="7E5119D3" w14:textId="77777777" w:rsidR="006046E0" w:rsidRDefault="006046E0" w:rsidP="006046E0">
      <w:pPr>
        <w:pStyle w:val="ekvgrundtexthalbe"/>
        <w:tabs>
          <w:tab w:val="clear" w:pos="340"/>
          <w:tab w:val="clear" w:pos="595"/>
          <w:tab w:val="clear" w:pos="851"/>
          <w:tab w:val="left" w:pos="1418"/>
        </w:tabs>
      </w:pPr>
    </w:p>
    <w:p w14:paraId="5B5D46B0" w14:textId="7478DB1D" w:rsidR="00E6484B" w:rsidRDefault="00E6484B" w:rsidP="006046E0">
      <w:pPr>
        <w:tabs>
          <w:tab w:val="clear" w:pos="340"/>
          <w:tab w:val="clear" w:pos="595"/>
          <w:tab w:val="clear" w:pos="851"/>
          <w:tab w:val="left" w:pos="1418"/>
        </w:tabs>
      </w:pPr>
      <w:r>
        <w:t xml:space="preserve">Haustier: </w:t>
      </w:r>
      <w:r>
        <w:tab/>
      </w:r>
      <w:r w:rsidR="00EB57B8" w:rsidRPr="00EB57B8">
        <w:rPr>
          <w:rStyle w:val="ekvlsungunterstrichen"/>
        </w:rPr>
        <w:t xml:space="preserve">Hamster </w:t>
      </w:r>
      <w:r w:rsidR="00EB57B8">
        <w:rPr>
          <w:rStyle w:val="ekvlsungunterstrichen"/>
        </w:rPr>
        <w:t>_______</w:t>
      </w:r>
      <w:r w:rsidR="006046E0">
        <w:t>_________________________________________________________</w:t>
      </w:r>
    </w:p>
    <w:p w14:paraId="5D6331A4" w14:textId="77777777" w:rsidR="006046E0" w:rsidRDefault="006046E0" w:rsidP="006046E0">
      <w:pPr>
        <w:pStyle w:val="ekvgrundtexthalbe"/>
        <w:tabs>
          <w:tab w:val="clear" w:pos="340"/>
          <w:tab w:val="clear" w:pos="595"/>
          <w:tab w:val="clear" w:pos="851"/>
          <w:tab w:val="left" w:pos="1418"/>
        </w:tabs>
      </w:pPr>
    </w:p>
    <w:p w14:paraId="246DC00E" w14:textId="457A818A" w:rsidR="00E6484B" w:rsidRDefault="00E6484B" w:rsidP="006046E0">
      <w:pPr>
        <w:tabs>
          <w:tab w:val="clear" w:pos="340"/>
          <w:tab w:val="clear" w:pos="595"/>
          <w:tab w:val="clear" w:pos="851"/>
          <w:tab w:val="left" w:pos="1418"/>
        </w:tabs>
      </w:pPr>
      <w:r>
        <w:t xml:space="preserve">Berufswunsch: </w:t>
      </w:r>
      <w:r>
        <w:tab/>
      </w:r>
      <w:r w:rsidR="00EB57B8" w:rsidRPr="00EB57B8">
        <w:rPr>
          <w:rStyle w:val="ekvlsungunterstrichen"/>
        </w:rPr>
        <w:t xml:space="preserve">Einzelhandelskauffrau </w:t>
      </w:r>
      <w:r w:rsidR="00EB57B8">
        <w:rPr>
          <w:rStyle w:val="ekvlsungunterstrichen"/>
        </w:rPr>
        <w:t>_</w:t>
      </w:r>
      <w:r w:rsidR="006046E0">
        <w:t>____________________________________________________</w:t>
      </w:r>
    </w:p>
    <w:p w14:paraId="216DA511" w14:textId="77777777" w:rsidR="00E6484B" w:rsidRDefault="00E6484B" w:rsidP="00E6484B"/>
    <w:p w14:paraId="7BA9FF57" w14:textId="77777777" w:rsidR="006046E0" w:rsidRDefault="006046E0" w:rsidP="00E6484B"/>
    <w:p w14:paraId="00FF7C30" w14:textId="5AE93ACC" w:rsidR="00E6484B" w:rsidRDefault="00E6484B" w:rsidP="00E6484B">
      <w:r w:rsidRPr="006046E0">
        <w:rPr>
          <w:rStyle w:val="ekvnummerierung"/>
        </w:rPr>
        <w:t>6</w:t>
      </w:r>
      <w:r w:rsidR="006046E0">
        <w:tab/>
      </w:r>
      <w:r>
        <w:t>Konjugiere das Hilfsverb haben.</w:t>
      </w:r>
    </w:p>
    <w:p w14:paraId="57805830" w14:textId="77777777" w:rsidR="00E6484B" w:rsidRDefault="00E6484B" w:rsidP="007D6294"/>
    <w:tbl>
      <w:tblPr>
        <w:tblW w:w="93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1440"/>
        <w:gridCol w:w="1440"/>
        <w:gridCol w:w="1440"/>
        <w:gridCol w:w="1440"/>
        <w:gridCol w:w="1440"/>
        <w:gridCol w:w="1440"/>
      </w:tblGrid>
      <w:tr w:rsidR="006046E0" w:rsidRPr="006046E0" w14:paraId="5C71155F" w14:textId="77777777" w:rsidTr="006046E0">
        <w:trPr>
          <w:trHeight w:val="284"/>
        </w:trPr>
        <w:tc>
          <w:tcPr>
            <w:tcW w:w="737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1AEE22B9" w14:textId="77777777" w:rsidR="006046E0" w:rsidRPr="006046E0" w:rsidRDefault="006046E0" w:rsidP="006046E0">
            <w:pPr>
              <w:pStyle w:val="ekvtabellezentriert"/>
              <w:rPr>
                <w:rStyle w:val="ekvfett"/>
              </w:rPr>
            </w:pPr>
          </w:p>
        </w:tc>
        <w:tc>
          <w:tcPr>
            <w:tcW w:w="1440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11B67A6B" w14:textId="29B88FFF" w:rsidR="006046E0" w:rsidRPr="006046E0" w:rsidRDefault="006046E0" w:rsidP="006046E0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ich</w:t>
            </w:r>
          </w:p>
        </w:tc>
        <w:tc>
          <w:tcPr>
            <w:tcW w:w="1440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CB6CABB" w14:textId="4CDD568A" w:rsidR="006046E0" w:rsidRPr="006046E0" w:rsidRDefault="006046E0" w:rsidP="006046E0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du</w:t>
            </w:r>
          </w:p>
        </w:tc>
        <w:tc>
          <w:tcPr>
            <w:tcW w:w="1440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B31DC4E" w14:textId="24B0F059" w:rsidR="006046E0" w:rsidRPr="006046E0" w:rsidRDefault="006046E0" w:rsidP="006046E0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er/sie/es</w:t>
            </w:r>
          </w:p>
        </w:tc>
        <w:tc>
          <w:tcPr>
            <w:tcW w:w="1440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2DD52F5" w14:textId="08521490" w:rsidR="006046E0" w:rsidRPr="006046E0" w:rsidRDefault="006046E0" w:rsidP="006046E0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wir</w:t>
            </w:r>
          </w:p>
        </w:tc>
        <w:tc>
          <w:tcPr>
            <w:tcW w:w="1440" w:type="dxa"/>
            <w:tcBorders>
              <w:left w:val="single" w:sz="4" w:space="0" w:color="333333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04BEE429" w14:textId="196A6303" w:rsidR="006046E0" w:rsidRPr="006046E0" w:rsidRDefault="006046E0" w:rsidP="006046E0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ihr</w:t>
            </w:r>
          </w:p>
        </w:tc>
        <w:tc>
          <w:tcPr>
            <w:tcW w:w="1440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4B8C3243" w14:textId="6A7496FF" w:rsidR="006046E0" w:rsidRPr="006046E0" w:rsidRDefault="006046E0" w:rsidP="006046E0">
            <w:pPr>
              <w:pStyle w:val="ekvtabellezentriert"/>
              <w:rPr>
                <w:rStyle w:val="ekvfett"/>
              </w:rPr>
            </w:pPr>
            <w:r w:rsidRPr="006046E0">
              <w:rPr>
                <w:rStyle w:val="ekvfett"/>
              </w:rPr>
              <w:t>sie</w:t>
            </w:r>
          </w:p>
        </w:tc>
      </w:tr>
      <w:tr w:rsidR="00D82829" w:rsidRPr="003C39DC" w14:paraId="6055EEDA" w14:textId="77777777" w:rsidTr="00D82829">
        <w:trPr>
          <w:trHeight w:val="567"/>
        </w:trPr>
        <w:tc>
          <w:tcPr>
            <w:tcW w:w="737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5E535E7F" w14:textId="60C9D369" w:rsidR="00D82829" w:rsidRPr="003C39DC" w:rsidRDefault="00D82829" w:rsidP="00D82829">
            <w:pPr>
              <w:pStyle w:val="ekvtabellelinks"/>
            </w:pPr>
            <w:r>
              <w:t>haben</w:t>
            </w:r>
          </w:p>
        </w:tc>
        <w:tc>
          <w:tcPr>
            <w:tcW w:w="1440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17BFE625" w14:textId="37E43C3E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habe</w:t>
            </w:r>
          </w:p>
        </w:tc>
        <w:tc>
          <w:tcPr>
            <w:tcW w:w="1440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3F5D29C5" w14:textId="49E7E892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hast</w:t>
            </w:r>
          </w:p>
        </w:tc>
        <w:tc>
          <w:tcPr>
            <w:tcW w:w="1440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5B0292A3" w14:textId="60D1FEE8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hat</w:t>
            </w:r>
          </w:p>
        </w:tc>
        <w:tc>
          <w:tcPr>
            <w:tcW w:w="1440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0CC05A0C" w14:textId="732CEA43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haben</w:t>
            </w:r>
          </w:p>
        </w:tc>
        <w:tc>
          <w:tcPr>
            <w:tcW w:w="1440" w:type="dxa"/>
            <w:tcBorders>
              <w:top w:val="single" w:sz="4" w:space="0" w:color="333333"/>
              <w:left w:val="single" w:sz="4" w:space="0" w:color="333333"/>
              <w:right w:val="single" w:sz="4" w:space="0" w:color="333333"/>
            </w:tcBorders>
            <w:vAlign w:val="center"/>
          </w:tcPr>
          <w:p w14:paraId="0491E0DA" w14:textId="1D240055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habt</w:t>
            </w:r>
          </w:p>
        </w:tc>
        <w:tc>
          <w:tcPr>
            <w:tcW w:w="1440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7418392A" w14:textId="092D7740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haben</w:t>
            </w:r>
          </w:p>
        </w:tc>
      </w:tr>
    </w:tbl>
    <w:p w14:paraId="71C40107" w14:textId="77777777" w:rsidR="00E6484B" w:rsidRDefault="00E6484B" w:rsidP="00E6484B"/>
    <w:p w14:paraId="07685059" w14:textId="77777777" w:rsidR="00E6484B" w:rsidRDefault="00E6484B" w:rsidP="00E6484B"/>
    <w:p w14:paraId="7C2A495A" w14:textId="77777777" w:rsidR="005167FD" w:rsidRDefault="005167FD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nummerierung"/>
        </w:rPr>
      </w:pPr>
      <w:r>
        <w:rPr>
          <w:rStyle w:val="ekvnummerierung"/>
        </w:rPr>
        <w:br w:type="page"/>
      </w:r>
    </w:p>
    <w:p w14:paraId="56245DE7" w14:textId="292E9C2E" w:rsidR="00E6484B" w:rsidRDefault="00E6484B" w:rsidP="00E6484B">
      <w:r w:rsidRPr="006046E0">
        <w:rPr>
          <w:rStyle w:val="ekvnummerierung"/>
        </w:rPr>
        <w:lastRenderedPageBreak/>
        <w:t>7</w:t>
      </w:r>
      <w:r w:rsidR="006046E0">
        <w:tab/>
      </w:r>
      <w:r>
        <w:t xml:space="preserve">Bilde mit den Verben das Perfekt. </w:t>
      </w:r>
    </w:p>
    <w:p w14:paraId="474D3898" w14:textId="77777777" w:rsidR="006046E0" w:rsidRDefault="006046E0" w:rsidP="00E6484B"/>
    <w:p w14:paraId="4C334F98" w14:textId="77777777" w:rsidR="00E6484B" w:rsidRDefault="00E6484B" w:rsidP="00E6484B">
      <w:r>
        <w:t>pflanzen – machen – arbeiten – pflegen – brauchen – ernten</w:t>
      </w:r>
    </w:p>
    <w:p w14:paraId="05081B56" w14:textId="77777777" w:rsidR="006046E0" w:rsidRDefault="006046E0" w:rsidP="00E6484B"/>
    <w:tbl>
      <w:tblPr>
        <w:tblW w:w="93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4195"/>
        <w:gridCol w:w="4195"/>
      </w:tblGrid>
      <w:tr w:rsidR="003622C6" w:rsidRPr="003C39DC" w14:paraId="29742D0B" w14:textId="77777777" w:rsidTr="003622C6">
        <w:trPr>
          <w:trHeight w:val="284"/>
        </w:trPr>
        <w:tc>
          <w:tcPr>
            <w:tcW w:w="993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75271EFD" w14:textId="77777777" w:rsidR="003622C6" w:rsidRPr="003C39DC" w:rsidRDefault="003622C6" w:rsidP="00580DE8">
            <w:pPr>
              <w:pStyle w:val="ekvtabellezentriert"/>
            </w:pPr>
          </w:p>
        </w:tc>
        <w:tc>
          <w:tcPr>
            <w:tcW w:w="4195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78DCC64B" w14:textId="52DE31F0" w:rsidR="003622C6" w:rsidRPr="003622C6" w:rsidRDefault="003622C6" w:rsidP="003622C6">
            <w:pPr>
              <w:pStyle w:val="ekvtabellezentriert"/>
              <w:rPr>
                <w:rStyle w:val="ekvfett"/>
              </w:rPr>
            </w:pPr>
            <w:r w:rsidRPr="003622C6">
              <w:rPr>
                <w:rStyle w:val="ekvfett"/>
              </w:rPr>
              <w:t xml:space="preserve">Präsenz von haben </w:t>
            </w:r>
          </w:p>
        </w:tc>
        <w:tc>
          <w:tcPr>
            <w:tcW w:w="4195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48B02B26" w14:textId="3F5A27F9" w:rsidR="003622C6" w:rsidRPr="003622C6" w:rsidRDefault="003622C6" w:rsidP="003622C6">
            <w:pPr>
              <w:pStyle w:val="ekvtabellezentriert"/>
              <w:rPr>
                <w:rStyle w:val="ekvfett"/>
              </w:rPr>
            </w:pPr>
            <w:r w:rsidRPr="003622C6">
              <w:rPr>
                <w:rStyle w:val="ekvfett"/>
              </w:rPr>
              <w:t>Partizip II</w:t>
            </w:r>
          </w:p>
        </w:tc>
      </w:tr>
      <w:tr w:rsidR="00D82829" w:rsidRPr="003C39DC" w14:paraId="288E6E37" w14:textId="77777777" w:rsidTr="00D82829">
        <w:trPr>
          <w:trHeight w:val="454"/>
        </w:trPr>
        <w:tc>
          <w:tcPr>
            <w:tcW w:w="993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8F0C979" w14:textId="52CA46BF" w:rsidR="00D82829" w:rsidRPr="003C39DC" w:rsidRDefault="00D82829" w:rsidP="00D82829">
            <w:pPr>
              <w:pStyle w:val="ekvtabellelinks"/>
            </w:pPr>
            <w:r>
              <w:t>ich</w:t>
            </w:r>
          </w:p>
        </w:tc>
        <w:tc>
          <w:tcPr>
            <w:tcW w:w="419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86E15EC" w14:textId="489C4A43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habe</w:t>
            </w:r>
          </w:p>
        </w:tc>
        <w:tc>
          <w:tcPr>
            <w:tcW w:w="4195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24BFF50" w14:textId="2ED9C4E8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gepflanzt</w:t>
            </w:r>
          </w:p>
        </w:tc>
      </w:tr>
      <w:tr w:rsidR="00D82829" w:rsidRPr="003C39DC" w14:paraId="5E116798" w14:textId="77777777" w:rsidTr="00D82829">
        <w:trPr>
          <w:trHeight w:val="454"/>
        </w:trPr>
        <w:tc>
          <w:tcPr>
            <w:tcW w:w="993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B26F8C3" w14:textId="073FE940" w:rsidR="00D82829" w:rsidRPr="003C39DC" w:rsidRDefault="00D82829" w:rsidP="00D82829">
            <w:pPr>
              <w:pStyle w:val="ekvtabellelinks"/>
            </w:pPr>
            <w:r>
              <w:t>du</w:t>
            </w:r>
          </w:p>
        </w:tc>
        <w:tc>
          <w:tcPr>
            <w:tcW w:w="41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122474E" w14:textId="7363C694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hast</w:t>
            </w:r>
          </w:p>
        </w:tc>
        <w:tc>
          <w:tcPr>
            <w:tcW w:w="41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3B16358E" w14:textId="55C614D9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gemacht</w:t>
            </w:r>
          </w:p>
        </w:tc>
      </w:tr>
      <w:tr w:rsidR="00D82829" w:rsidRPr="003C39DC" w14:paraId="70999125" w14:textId="77777777" w:rsidTr="00D82829">
        <w:trPr>
          <w:trHeight w:val="454"/>
        </w:trPr>
        <w:tc>
          <w:tcPr>
            <w:tcW w:w="993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CC01858" w14:textId="558957EB" w:rsidR="00D82829" w:rsidRDefault="00D82829" w:rsidP="00D82829">
            <w:pPr>
              <w:pStyle w:val="ekvtabellelinks"/>
            </w:pPr>
            <w:r>
              <w:t>er/sie/es</w:t>
            </w:r>
          </w:p>
        </w:tc>
        <w:tc>
          <w:tcPr>
            <w:tcW w:w="41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072D7E9" w14:textId="2B1AB70E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hat</w:t>
            </w:r>
          </w:p>
        </w:tc>
        <w:tc>
          <w:tcPr>
            <w:tcW w:w="41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0D1EDB8" w14:textId="3AED4EFB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gearbeitet</w:t>
            </w:r>
          </w:p>
        </w:tc>
      </w:tr>
      <w:tr w:rsidR="00D82829" w:rsidRPr="003C39DC" w14:paraId="2C3AFCEB" w14:textId="77777777" w:rsidTr="00D82829">
        <w:trPr>
          <w:trHeight w:val="454"/>
        </w:trPr>
        <w:tc>
          <w:tcPr>
            <w:tcW w:w="993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E622875" w14:textId="4B075ABC" w:rsidR="00D82829" w:rsidRDefault="00D82829" w:rsidP="00D82829">
            <w:pPr>
              <w:pStyle w:val="ekvtabellelinks"/>
            </w:pPr>
            <w:r>
              <w:t>wir</w:t>
            </w:r>
          </w:p>
        </w:tc>
        <w:tc>
          <w:tcPr>
            <w:tcW w:w="41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6B6FFA0" w14:textId="3CFBC42E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haben</w:t>
            </w:r>
          </w:p>
        </w:tc>
        <w:tc>
          <w:tcPr>
            <w:tcW w:w="41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55795EE9" w14:textId="21A2001D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gepflegt</w:t>
            </w:r>
          </w:p>
        </w:tc>
      </w:tr>
      <w:tr w:rsidR="00D82829" w:rsidRPr="003C39DC" w14:paraId="7CD77693" w14:textId="77777777" w:rsidTr="00D82829">
        <w:trPr>
          <w:trHeight w:val="454"/>
        </w:trPr>
        <w:tc>
          <w:tcPr>
            <w:tcW w:w="993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E0588E7" w14:textId="34E0069A" w:rsidR="00D82829" w:rsidRDefault="00D82829" w:rsidP="00D82829">
            <w:pPr>
              <w:pStyle w:val="ekvtabellelinks"/>
            </w:pPr>
            <w:r>
              <w:t>ihr</w:t>
            </w:r>
          </w:p>
        </w:tc>
        <w:tc>
          <w:tcPr>
            <w:tcW w:w="41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6561F556" w14:textId="5EEB257C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habt</w:t>
            </w:r>
          </w:p>
        </w:tc>
        <w:tc>
          <w:tcPr>
            <w:tcW w:w="41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A0DC1F9" w14:textId="7E09F4CA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gebraucht</w:t>
            </w:r>
          </w:p>
        </w:tc>
      </w:tr>
      <w:tr w:rsidR="00D82829" w:rsidRPr="003C39DC" w14:paraId="2499DBC0" w14:textId="77777777" w:rsidTr="00D82829">
        <w:trPr>
          <w:trHeight w:val="454"/>
        </w:trPr>
        <w:tc>
          <w:tcPr>
            <w:tcW w:w="993" w:type="dxa"/>
            <w:tcBorders>
              <w:top w:val="single" w:sz="4" w:space="0" w:color="333333"/>
              <w:right w:val="single" w:sz="4" w:space="0" w:color="333333"/>
            </w:tcBorders>
            <w:vAlign w:val="center"/>
          </w:tcPr>
          <w:p w14:paraId="70ECCED3" w14:textId="3C57CD4D" w:rsidR="00D82829" w:rsidRDefault="00D82829" w:rsidP="00D82829">
            <w:pPr>
              <w:pStyle w:val="ekvtabellelinks"/>
            </w:pPr>
            <w:r>
              <w:t>sie</w:t>
            </w:r>
          </w:p>
        </w:tc>
        <w:tc>
          <w:tcPr>
            <w:tcW w:w="4195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47C7645F" w14:textId="5F00D50E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haben</w:t>
            </w:r>
          </w:p>
        </w:tc>
        <w:tc>
          <w:tcPr>
            <w:tcW w:w="4195" w:type="dxa"/>
            <w:tcBorders>
              <w:top w:val="single" w:sz="4" w:space="0" w:color="333333"/>
              <w:left w:val="single" w:sz="4" w:space="0" w:color="333333"/>
            </w:tcBorders>
            <w:vAlign w:val="center"/>
          </w:tcPr>
          <w:p w14:paraId="476263C2" w14:textId="3DFA54AD" w:rsidR="00D82829" w:rsidRPr="00D82829" w:rsidRDefault="00D82829" w:rsidP="00D82829">
            <w:pPr>
              <w:pStyle w:val="ekvtabellelinks"/>
              <w:rPr>
                <w:rStyle w:val="ekvlsung"/>
              </w:rPr>
            </w:pPr>
            <w:r w:rsidRPr="00D82829">
              <w:rPr>
                <w:rStyle w:val="ekvlsung"/>
              </w:rPr>
              <w:t>geerntet</w:t>
            </w:r>
          </w:p>
        </w:tc>
      </w:tr>
    </w:tbl>
    <w:p w14:paraId="42FA647F" w14:textId="77777777" w:rsidR="006046E0" w:rsidRDefault="006046E0" w:rsidP="00E6484B"/>
    <w:p w14:paraId="604EE2CB" w14:textId="77777777" w:rsidR="003622C6" w:rsidRDefault="003622C6" w:rsidP="00E6484B"/>
    <w:p w14:paraId="44AFE48E" w14:textId="77777777" w:rsidR="00240D7A" w:rsidRDefault="00E6484B" w:rsidP="003622C6">
      <w:pPr>
        <w:pStyle w:val="ekvaufzhlung"/>
      </w:pPr>
      <w:r w:rsidRPr="006046E0">
        <w:rPr>
          <w:rStyle w:val="ekvnummerierung"/>
        </w:rPr>
        <w:t>8</w:t>
      </w:r>
      <w:r w:rsidR="006046E0">
        <w:tab/>
      </w:r>
      <w:r>
        <w:t xml:space="preserve">Ergänze die Lücken mit einer passenden Berufsbezeichnung und dem richtigen Verb. </w:t>
      </w:r>
    </w:p>
    <w:p w14:paraId="69EBC9E4" w14:textId="77777777" w:rsidR="00240D7A" w:rsidRDefault="00240D7A" w:rsidP="007D6294"/>
    <w:p w14:paraId="370AB792" w14:textId="2ADFE1F2" w:rsidR="00E6484B" w:rsidRDefault="00E6484B" w:rsidP="003622C6">
      <w:pPr>
        <w:pStyle w:val="ekvaufzhlung"/>
      </w:pPr>
      <w:r>
        <w:t>Beispiel: Ein Altenpfleger pflegt alte Menschen.</w:t>
      </w:r>
    </w:p>
    <w:p w14:paraId="4B84EA54" w14:textId="77777777" w:rsidR="006046E0" w:rsidRDefault="006046E0" w:rsidP="00E6484B"/>
    <w:p w14:paraId="313123F9" w14:textId="45B384C5" w:rsidR="00E6484B" w:rsidRDefault="00E6484B" w:rsidP="00417E5B">
      <w:pPr>
        <w:pStyle w:val="ekvaufzhlung"/>
      </w:pPr>
      <w:r>
        <w:t>a)</w:t>
      </w:r>
      <w:r>
        <w:tab/>
        <w:t xml:space="preserve">Eine </w:t>
      </w:r>
      <w:r w:rsidR="00240D7A">
        <w:t>_</w:t>
      </w:r>
      <w:r w:rsidR="00D82829" w:rsidRPr="00D82829">
        <w:rPr>
          <w:rStyle w:val="ekvlsungunterstrichen"/>
        </w:rPr>
        <w:t>Krankenpflegerin pflegt</w:t>
      </w:r>
      <w:r w:rsidR="00240D7A">
        <w:t>_</w:t>
      </w:r>
      <w:r>
        <w:t>__________________________</w:t>
      </w:r>
      <w:r w:rsidR="00240D7A">
        <w:t>_____________________</w:t>
      </w:r>
      <w:r>
        <w:t>_ Patienten.</w:t>
      </w:r>
    </w:p>
    <w:p w14:paraId="498E9EA2" w14:textId="77777777" w:rsidR="003622C6" w:rsidRDefault="003622C6" w:rsidP="00417E5B">
      <w:pPr>
        <w:pStyle w:val="ekvaufzhlung"/>
      </w:pPr>
    </w:p>
    <w:p w14:paraId="453DC952" w14:textId="403415E7" w:rsidR="00E6484B" w:rsidRDefault="00E6484B" w:rsidP="00417E5B">
      <w:pPr>
        <w:pStyle w:val="ekvaufzhlung"/>
      </w:pPr>
      <w:r>
        <w:t>b)</w:t>
      </w:r>
      <w:r>
        <w:tab/>
        <w:t>Ein _</w:t>
      </w:r>
      <w:r w:rsidR="00D82829" w:rsidRPr="00D82829">
        <w:rPr>
          <w:rStyle w:val="ekvlsungunterstrichen"/>
        </w:rPr>
        <w:t xml:space="preserve">Kellner serviert </w:t>
      </w:r>
      <w:r>
        <w:t>___</w:t>
      </w:r>
      <w:r w:rsidR="00D82829">
        <w:t>________</w:t>
      </w:r>
      <w:r>
        <w:t>__</w:t>
      </w:r>
      <w:r w:rsidR="00240D7A">
        <w:t>____________________________</w:t>
      </w:r>
      <w:r>
        <w:t>_______ Essen und Getränke.</w:t>
      </w:r>
    </w:p>
    <w:p w14:paraId="60BB1091" w14:textId="77777777" w:rsidR="003622C6" w:rsidRDefault="003622C6" w:rsidP="00417E5B">
      <w:pPr>
        <w:pStyle w:val="ekvaufzhlung"/>
      </w:pPr>
    </w:p>
    <w:p w14:paraId="6E611BAA" w14:textId="347C1AE5" w:rsidR="00E6484B" w:rsidRDefault="00E6484B" w:rsidP="00417E5B">
      <w:pPr>
        <w:pStyle w:val="ekvaufzhlung"/>
      </w:pPr>
      <w:r>
        <w:t>c)</w:t>
      </w:r>
      <w:r>
        <w:tab/>
        <w:t>Ein __</w:t>
      </w:r>
      <w:r w:rsidR="00D82829" w:rsidRPr="00D82829">
        <w:rPr>
          <w:rStyle w:val="ekvlsungunterstrichen"/>
        </w:rPr>
        <w:t xml:space="preserve">Maler streicht </w:t>
      </w:r>
      <w:r w:rsidR="00D82829">
        <w:rPr>
          <w:rStyle w:val="ekvlsungunterstrichen"/>
        </w:rPr>
        <w:t>_______</w:t>
      </w:r>
      <w:r>
        <w:t>____</w:t>
      </w:r>
      <w:r w:rsidR="00240D7A">
        <w:t>_____________________________</w:t>
      </w:r>
      <w:r>
        <w:t>_________________ Wände.</w:t>
      </w:r>
    </w:p>
    <w:p w14:paraId="670CAED8" w14:textId="77777777" w:rsidR="003622C6" w:rsidRDefault="003622C6" w:rsidP="00417E5B">
      <w:pPr>
        <w:pStyle w:val="ekvaufzhlung"/>
      </w:pPr>
    </w:p>
    <w:p w14:paraId="1E6F3089" w14:textId="2E8403B7" w:rsidR="00E6484B" w:rsidRDefault="00E6484B" w:rsidP="00417E5B">
      <w:pPr>
        <w:pStyle w:val="ekvaufzhlung"/>
      </w:pPr>
      <w:r>
        <w:t>d)</w:t>
      </w:r>
      <w:r>
        <w:tab/>
        <w:t>Eine _</w:t>
      </w:r>
      <w:r w:rsidR="00D82829" w:rsidRPr="00D82829">
        <w:rPr>
          <w:rStyle w:val="ekvlsungunterstrichen"/>
        </w:rPr>
        <w:t xml:space="preserve">Lehrerin unterrichtet </w:t>
      </w:r>
      <w:r w:rsidR="00D82829">
        <w:rPr>
          <w:rStyle w:val="ekvlsungunterstrichen"/>
        </w:rPr>
        <w:t>__</w:t>
      </w:r>
      <w:r>
        <w:t>___</w:t>
      </w:r>
      <w:r w:rsidR="00240D7A">
        <w:t>____________________</w:t>
      </w:r>
      <w:r>
        <w:t>___</w:t>
      </w:r>
      <w:r w:rsidR="00240D7A">
        <w:t>_________</w:t>
      </w:r>
      <w:r>
        <w:t>_______________ Kinder.</w:t>
      </w:r>
    </w:p>
    <w:p w14:paraId="2AA5C147" w14:textId="77777777" w:rsidR="00E6484B" w:rsidRDefault="00E6484B" w:rsidP="00E6484B"/>
    <w:p w14:paraId="7542B582" w14:textId="77777777" w:rsidR="003622C6" w:rsidRDefault="003622C6" w:rsidP="00E6484B"/>
    <w:p w14:paraId="45342032" w14:textId="27DBC6AC" w:rsidR="00E6484B" w:rsidRDefault="00E6484B" w:rsidP="00E6484B">
      <w:r w:rsidRPr="003622C6">
        <w:rPr>
          <w:rStyle w:val="ekvnummerierung"/>
        </w:rPr>
        <w:t>9</w:t>
      </w:r>
      <w:r w:rsidR="003622C6">
        <w:tab/>
      </w:r>
      <w:r>
        <w:t>Formuliere jeden Satz in eine Frage um.</w:t>
      </w:r>
    </w:p>
    <w:p w14:paraId="0FC5A5BA" w14:textId="77777777" w:rsidR="00417E5B" w:rsidRDefault="00417E5B" w:rsidP="007D6294"/>
    <w:p w14:paraId="7BC3E771" w14:textId="77777777" w:rsidR="00E6484B" w:rsidRDefault="00E6484B" w:rsidP="00417E5B">
      <w:pPr>
        <w:pStyle w:val="ekvaufzhlung"/>
      </w:pPr>
      <w:r>
        <w:t>a)</w:t>
      </w:r>
      <w:r>
        <w:tab/>
        <w:t>Noel macht ein Praktikum in einem Restaurant.</w:t>
      </w:r>
    </w:p>
    <w:p w14:paraId="4821A032" w14:textId="09A6402E" w:rsidR="00D519A3" w:rsidRDefault="00D519A3" w:rsidP="00417E5B">
      <w:pPr>
        <w:pStyle w:val="ekvschreiblinie"/>
        <w:rPr>
          <w:rStyle w:val="ekvlsungunterstrichen"/>
        </w:rPr>
      </w:pPr>
      <w:r w:rsidRPr="00D519A3">
        <w:rPr>
          <w:rStyle w:val="ekvlsungunterstrichen"/>
        </w:rPr>
        <w:t>Macht Noel ein Praktikum in einem Restaurant?</w:t>
      </w:r>
      <w:r>
        <w:rPr>
          <w:rStyle w:val="ekvlsungunterstrichen"/>
        </w:rPr>
        <w:t>/___________________________________</w:t>
      </w:r>
    </w:p>
    <w:p w14:paraId="13CB040D" w14:textId="2E3C43AD" w:rsidR="003622C6" w:rsidRDefault="00D519A3" w:rsidP="00417E5B">
      <w:pPr>
        <w:pStyle w:val="ekvschreiblinie"/>
      </w:pPr>
      <w:r w:rsidRPr="00D519A3">
        <w:rPr>
          <w:rStyle w:val="ekvlsungunterstrichen"/>
        </w:rPr>
        <w:t>Wer macht ein Praktikum in einem Restaurant?</w:t>
      </w:r>
      <w:r w:rsidR="003622C6" w:rsidRPr="00D519A3">
        <w:rPr>
          <w:rStyle w:val="ekvlsungunterstrichen"/>
        </w:rPr>
        <w:t>____________________________________</w:t>
      </w:r>
    </w:p>
    <w:p w14:paraId="3C3761AE" w14:textId="77777777" w:rsidR="00417E5B" w:rsidRDefault="00417E5B" w:rsidP="00417E5B">
      <w:pPr>
        <w:pStyle w:val="ekvgrundtexthalbe"/>
      </w:pPr>
    </w:p>
    <w:p w14:paraId="0BC098E7" w14:textId="77777777" w:rsidR="00E6484B" w:rsidRDefault="00E6484B" w:rsidP="00417E5B">
      <w:pPr>
        <w:pStyle w:val="ekvaufzhlung"/>
      </w:pPr>
      <w:r>
        <w:t>b)</w:t>
      </w:r>
      <w:r>
        <w:tab/>
        <w:t>Er serviert Essen und Getränke.</w:t>
      </w:r>
    </w:p>
    <w:p w14:paraId="514AF3DE" w14:textId="0A7207EA" w:rsidR="003622C6" w:rsidRDefault="00D519A3" w:rsidP="00417E5B">
      <w:pPr>
        <w:pStyle w:val="ekvschreiblinie"/>
      </w:pPr>
      <w:r w:rsidRPr="00D519A3">
        <w:rPr>
          <w:rStyle w:val="ekvlsungunterstrichen"/>
        </w:rPr>
        <w:t xml:space="preserve">Serviert er Essen und Getränke?/Was serviert </w:t>
      </w:r>
      <w:proofErr w:type="gramStart"/>
      <w:r w:rsidRPr="00D519A3">
        <w:rPr>
          <w:rStyle w:val="ekvlsungunterstrichen"/>
        </w:rPr>
        <w:t>er?</w:t>
      </w:r>
      <w:r w:rsidR="003622C6">
        <w:t>_</w:t>
      </w:r>
      <w:proofErr w:type="gramEnd"/>
      <w:r w:rsidR="003622C6">
        <w:t>_______</w:t>
      </w:r>
      <w:r>
        <w:t>__</w:t>
      </w:r>
      <w:r w:rsidR="003622C6">
        <w:t>_______________________________</w:t>
      </w:r>
    </w:p>
    <w:p w14:paraId="3ECD90AE" w14:textId="77777777" w:rsidR="00417E5B" w:rsidRDefault="00417E5B" w:rsidP="00417E5B">
      <w:pPr>
        <w:pStyle w:val="ekvgrundtexthalbe"/>
      </w:pPr>
    </w:p>
    <w:p w14:paraId="5226ABDB" w14:textId="77777777" w:rsidR="00E6484B" w:rsidRDefault="00E6484B" w:rsidP="00417E5B">
      <w:pPr>
        <w:pStyle w:val="ekvaufzhlung"/>
      </w:pPr>
      <w:r>
        <w:t>c)</w:t>
      </w:r>
      <w:r>
        <w:tab/>
        <w:t>Um 9.00 Uhr beginnt er zu arbeiten.</w:t>
      </w:r>
    </w:p>
    <w:p w14:paraId="27E0BD5F" w14:textId="4BF82D17" w:rsidR="00D519A3" w:rsidRDefault="00D519A3" w:rsidP="00D519A3">
      <w:pPr>
        <w:pStyle w:val="ekvschreiblinie"/>
      </w:pPr>
      <w:r w:rsidRPr="00D519A3">
        <w:rPr>
          <w:rStyle w:val="ekvlsungunterstrichen"/>
        </w:rPr>
        <w:t xml:space="preserve">Beginnt er um 9.00 Uhr zu arbeiten?/Wann beginnt er zu </w:t>
      </w:r>
      <w:proofErr w:type="gramStart"/>
      <w:r w:rsidRPr="00D519A3">
        <w:rPr>
          <w:rStyle w:val="ekvlsungunterstrichen"/>
        </w:rPr>
        <w:t>arbeiten?</w:t>
      </w:r>
      <w:r>
        <w:t>_</w:t>
      </w:r>
      <w:proofErr w:type="gramEnd"/>
      <w:r>
        <w:t>________________________</w:t>
      </w:r>
    </w:p>
    <w:p w14:paraId="4B65988D" w14:textId="77777777" w:rsidR="003622C6" w:rsidRDefault="003622C6" w:rsidP="00417E5B">
      <w:pPr>
        <w:pStyle w:val="ekvgrundtexthalbe"/>
      </w:pPr>
    </w:p>
    <w:p w14:paraId="65B5E572" w14:textId="77777777" w:rsidR="00E6484B" w:rsidRDefault="00E6484B" w:rsidP="00417E5B">
      <w:pPr>
        <w:pStyle w:val="ekvaufzhlung"/>
      </w:pPr>
      <w:r>
        <w:t>d)</w:t>
      </w:r>
      <w:r>
        <w:tab/>
        <w:t>Er darf in der Küche helfen.</w:t>
      </w:r>
    </w:p>
    <w:p w14:paraId="753F76DA" w14:textId="531D33CD" w:rsidR="00D519A3" w:rsidRDefault="00D519A3" w:rsidP="00D519A3">
      <w:pPr>
        <w:pStyle w:val="ekvschreiblinie"/>
      </w:pPr>
      <w:r w:rsidRPr="00D519A3">
        <w:rPr>
          <w:rStyle w:val="ekvlsungunterstrichen"/>
        </w:rPr>
        <w:t>Darf er in der Küche helfen?/Wo darf er helfen?</w:t>
      </w:r>
      <w:r>
        <w:rPr>
          <w:rStyle w:val="ekvlsungunterstrichen"/>
        </w:rPr>
        <w:t>_</w:t>
      </w:r>
      <w:r>
        <w:t>_________________________________________</w:t>
      </w:r>
    </w:p>
    <w:p w14:paraId="77521314" w14:textId="77777777" w:rsidR="003622C6" w:rsidRDefault="003622C6" w:rsidP="003622C6">
      <w:pPr>
        <w:pStyle w:val="ekvgrundtexthalbe"/>
      </w:pPr>
    </w:p>
    <w:p w14:paraId="19F0263C" w14:textId="4960932E" w:rsidR="00E6484B" w:rsidRPr="000E200F" w:rsidRDefault="00E6484B" w:rsidP="003622C6"/>
    <w:sectPr w:rsidR="00E6484B" w:rsidRPr="000E200F" w:rsidSect="00720D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7FE19" w14:textId="77777777" w:rsidR="00E6484B" w:rsidRDefault="00E6484B" w:rsidP="003C599D">
      <w:pPr>
        <w:spacing w:line="240" w:lineRule="auto"/>
      </w:pPr>
      <w:r>
        <w:separator/>
      </w:r>
    </w:p>
  </w:endnote>
  <w:endnote w:type="continuationSeparator" w:id="0">
    <w:p w14:paraId="09511265" w14:textId="77777777" w:rsidR="00E6484B" w:rsidRDefault="00E6484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52A32" w14:textId="77777777" w:rsidR="00B84AC0" w:rsidRDefault="00B84A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E4270CE" w14:textId="77777777" w:rsidTr="00503EE6">
      <w:trPr>
        <w:trHeight w:hRule="exact" w:val="680"/>
      </w:trPr>
      <w:tc>
        <w:tcPr>
          <w:tcW w:w="864" w:type="dxa"/>
          <w:noWrap/>
        </w:tcPr>
        <w:p w14:paraId="2A1BA9C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44B5FAA" wp14:editId="2AA1BDA6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24CB14E" w14:textId="02AD944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CC29BF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33A9C6E" w14:textId="044FF972" w:rsidR="000E200F" w:rsidRDefault="00CC29BF" w:rsidP="000E200F">
          <w:pPr>
            <w:pStyle w:val="ekvquelle"/>
          </w:pPr>
          <w:r>
            <w:rPr>
              <w:rStyle w:val="ekvquellefett"/>
            </w:rPr>
            <w:t>Autorin</w:t>
          </w:r>
          <w:r w:rsidR="000E200F" w:rsidRPr="000E200F">
            <w:rPr>
              <w:rStyle w:val="ekvquellefett"/>
            </w:rPr>
            <w:t>:</w:t>
          </w:r>
          <w:r w:rsidR="000E200F">
            <w:t xml:space="preserve"> </w:t>
          </w:r>
          <w:r>
            <w:t>Kirsten Müller</w:t>
          </w:r>
        </w:p>
        <w:p w14:paraId="0A90106B" w14:textId="0B214D67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53D284EE" w14:textId="731EEB02" w:rsidR="002659C5" w:rsidRPr="00913892" w:rsidRDefault="00B84AC0" w:rsidP="00913892">
          <w:pPr>
            <w:pStyle w:val="ekvpagina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von </w:t>
          </w:r>
          <w:r w:rsidR="00D519A3">
            <w:fldChar w:fldCharType="begin"/>
          </w:r>
          <w:r w:rsidR="00D519A3">
            <w:instrText xml:space="preserve"> NUMPAGES   \* MERGEFORMAT </w:instrText>
          </w:r>
          <w:r w:rsidR="00D519A3">
            <w:fldChar w:fldCharType="separate"/>
          </w:r>
          <w:r>
            <w:rPr>
              <w:noProof/>
            </w:rPr>
            <w:t>3</w:t>
          </w:r>
          <w:r w:rsidR="00D519A3">
            <w:rPr>
              <w:noProof/>
            </w:rPr>
            <w:fldChar w:fldCharType="end"/>
          </w:r>
        </w:p>
      </w:tc>
    </w:tr>
  </w:tbl>
  <w:p w14:paraId="65EE8093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DC12" w14:textId="77777777" w:rsidR="00B84AC0" w:rsidRDefault="00B84A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71E8" w14:textId="77777777" w:rsidR="00E6484B" w:rsidRDefault="00E6484B" w:rsidP="003C599D">
      <w:pPr>
        <w:spacing w:line="240" w:lineRule="auto"/>
      </w:pPr>
      <w:r>
        <w:separator/>
      </w:r>
    </w:p>
  </w:footnote>
  <w:footnote w:type="continuationSeparator" w:id="0">
    <w:p w14:paraId="34F76774" w14:textId="77777777" w:rsidR="00E6484B" w:rsidRDefault="00E6484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7E13" w14:textId="77777777" w:rsidR="00B84AC0" w:rsidRDefault="00B84A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007041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02FB46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1295F1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B30BBC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79FDE3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1D9F0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A6BAE3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9DF892E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834C23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B0BAC5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F9E820D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2DB8D" w14:textId="77777777" w:rsidR="00B84AC0" w:rsidRDefault="00B84AC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05281"/>
    <w:multiLevelType w:val="hybridMultilevel"/>
    <w:tmpl w:val="8A08F8D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46A6D"/>
    <w:multiLevelType w:val="hybridMultilevel"/>
    <w:tmpl w:val="AAA29B30"/>
    <w:lvl w:ilvl="0" w:tplc="A88C8C0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7E280C81"/>
    <w:multiLevelType w:val="hybridMultilevel"/>
    <w:tmpl w:val="4D924F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915768">
    <w:abstractNumId w:val="2"/>
  </w:num>
  <w:num w:numId="2" w16cid:durableId="1057360181">
    <w:abstractNumId w:val="1"/>
  </w:num>
  <w:num w:numId="3" w16cid:durableId="100331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4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0D7A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2C6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17E5B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7FD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46E0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4F2D"/>
    <w:rsid w:val="0073042D"/>
    <w:rsid w:val="0073238D"/>
    <w:rsid w:val="00733A44"/>
    <w:rsid w:val="00741417"/>
    <w:rsid w:val="00745BC6"/>
    <w:rsid w:val="007507F9"/>
    <w:rsid w:val="00751B0E"/>
    <w:rsid w:val="00756014"/>
    <w:rsid w:val="00756885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D6294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54C9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4AC0"/>
    <w:rsid w:val="00B87CF7"/>
    <w:rsid w:val="00B90CE1"/>
    <w:rsid w:val="00BA1A23"/>
    <w:rsid w:val="00BA2134"/>
    <w:rsid w:val="00BB2F2F"/>
    <w:rsid w:val="00BC2025"/>
    <w:rsid w:val="00BC27FA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29BF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19A3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2829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484B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B57B8"/>
    <w:rsid w:val="00EC143D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362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44269"/>
  <w15:chartTrackingRefBased/>
  <w15:docId w15:val="{B123F035-5184-4C8A-9268-FE190E58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622C6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Download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3866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2024-02-01T07:51:00Z</dcterms:created>
  <dcterms:modified xsi:type="dcterms:W3CDTF">2024-02-01T08:48:00Z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