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061E" w14:textId="491B68EC" w:rsidR="000D017A" w:rsidRDefault="000D017A" w:rsidP="000D017A">
      <w:pPr>
        <w:pStyle w:val="ekvue1arial"/>
      </w:pPr>
      <w:r w:rsidRPr="00E6484B">
        <w:t>TEST</w:t>
      </w:r>
      <w:r w:rsidR="002E054B">
        <w:t xml:space="preserve"> – Lösung</w:t>
      </w:r>
    </w:p>
    <w:p w14:paraId="70B2694A" w14:textId="77777777" w:rsidR="000D017A" w:rsidRDefault="000D017A" w:rsidP="000D017A"/>
    <w:p w14:paraId="077E2529" w14:textId="77777777" w:rsidR="000D017A" w:rsidRDefault="000D017A" w:rsidP="000D017A"/>
    <w:p w14:paraId="0D645151" w14:textId="179C3EED" w:rsidR="000D017A" w:rsidRDefault="000D017A" w:rsidP="000D017A">
      <w:r w:rsidRPr="00E6484B">
        <w:rPr>
          <w:rStyle w:val="ekvnummerierung"/>
        </w:rPr>
        <w:t>1</w:t>
      </w:r>
      <w:r>
        <w:tab/>
      </w:r>
      <w:r w:rsidRPr="000D017A">
        <w:t xml:space="preserve">Ergänze die Sätze: verwende </w:t>
      </w:r>
      <w:r w:rsidRPr="000D017A">
        <w:rPr>
          <w:rStyle w:val="ekvkursiv"/>
        </w:rPr>
        <w:t>mein</w:t>
      </w:r>
      <w:r w:rsidRPr="000D017A">
        <w:t xml:space="preserve">, </w:t>
      </w:r>
      <w:r w:rsidRPr="000D017A">
        <w:rPr>
          <w:rStyle w:val="ekvkursiv"/>
        </w:rPr>
        <w:t>meine</w:t>
      </w:r>
      <w:r w:rsidRPr="000D017A">
        <w:t xml:space="preserve">, </w:t>
      </w:r>
      <w:r w:rsidRPr="000D017A">
        <w:rPr>
          <w:rStyle w:val="ekvkursiv"/>
        </w:rPr>
        <w:t>dein</w:t>
      </w:r>
      <w:r w:rsidRPr="000D017A">
        <w:t xml:space="preserve"> oder </w:t>
      </w:r>
      <w:r w:rsidRPr="000D017A">
        <w:rPr>
          <w:rStyle w:val="ekvkursiv"/>
        </w:rPr>
        <w:t>deine</w:t>
      </w:r>
      <w:r w:rsidRPr="000D017A">
        <w:t>.</w:t>
      </w:r>
    </w:p>
    <w:p w14:paraId="5C904579" w14:textId="77777777" w:rsidR="000D017A" w:rsidRDefault="000D017A" w:rsidP="000D017A"/>
    <w:p w14:paraId="25C623E0" w14:textId="7350867C" w:rsidR="000D017A" w:rsidRDefault="000D017A" w:rsidP="000D017A">
      <w:pPr>
        <w:pStyle w:val="ekvaufzhlung"/>
      </w:pPr>
      <w:r>
        <w:t>a)</w:t>
      </w:r>
      <w:r>
        <w:tab/>
      </w:r>
      <w:r w:rsidRPr="000D017A">
        <w:t xml:space="preserve">Das ist </w:t>
      </w:r>
      <w:r w:rsidR="00AD7462" w:rsidRPr="00AD7462">
        <w:rPr>
          <w:rStyle w:val="ekvlsung"/>
        </w:rPr>
        <w:t>meine/deine</w:t>
      </w:r>
      <w:r w:rsidR="00AD7462" w:rsidRPr="00AD7462">
        <w:t xml:space="preserve"> </w:t>
      </w:r>
      <w:r w:rsidRPr="000D017A">
        <w:t>Schule.</w:t>
      </w:r>
    </w:p>
    <w:p w14:paraId="3D5B17F3" w14:textId="77777777" w:rsidR="000D017A" w:rsidRDefault="000D017A" w:rsidP="000D017A">
      <w:pPr>
        <w:pStyle w:val="ekvaufzhlung"/>
      </w:pPr>
    </w:p>
    <w:p w14:paraId="6AB29B5E" w14:textId="2791DDBE" w:rsidR="000D017A" w:rsidRDefault="000D017A" w:rsidP="000D017A">
      <w:pPr>
        <w:pStyle w:val="ekvaufzhlung"/>
      </w:pPr>
      <w:r>
        <w:t>b)</w:t>
      </w:r>
      <w:r>
        <w:tab/>
      </w:r>
      <w:r w:rsidRPr="000D017A">
        <w:t xml:space="preserve">Das ist </w:t>
      </w:r>
      <w:r w:rsidR="00AD7462" w:rsidRPr="00AD7462">
        <w:rPr>
          <w:rStyle w:val="ekvlsung"/>
        </w:rPr>
        <w:t>mein/dein</w:t>
      </w:r>
      <w:r w:rsidR="00AD7462" w:rsidRPr="00AD7462">
        <w:t xml:space="preserve"> </w:t>
      </w:r>
      <w:r w:rsidRPr="000D017A">
        <w:t>Klassenzimmer.</w:t>
      </w:r>
    </w:p>
    <w:p w14:paraId="60FF5A09" w14:textId="77777777" w:rsidR="000D017A" w:rsidRDefault="000D017A" w:rsidP="000D017A">
      <w:pPr>
        <w:pStyle w:val="ekvaufzhlung"/>
      </w:pPr>
    </w:p>
    <w:p w14:paraId="3F2DF2E5" w14:textId="24289768" w:rsidR="000D017A" w:rsidRDefault="000D017A" w:rsidP="000D017A">
      <w:pPr>
        <w:pStyle w:val="ekvaufzhlung"/>
      </w:pPr>
      <w:r>
        <w:t>c)</w:t>
      </w:r>
      <w:r>
        <w:tab/>
      </w:r>
      <w:r w:rsidRPr="000D017A">
        <w:t xml:space="preserve">Das ist </w:t>
      </w:r>
      <w:r w:rsidR="00AD7462" w:rsidRPr="00AD7462">
        <w:rPr>
          <w:rStyle w:val="ekvlsung"/>
        </w:rPr>
        <w:t>mein/dein</w:t>
      </w:r>
      <w:r w:rsidR="00AD7462" w:rsidRPr="00AD7462">
        <w:t xml:space="preserve"> </w:t>
      </w:r>
      <w:r w:rsidRPr="000D017A">
        <w:t>Stundenplan</w:t>
      </w:r>
      <w:r>
        <w:t>.</w:t>
      </w:r>
    </w:p>
    <w:p w14:paraId="60CC1D0C" w14:textId="77777777" w:rsidR="000D017A" w:rsidRDefault="000D017A" w:rsidP="000D017A">
      <w:pPr>
        <w:pStyle w:val="ekvaufzhlung"/>
      </w:pPr>
    </w:p>
    <w:p w14:paraId="118337BE" w14:textId="43CCA256" w:rsidR="000D017A" w:rsidRDefault="000D017A" w:rsidP="000D017A">
      <w:pPr>
        <w:pStyle w:val="ekvaufzhlung"/>
      </w:pPr>
      <w:r>
        <w:t>d)</w:t>
      </w:r>
      <w:r>
        <w:tab/>
      </w:r>
      <w:r w:rsidRPr="000D017A">
        <w:t xml:space="preserve">Das sind </w:t>
      </w:r>
      <w:r w:rsidR="00AD7462" w:rsidRPr="00AD7462">
        <w:rPr>
          <w:rStyle w:val="ekvlsung"/>
        </w:rPr>
        <w:t>meine/deine</w:t>
      </w:r>
      <w:r w:rsidR="00AD7462" w:rsidRPr="00AD7462">
        <w:t xml:space="preserve"> </w:t>
      </w:r>
      <w:r w:rsidRPr="000D017A">
        <w:t>Bücher.</w:t>
      </w:r>
    </w:p>
    <w:p w14:paraId="62457678" w14:textId="77777777" w:rsidR="000D017A" w:rsidRDefault="000D017A" w:rsidP="000D017A">
      <w:pPr>
        <w:pStyle w:val="ekvaufzhlung"/>
      </w:pPr>
    </w:p>
    <w:p w14:paraId="119C8D18" w14:textId="647B8F14" w:rsidR="000D017A" w:rsidRDefault="000D017A" w:rsidP="000D017A">
      <w:pPr>
        <w:pStyle w:val="ekvaufzhlung"/>
      </w:pPr>
      <w:r>
        <w:t>e)</w:t>
      </w:r>
      <w:r>
        <w:tab/>
        <w:t xml:space="preserve">Das sind </w:t>
      </w:r>
      <w:r w:rsidR="00AD7462" w:rsidRPr="00AD7462">
        <w:rPr>
          <w:rStyle w:val="ekvlsung"/>
        </w:rPr>
        <w:t>meine/deine</w:t>
      </w:r>
      <w:r w:rsidR="00AD7462" w:rsidRPr="00AD7462">
        <w:t xml:space="preserve"> </w:t>
      </w:r>
      <w:r>
        <w:t>Hefte.</w:t>
      </w:r>
    </w:p>
    <w:p w14:paraId="68327514" w14:textId="77777777" w:rsidR="000D017A" w:rsidRDefault="000D017A" w:rsidP="000D017A">
      <w:pPr>
        <w:pStyle w:val="ekvaufzhlung"/>
      </w:pPr>
    </w:p>
    <w:p w14:paraId="3DDD82A6" w14:textId="0127409A" w:rsidR="000D017A" w:rsidRDefault="000D017A" w:rsidP="000D017A">
      <w:pPr>
        <w:pStyle w:val="ekvaufzhlung"/>
      </w:pPr>
      <w:r>
        <w:t>f)</w:t>
      </w:r>
      <w:r>
        <w:tab/>
        <w:t xml:space="preserve">Das sind </w:t>
      </w:r>
      <w:r w:rsidR="00AD7462" w:rsidRPr="00AD7462">
        <w:rPr>
          <w:rStyle w:val="ekvlsung"/>
        </w:rPr>
        <w:t>meine/deine</w:t>
      </w:r>
      <w:r w:rsidR="00AD7462" w:rsidRPr="00AD7462">
        <w:t xml:space="preserve"> </w:t>
      </w:r>
      <w:r>
        <w:t>Stifte.</w:t>
      </w:r>
    </w:p>
    <w:p w14:paraId="272F76A7" w14:textId="77777777" w:rsidR="000D017A" w:rsidRDefault="000D017A" w:rsidP="000D017A">
      <w:pPr>
        <w:pStyle w:val="ekvaufzhlung"/>
      </w:pPr>
    </w:p>
    <w:p w14:paraId="04AA6E96" w14:textId="54135349" w:rsidR="000D017A" w:rsidRDefault="000D017A" w:rsidP="000D017A">
      <w:pPr>
        <w:pStyle w:val="ekvaufzhlung"/>
      </w:pPr>
      <w:r>
        <w:t>g)</w:t>
      </w:r>
      <w:r>
        <w:tab/>
        <w:t xml:space="preserve">Das ist </w:t>
      </w:r>
      <w:r w:rsidR="00AD7462" w:rsidRPr="00AD7462">
        <w:rPr>
          <w:rStyle w:val="ekvlsung"/>
        </w:rPr>
        <w:t>mein/dein</w:t>
      </w:r>
      <w:r w:rsidR="00AD7462" w:rsidRPr="00AD7462">
        <w:t xml:space="preserve"> </w:t>
      </w:r>
      <w:r>
        <w:t>Rucksack.</w:t>
      </w:r>
    </w:p>
    <w:p w14:paraId="71FE3A74" w14:textId="77777777" w:rsidR="000D017A" w:rsidRDefault="000D017A" w:rsidP="000D017A"/>
    <w:p w14:paraId="41156A74" w14:textId="77777777" w:rsidR="000D017A" w:rsidRDefault="000D017A" w:rsidP="000D017A"/>
    <w:p w14:paraId="6BE0FCCC" w14:textId="73336DBC" w:rsidR="000D017A" w:rsidRDefault="000D017A" w:rsidP="000D017A">
      <w:r>
        <w:rPr>
          <w:rStyle w:val="ekvnummerierung"/>
        </w:rPr>
        <w:t>2</w:t>
      </w:r>
      <w:r>
        <w:tab/>
      </w:r>
      <w:r w:rsidRPr="000D017A">
        <w:t>Ergänze die fehlenden Verbformen.</w:t>
      </w:r>
    </w:p>
    <w:p w14:paraId="021441E7" w14:textId="77777777" w:rsidR="00901B13" w:rsidRDefault="00901B13" w:rsidP="000D017A"/>
    <w:tbl>
      <w:tblPr>
        <w:tblW w:w="94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1417"/>
        <w:gridCol w:w="1417"/>
        <w:gridCol w:w="1417"/>
        <w:gridCol w:w="1417"/>
        <w:gridCol w:w="1417"/>
        <w:gridCol w:w="1417"/>
      </w:tblGrid>
      <w:tr w:rsidR="000D017A" w:rsidRPr="006046E0" w14:paraId="1FB951C1" w14:textId="77777777" w:rsidTr="000D017A">
        <w:trPr>
          <w:trHeight w:val="284"/>
        </w:trPr>
        <w:tc>
          <w:tcPr>
            <w:tcW w:w="907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2625C650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</w:p>
        </w:tc>
        <w:tc>
          <w:tcPr>
            <w:tcW w:w="1417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1235B4DF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ich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1687F44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du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0E72CA5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er/sie/es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0FA880B9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wir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4E5EF752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ihr</w:t>
            </w:r>
          </w:p>
        </w:tc>
        <w:tc>
          <w:tcPr>
            <w:tcW w:w="141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C42F4E2" w14:textId="77777777" w:rsidR="000D017A" w:rsidRPr="006046E0" w:rsidRDefault="000D017A" w:rsidP="00F8418A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sie</w:t>
            </w:r>
          </w:p>
        </w:tc>
      </w:tr>
      <w:tr w:rsidR="00AD7462" w:rsidRPr="003C39DC" w14:paraId="7B9FDA7C" w14:textId="77777777" w:rsidTr="00AD7462">
        <w:trPr>
          <w:trHeight w:val="567"/>
        </w:trPr>
        <w:tc>
          <w:tcPr>
            <w:tcW w:w="90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3820FD0" w14:textId="77777777" w:rsidR="00AD7462" w:rsidRPr="003C39DC" w:rsidRDefault="00AD7462" w:rsidP="00AD7462">
            <w:pPr>
              <w:pStyle w:val="ekvtabellelinks"/>
            </w:pPr>
            <w:r>
              <w:t>haben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FA568F7" w14:textId="794D2C4D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habe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7B8B3BC" w14:textId="2350B54D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  <w:color w:val="A6A6A6" w:themeColor="background1" w:themeShade="A6"/>
              </w:rPr>
              <w:t>hast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3D3EB45" w14:textId="6A481FA4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hat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3F583D8" w14:textId="6BF2BA28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haben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CCFBDC6" w14:textId="59DC79BB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habt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8B039A2" w14:textId="7A36D5AB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haben</w:t>
            </w:r>
          </w:p>
        </w:tc>
      </w:tr>
      <w:tr w:rsidR="00AD7462" w:rsidRPr="003C39DC" w14:paraId="3EB15DAE" w14:textId="77777777" w:rsidTr="00AD7462">
        <w:trPr>
          <w:trHeight w:val="567"/>
        </w:trPr>
        <w:tc>
          <w:tcPr>
            <w:tcW w:w="90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872C3F0" w14:textId="3B71EE7C" w:rsidR="00AD7462" w:rsidRDefault="00AD7462" w:rsidP="00AD7462">
            <w:pPr>
              <w:pStyle w:val="ekvtabellelinks"/>
            </w:pPr>
            <w:r w:rsidRPr="00E84898">
              <w:t>gehen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5D3C5A0" w14:textId="24B0000D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gehe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8515321" w14:textId="0EFEC12D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gehst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2EF082F" w14:textId="2E8A9A8F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  <w:color w:val="A6A6A6" w:themeColor="background1" w:themeShade="A6"/>
              </w:rPr>
              <w:t>geht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719BBD4" w14:textId="16581B98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gehen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1479C2B" w14:textId="4D27602C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geht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33EE3AE" w14:textId="7AA15C89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gehen</w:t>
            </w:r>
          </w:p>
        </w:tc>
      </w:tr>
      <w:tr w:rsidR="00AD7462" w:rsidRPr="003C39DC" w14:paraId="07F930F8" w14:textId="77777777" w:rsidTr="00AD7462">
        <w:trPr>
          <w:trHeight w:val="567"/>
        </w:trPr>
        <w:tc>
          <w:tcPr>
            <w:tcW w:w="90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CB25BC9" w14:textId="1CD6EC28" w:rsidR="00AD7462" w:rsidRDefault="00AD7462" w:rsidP="00AD7462">
            <w:pPr>
              <w:pStyle w:val="ekvtabellelinks"/>
            </w:pPr>
            <w:r w:rsidRPr="00E84898">
              <w:t>finden</w:t>
            </w:r>
          </w:p>
        </w:tc>
        <w:tc>
          <w:tcPr>
            <w:tcW w:w="141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17802C3" w14:textId="1B67EAD5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finde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40EDD64" w14:textId="7CA8B8FA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findest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9500431" w14:textId="6FCD5996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findet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DBDB4DA" w14:textId="33F2B89E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finden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1CFDBFF" w14:textId="25E9832E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  <w:color w:val="A6A6A6" w:themeColor="background1" w:themeShade="A6"/>
              </w:rPr>
              <w:t>findet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E37A673" w14:textId="0A5A4585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finden</w:t>
            </w:r>
          </w:p>
        </w:tc>
      </w:tr>
      <w:tr w:rsidR="00AD7462" w:rsidRPr="003C39DC" w14:paraId="626BDB10" w14:textId="77777777" w:rsidTr="00AD7462">
        <w:trPr>
          <w:trHeight w:val="567"/>
        </w:trPr>
        <w:tc>
          <w:tcPr>
            <w:tcW w:w="907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1B98E59C" w14:textId="7C2E7D97" w:rsidR="00AD7462" w:rsidRDefault="00AD7462" w:rsidP="00AD7462">
            <w:pPr>
              <w:pStyle w:val="ekvtabellelinks"/>
            </w:pPr>
            <w:r w:rsidRPr="00E84898">
              <w:t>kommen</w:t>
            </w:r>
          </w:p>
        </w:tc>
        <w:tc>
          <w:tcPr>
            <w:tcW w:w="1417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53AD4466" w14:textId="4429BB12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komme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3925D5C5" w14:textId="0FFA8921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kommst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7B86C2CD" w14:textId="196B8238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kommt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7BEC2350" w14:textId="67BF1EA5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  <w:color w:val="A6A6A6" w:themeColor="background1" w:themeShade="A6"/>
              </w:rPr>
              <w:t>kommen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vAlign w:val="center"/>
          </w:tcPr>
          <w:p w14:paraId="2D13A32F" w14:textId="2A079834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kommt</w:t>
            </w:r>
          </w:p>
        </w:tc>
        <w:tc>
          <w:tcPr>
            <w:tcW w:w="141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656803EF" w14:textId="0066CAD3" w:rsidR="00AD7462" w:rsidRPr="00AD7462" w:rsidRDefault="00AD7462" w:rsidP="00AD7462">
            <w:pPr>
              <w:pStyle w:val="ekvtabellelinks"/>
              <w:rPr>
                <w:rStyle w:val="ekvlsung"/>
              </w:rPr>
            </w:pPr>
            <w:r w:rsidRPr="00AD7462">
              <w:rPr>
                <w:rStyle w:val="ekvlsung"/>
              </w:rPr>
              <w:t>kommen</w:t>
            </w:r>
          </w:p>
        </w:tc>
      </w:tr>
    </w:tbl>
    <w:p w14:paraId="519F2675" w14:textId="77777777" w:rsidR="000D017A" w:rsidRDefault="000D017A" w:rsidP="000D017A"/>
    <w:p w14:paraId="15BBD970" w14:textId="77777777" w:rsidR="000D017A" w:rsidRDefault="000D017A" w:rsidP="000D017A"/>
    <w:p w14:paraId="1054382C" w14:textId="15C78361" w:rsidR="000D017A" w:rsidRDefault="000D017A" w:rsidP="000D017A">
      <w:r>
        <w:rPr>
          <w:rStyle w:val="ekvnummerierung"/>
        </w:rPr>
        <w:t>3</w:t>
      </w:r>
      <w:r>
        <w:tab/>
      </w:r>
      <w:r w:rsidR="00A20F64" w:rsidRPr="00A20F64">
        <w:t xml:space="preserve">Ergänze die Sätze wie im Beispiel: </w:t>
      </w:r>
      <w:r w:rsidR="00A20F64" w:rsidRPr="00A47983">
        <w:rPr>
          <w:rStyle w:val="ekvhandschrift"/>
        </w:rPr>
        <w:t>Wo ist mein Heft? Ich finde mein Heft nicht!</w:t>
      </w:r>
    </w:p>
    <w:p w14:paraId="7B5F4FE0" w14:textId="77777777" w:rsidR="000D017A" w:rsidRDefault="000D017A" w:rsidP="000D017A"/>
    <w:p w14:paraId="196D8546" w14:textId="7C9536BD" w:rsidR="00A20F64" w:rsidRDefault="00A20F64" w:rsidP="00A20F64">
      <w:pPr>
        <w:pStyle w:val="ekvaufzhlung"/>
      </w:pPr>
      <w:r>
        <w:t>a)</w:t>
      </w:r>
      <w:r>
        <w:tab/>
        <w:t xml:space="preserve">Wo </w:t>
      </w:r>
      <w:r w:rsidRPr="00A20F64">
        <w:t>ist</w:t>
      </w:r>
      <w:r>
        <w:t xml:space="preserve"> </w:t>
      </w:r>
      <w:r w:rsidR="00AD7462" w:rsidRPr="00AD7462">
        <w:rPr>
          <w:rStyle w:val="ekvlsung"/>
        </w:rPr>
        <w:t>meine</w:t>
      </w:r>
      <w:r w:rsidR="00AD7462">
        <w:t xml:space="preserve"> </w:t>
      </w:r>
      <w:r>
        <w:t xml:space="preserve">Flasche? Ich finde </w:t>
      </w:r>
      <w:r w:rsidR="00AD7462" w:rsidRPr="00AD7462">
        <w:rPr>
          <w:rStyle w:val="ekvlsung"/>
        </w:rPr>
        <w:t>meine</w:t>
      </w:r>
      <w:r w:rsidR="00AD7462">
        <w:t xml:space="preserve"> </w:t>
      </w:r>
      <w:r>
        <w:t xml:space="preserve">Flasche </w:t>
      </w:r>
      <w:r w:rsidR="00AD7462">
        <w:rPr>
          <w:rStyle w:val="ekvlsung"/>
        </w:rPr>
        <w:t>nicht</w:t>
      </w:r>
      <w:r w:rsidR="00AD7462">
        <w:t>!</w:t>
      </w:r>
    </w:p>
    <w:p w14:paraId="33336EF6" w14:textId="77777777" w:rsidR="00A20F64" w:rsidRDefault="00A20F64" w:rsidP="00A20F64">
      <w:pPr>
        <w:pStyle w:val="ekvaufzhlung"/>
        <w:ind w:left="360" w:firstLine="0"/>
      </w:pPr>
    </w:p>
    <w:p w14:paraId="199E8175" w14:textId="4408288A" w:rsidR="00A20F64" w:rsidRDefault="00A20F64" w:rsidP="00AD7462">
      <w:pPr>
        <w:pStyle w:val="ekvaufzhlung"/>
      </w:pPr>
      <w:r>
        <w:t>b)</w:t>
      </w:r>
      <w:r>
        <w:tab/>
        <w:t xml:space="preserve">Wo </w:t>
      </w:r>
      <w:r w:rsidR="00AD7462">
        <w:rPr>
          <w:rStyle w:val="ekvlsung"/>
        </w:rPr>
        <w:t>ist</w:t>
      </w:r>
      <w:r w:rsidR="00AD7462" w:rsidRPr="00AD7462">
        <w:rPr>
          <w:rStyle w:val="ekvlsung"/>
        </w:rPr>
        <w:t xml:space="preserve"> </w:t>
      </w:r>
      <w:r w:rsidR="00AD7462" w:rsidRPr="00AD7462">
        <w:rPr>
          <w:rStyle w:val="ekvlsung"/>
        </w:rPr>
        <w:t>mein</w:t>
      </w:r>
      <w:r w:rsidR="00AD7462">
        <w:t xml:space="preserve"> </w:t>
      </w:r>
      <w:r>
        <w:t xml:space="preserve">Mäppchen? Ich </w:t>
      </w:r>
      <w:r w:rsidR="00AD7462">
        <w:rPr>
          <w:rStyle w:val="ekvlsung"/>
        </w:rPr>
        <w:t>finde</w:t>
      </w:r>
      <w:r w:rsidR="00AD7462">
        <w:t xml:space="preserve"> </w:t>
      </w:r>
      <w:r w:rsidR="00AD7462" w:rsidRPr="00AD7462">
        <w:rPr>
          <w:rStyle w:val="ekvlsung"/>
        </w:rPr>
        <w:t>mein</w:t>
      </w:r>
      <w:r w:rsidR="00AD7462">
        <w:t xml:space="preserve"> </w:t>
      </w:r>
      <w:r>
        <w:t>Mäppchen</w:t>
      </w:r>
      <w:r>
        <w:t xml:space="preserve"> </w:t>
      </w:r>
      <w:r w:rsidR="00AD7462">
        <w:rPr>
          <w:rStyle w:val="ekvlsung"/>
        </w:rPr>
        <w:t>nicht</w:t>
      </w:r>
      <w:r>
        <w:t>!</w:t>
      </w:r>
    </w:p>
    <w:p w14:paraId="75631390" w14:textId="77777777" w:rsidR="00A20F64" w:rsidRDefault="00A20F64" w:rsidP="00A20F64">
      <w:pPr>
        <w:pStyle w:val="ekvaufzhlung"/>
        <w:ind w:left="360" w:firstLine="0"/>
      </w:pPr>
    </w:p>
    <w:p w14:paraId="74877089" w14:textId="14050B52" w:rsidR="00A20F64" w:rsidRDefault="00A20F64" w:rsidP="00AD7462">
      <w:pPr>
        <w:pStyle w:val="ekvaufzhlung"/>
      </w:pPr>
      <w:r>
        <w:t>c)</w:t>
      </w:r>
      <w:r>
        <w:tab/>
        <w:t xml:space="preserve">Wo </w:t>
      </w:r>
      <w:r w:rsidR="00AD7462">
        <w:rPr>
          <w:rStyle w:val="ekvlsung"/>
        </w:rPr>
        <w:t>ist</w:t>
      </w:r>
      <w:r w:rsidR="00AD7462" w:rsidRPr="00AD7462">
        <w:rPr>
          <w:rStyle w:val="ekvlsung"/>
        </w:rPr>
        <w:t xml:space="preserve"> mein</w:t>
      </w:r>
      <w:r w:rsidR="00AD7462">
        <w:t xml:space="preserve"> </w:t>
      </w:r>
      <w:r>
        <w:t xml:space="preserve">Handy? Ich </w:t>
      </w:r>
      <w:r w:rsidR="00AD7462">
        <w:rPr>
          <w:rStyle w:val="ekvlsung"/>
        </w:rPr>
        <w:t>finde</w:t>
      </w:r>
      <w:r w:rsidR="00AD7462">
        <w:t xml:space="preserve"> </w:t>
      </w:r>
      <w:r w:rsidR="00AD7462" w:rsidRPr="00AD7462">
        <w:rPr>
          <w:rStyle w:val="ekvlsung"/>
        </w:rPr>
        <w:t>mein</w:t>
      </w:r>
      <w:r w:rsidR="00AD7462">
        <w:t xml:space="preserve"> </w:t>
      </w:r>
      <w:r>
        <w:t xml:space="preserve">Handy </w:t>
      </w:r>
      <w:r w:rsidR="00AD7462">
        <w:rPr>
          <w:rStyle w:val="ekvlsung"/>
        </w:rPr>
        <w:t>nicht</w:t>
      </w:r>
      <w:r>
        <w:t>!</w:t>
      </w:r>
    </w:p>
    <w:p w14:paraId="1B09A042" w14:textId="77777777" w:rsidR="00A20F64" w:rsidRDefault="00A20F64" w:rsidP="00A20F64">
      <w:pPr>
        <w:pStyle w:val="ekvaufzhlung"/>
        <w:ind w:left="360" w:firstLine="0"/>
      </w:pPr>
    </w:p>
    <w:p w14:paraId="44E41165" w14:textId="718507ED" w:rsidR="00A20F64" w:rsidRDefault="00A20F64" w:rsidP="00AD7462">
      <w:pPr>
        <w:pStyle w:val="ekvaufzhlung"/>
      </w:pPr>
      <w:r>
        <w:t>d)</w:t>
      </w:r>
      <w:r>
        <w:tab/>
        <w:t xml:space="preserve">Wo </w:t>
      </w:r>
      <w:r w:rsidR="00AD7462">
        <w:rPr>
          <w:rStyle w:val="ekvlsung"/>
        </w:rPr>
        <w:t>ist</w:t>
      </w:r>
      <w:r w:rsidR="00AD7462" w:rsidRPr="00AD7462">
        <w:rPr>
          <w:rStyle w:val="ekvlsung"/>
        </w:rPr>
        <w:t xml:space="preserve"> mein</w:t>
      </w:r>
      <w:r w:rsidR="00AD7462">
        <w:t xml:space="preserve"> </w:t>
      </w:r>
      <w:r>
        <w:t xml:space="preserve">Rucksack? Ich </w:t>
      </w:r>
      <w:r w:rsidR="00AD7462">
        <w:rPr>
          <w:rStyle w:val="ekvlsung"/>
        </w:rPr>
        <w:t>finde</w:t>
      </w:r>
      <w:r w:rsidR="00AD7462">
        <w:t xml:space="preserve"> </w:t>
      </w:r>
      <w:r w:rsidR="00AD7462" w:rsidRPr="00AD7462">
        <w:rPr>
          <w:rStyle w:val="ekvlsung"/>
        </w:rPr>
        <w:t>mein</w:t>
      </w:r>
      <w:r w:rsidR="00AD7462">
        <w:rPr>
          <w:rStyle w:val="ekvlsung"/>
        </w:rPr>
        <w:t xml:space="preserve">en </w:t>
      </w:r>
      <w:r>
        <w:t xml:space="preserve">Rucksack </w:t>
      </w:r>
      <w:r w:rsidR="00AD7462">
        <w:rPr>
          <w:rStyle w:val="ekvlsung"/>
        </w:rPr>
        <w:t>nicht</w:t>
      </w:r>
      <w:r>
        <w:t>!</w:t>
      </w:r>
    </w:p>
    <w:p w14:paraId="20B790C2" w14:textId="77777777" w:rsidR="000D017A" w:rsidRDefault="000D017A" w:rsidP="000D017A"/>
    <w:p w14:paraId="5B3D8FAF" w14:textId="26AA4FDE" w:rsidR="00D05895" w:rsidRDefault="00D05895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310E21B4" w14:textId="0B858337" w:rsidR="000D017A" w:rsidRDefault="000D017A" w:rsidP="000D017A">
      <w:r>
        <w:rPr>
          <w:rStyle w:val="ekvnummerierung"/>
        </w:rPr>
        <w:lastRenderedPageBreak/>
        <w:t>4</w:t>
      </w:r>
      <w:r>
        <w:tab/>
      </w:r>
      <w:r w:rsidR="00D05895" w:rsidRPr="00D05895">
        <w:t>Ergänze die Endungen der Wochentage.</w:t>
      </w:r>
    </w:p>
    <w:p w14:paraId="76FDD97E" w14:textId="77777777" w:rsidR="000D017A" w:rsidRDefault="000D017A" w:rsidP="000D017A"/>
    <w:p w14:paraId="5CB9EFF2" w14:textId="25B6A918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  <w:r>
        <w:t xml:space="preserve">Mon- </w:t>
      </w:r>
      <w:r>
        <w:tab/>
      </w:r>
      <w:r w:rsidR="00AD7462">
        <w:rPr>
          <w:rStyle w:val="ekvlsungunterstrichen"/>
        </w:rPr>
        <w:t>tag</w:t>
      </w:r>
      <w:r>
        <w:t>_________________</w:t>
      </w:r>
      <w:r>
        <w:tab/>
        <w:t xml:space="preserve">Frei- </w:t>
      </w:r>
      <w:r>
        <w:tab/>
      </w:r>
      <w:r w:rsidR="00AD7462">
        <w:rPr>
          <w:rStyle w:val="ekvlsungunterstrichen"/>
        </w:rPr>
        <w:t>tag</w:t>
      </w:r>
      <w:r>
        <w:t>_________________</w:t>
      </w:r>
    </w:p>
    <w:p w14:paraId="6F7277A2" w14:textId="77777777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</w:p>
    <w:p w14:paraId="64371158" w14:textId="6B81D2C3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  <w:r>
        <w:t xml:space="preserve">Diens- </w:t>
      </w:r>
      <w:r>
        <w:tab/>
      </w:r>
      <w:r w:rsidR="00AD7462">
        <w:rPr>
          <w:rStyle w:val="ekvlsungunterstrichen"/>
        </w:rPr>
        <w:t>tag</w:t>
      </w:r>
      <w:r>
        <w:t>_________________</w:t>
      </w:r>
      <w:r>
        <w:tab/>
        <w:t xml:space="preserve">Sams- </w:t>
      </w:r>
      <w:r>
        <w:tab/>
      </w:r>
      <w:r w:rsidR="00AD7462">
        <w:rPr>
          <w:rStyle w:val="ekvlsungunterstrichen"/>
        </w:rPr>
        <w:t>tag</w:t>
      </w:r>
      <w:r>
        <w:t>_________________</w:t>
      </w:r>
    </w:p>
    <w:p w14:paraId="4A6B5597" w14:textId="77777777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</w:p>
    <w:p w14:paraId="2FA15588" w14:textId="6E7F62E5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  <w:r>
        <w:t xml:space="preserve">Mitt- </w:t>
      </w:r>
      <w:r>
        <w:tab/>
      </w:r>
      <w:r w:rsidR="00AD7462">
        <w:rPr>
          <w:rStyle w:val="ekvlsungunterstrichen"/>
        </w:rPr>
        <w:t>woch</w:t>
      </w:r>
      <w:r>
        <w:t>________________</w:t>
      </w:r>
      <w:r>
        <w:tab/>
        <w:t>Sonn-</w:t>
      </w:r>
      <w:r>
        <w:tab/>
      </w:r>
      <w:r w:rsidR="00AD7462">
        <w:rPr>
          <w:rStyle w:val="ekvlsungunterstrichen"/>
        </w:rPr>
        <w:t>tag</w:t>
      </w:r>
      <w:r>
        <w:t>_________________</w:t>
      </w:r>
    </w:p>
    <w:p w14:paraId="53611F7F" w14:textId="77777777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</w:p>
    <w:p w14:paraId="4E2D8518" w14:textId="2801E64D" w:rsidR="00D05895" w:rsidRDefault="00D05895" w:rsidP="00D05895">
      <w:pPr>
        <w:tabs>
          <w:tab w:val="clear" w:pos="340"/>
          <w:tab w:val="clear" w:pos="595"/>
          <w:tab w:val="clear" w:pos="851"/>
          <w:tab w:val="left" w:pos="993"/>
          <w:tab w:val="left" w:pos="4536"/>
          <w:tab w:val="left" w:pos="5245"/>
        </w:tabs>
      </w:pPr>
      <w:r>
        <w:t xml:space="preserve">Donners- </w:t>
      </w:r>
      <w:r>
        <w:tab/>
      </w:r>
      <w:r w:rsidR="00AD7462">
        <w:rPr>
          <w:rStyle w:val="ekvlsungunterstrichen"/>
        </w:rPr>
        <w:t>tag</w:t>
      </w:r>
      <w:r>
        <w:t>_________________</w:t>
      </w:r>
    </w:p>
    <w:p w14:paraId="5FFA78C7" w14:textId="77777777" w:rsidR="00D05895" w:rsidRDefault="00D05895" w:rsidP="00D05895"/>
    <w:p w14:paraId="6AC633C6" w14:textId="77777777" w:rsidR="000D017A" w:rsidRDefault="000D017A" w:rsidP="000D017A"/>
    <w:p w14:paraId="441EE6D9" w14:textId="43B793D0" w:rsidR="000D017A" w:rsidRDefault="000D017A" w:rsidP="000D017A">
      <w:r>
        <w:rPr>
          <w:rStyle w:val="ekvnummerierung"/>
        </w:rPr>
        <w:t>5</w:t>
      </w:r>
      <w:r>
        <w:tab/>
      </w:r>
      <w:r w:rsidR="00C958CC" w:rsidRPr="00C958CC">
        <w:t>Ergänze den Lückentext.</w:t>
      </w:r>
    </w:p>
    <w:p w14:paraId="708AF43C" w14:textId="77777777" w:rsidR="000D017A" w:rsidRDefault="000D017A" w:rsidP="000D017A"/>
    <w:p w14:paraId="7C14180E" w14:textId="72981D6E" w:rsidR="00C958CC" w:rsidRPr="00C958CC" w:rsidRDefault="00C958CC" w:rsidP="00C958CC">
      <w:pPr>
        <w:pStyle w:val="ekvgrundtexttimes"/>
        <w:spacing w:line="360" w:lineRule="auto"/>
      </w:pPr>
      <w:r w:rsidRPr="00C958CC">
        <w:t xml:space="preserve">Die Woche hat </w:t>
      </w:r>
      <w:r w:rsidR="00AD7462" w:rsidRPr="00AD7462">
        <w:rPr>
          <w:rStyle w:val="ekvlsung"/>
        </w:rPr>
        <w:t>sieben</w:t>
      </w:r>
      <w:r w:rsidR="00AD7462" w:rsidRPr="00AD7462">
        <w:t xml:space="preserve"> </w:t>
      </w:r>
      <w:r w:rsidRPr="00C958CC">
        <w:t>Tage.</w:t>
      </w:r>
    </w:p>
    <w:p w14:paraId="085313C6" w14:textId="47461807" w:rsidR="00C958CC" w:rsidRPr="00C958CC" w:rsidRDefault="00C958CC" w:rsidP="00C958CC">
      <w:pPr>
        <w:pStyle w:val="ekvgrundtexttimes"/>
        <w:spacing w:line="360" w:lineRule="auto"/>
      </w:pPr>
      <w:r w:rsidRPr="00C958CC">
        <w:t>Am Mon</w:t>
      </w:r>
      <w:r w:rsidR="00AD7462">
        <w:rPr>
          <w:rStyle w:val="ekvlsung"/>
        </w:rPr>
        <w:t>tag</w:t>
      </w:r>
      <w:r w:rsidRPr="00C958CC">
        <w:t>, Dienst</w:t>
      </w:r>
      <w:r w:rsidR="00AD7462">
        <w:rPr>
          <w:rStyle w:val="ekvlsung"/>
        </w:rPr>
        <w:t>ag</w:t>
      </w:r>
      <w:r w:rsidRPr="00C958CC">
        <w:t>, Mitt</w:t>
      </w:r>
      <w:r w:rsidR="00AD7462">
        <w:rPr>
          <w:rStyle w:val="ekvlsung"/>
        </w:rPr>
        <w:t>woch</w:t>
      </w:r>
      <w:r w:rsidRPr="00C958CC">
        <w:t>, Donners</w:t>
      </w:r>
      <w:r w:rsidR="00AD7462">
        <w:rPr>
          <w:rStyle w:val="ekvlsung"/>
        </w:rPr>
        <w:t>tag</w:t>
      </w:r>
      <w:r w:rsidRPr="00C958CC">
        <w:t xml:space="preserve"> und Frei</w:t>
      </w:r>
      <w:r w:rsidR="00AD7462">
        <w:rPr>
          <w:rStyle w:val="ekvlsung"/>
        </w:rPr>
        <w:t>tag</w:t>
      </w:r>
      <w:r w:rsidRPr="00C958CC">
        <w:t xml:space="preserve"> gehen wir in </w:t>
      </w:r>
      <w:r w:rsidR="00AD7462">
        <w:rPr>
          <w:rStyle w:val="ekvlsung"/>
        </w:rPr>
        <w:t>in</w:t>
      </w:r>
      <w:r w:rsidR="00AD7462" w:rsidRPr="00AD7462">
        <w:t xml:space="preserve"> </w:t>
      </w:r>
      <w:r w:rsidRPr="00C958CC">
        <w:t>Schule.</w:t>
      </w:r>
    </w:p>
    <w:p w14:paraId="762A4009" w14:textId="0547B5CA" w:rsidR="00C958CC" w:rsidRPr="00C958CC" w:rsidRDefault="00C958CC" w:rsidP="00C958CC">
      <w:pPr>
        <w:pStyle w:val="ekvgrundtexttimes"/>
        <w:spacing w:line="360" w:lineRule="auto"/>
      </w:pPr>
      <w:r w:rsidRPr="00C958CC">
        <w:t>Am Sams</w:t>
      </w:r>
      <w:r w:rsidR="00AD7462">
        <w:rPr>
          <w:rStyle w:val="ekvlsung"/>
        </w:rPr>
        <w:t>tag</w:t>
      </w:r>
      <w:r w:rsidRPr="00C958CC">
        <w:t xml:space="preserve"> und Sonn</w:t>
      </w:r>
      <w:r w:rsidR="00AD7462">
        <w:rPr>
          <w:rStyle w:val="ekvlsung"/>
        </w:rPr>
        <w:t>tag</w:t>
      </w:r>
      <w:r w:rsidRPr="00C958CC">
        <w:t xml:space="preserve"> haben wir frei.</w:t>
      </w:r>
    </w:p>
    <w:p w14:paraId="1DC8A719" w14:textId="06ADFB0F" w:rsidR="000D017A" w:rsidRPr="00C958CC" w:rsidRDefault="00C958CC" w:rsidP="00C958CC">
      <w:pPr>
        <w:pStyle w:val="ekvgrundtexttimes"/>
        <w:spacing w:line="360" w:lineRule="auto"/>
      </w:pPr>
      <w:r w:rsidRPr="00C958CC">
        <w:t>Sams</w:t>
      </w:r>
      <w:r w:rsidR="00AD7462">
        <w:rPr>
          <w:rStyle w:val="ekvlsung"/>
        </w:rPr>
        <w:t>tag</w:t>
      </w:r>
      <w:r w:rsidRPr="00C958CC">
        <w:t xml:space="preserve"> und Sonn</w:t>
      </w:r>
      <w:r w:rsidR="00AD7462">
        <w:rPr>
          <w:rStyle w:val="ekvlsung"/>
        </w:rPr>
        <w:t>tag</w:t>
      </w:r>
      <w:r w:rsidRPr="00C958CC">
        <w:t xml:space="preserve"> sind das Wochenende.</w:t>
      </w:r>
    </w:p>
    <w:p w14:paraId="7B661A43" w14:textId="77777777" w:rsidR="00C958CC" w:rsidRDefault="00C958CC" w:rsidP="00C958CC"/>
    <w:p w14:paraId="0A3B9C85" w14:textId="77777777" w:rsidR="00C958CC" w:rsidRDefault="00C958CC" w:rsidP="00C958CC"/>
    <w:p w14:paraId="35BF22F4" w14:textId="50E00B37" w:rsidR="000D017A" w:rsidRDefault="000D017A" w:rsidP="000D017A">
      <w:r>
        <w:rPr>
          <w:rStyle w:val="ekvnummerierung"/>
        </w:rPr>
        <w:t>6</w:t>
      </w:r>
      <w:r>
        <w:tab/>
      </w:r>
      <w:r w:rsidR="00C958CC" w:rsidRPr="00C958CC">
        <w:t>Schreibe vier Sätze zu dem Stundenplan.</w:t>
      </w:r>
    </w:p>
    <w:p w14:paraId="06550C5C" w14:textId="77777777" w:rsidR="00C958CC" w:rsidRDefault="00C958CC" w:rsidP="00A47983">
      <w:pPr>
        <w:pStyle w:val="ekvgrundtexthalbe"/>
      </w:pPr>
    </w:p>
    <w:p w14:paraId="167A3C84" w14:textId="2A53D749" w:rsidR="00C958CC" w:rsidRDefault="00C958CC" w:rsidP="000D017A">
      <w:r w:rsidRPr="00C958CC">
        <w:t xml:space="preserve">Beispiel: </w:t>
      </w:r>
      <w:r w:rsidRPr="00A47983">
        <w:rPr>
          <w:rStyle w:val="ekvhandschrift"/>
        </w:rPr>
        <w:t>Am Montag haben wir Kunst, Mathe, Erdkunde und Deutsch.</w:t>
      </w:r>
    </w:p>
    <w:p w14:paraId="00CBFFD4" w14:textId="77777777" w:rsidR="00C958CC" w:rsidRDefault="00C958CC" w:rsidP="000D017A"/>
    <w:tbl>
      <w:tblPr>
        <w:tblW w:w="92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1"/>
        <w:gridCol w:w="1587"/>
        <w:gridCol w:w="1587"/>
        <w:gridCol w:w="1587"/>
        <w:gridCol w:w="1587"/>
        <w:gridCol w:w="1587"/>
      </w:tblGrid>
      <w:tr w:rsidR="00231FB4" w:rsidRPr="003C39DC" w14:paraId="15A48F76" w14:textId="77777777" w:rsidTr="00231FB4">
        <w:trPr>
          <w:trHeight w:val="284"/>
        </w:trPr>
        <w:tc>
          <w:tcPr>
            <w:tcW w:w="1361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2DCA83A5" w14:textId="714DB560" w:rsidR="00C958CC" w:rsidRPr="003C39DC" w:rsidRDefault="00C958CC" w:rsidP="00C958CC">
            <w:pPr>
              <w:pStyle w:val="ekvtabellezentriert"/>
            </w:pPr>
            <w:r w:rsidRPr="00DC0CCB">
              <w:t xml:space="preserve">  </w:t>
            </w:r>
          </w:p>
        </w:tc>
        <w:tc>
          <w:tcPr>
            <w:tcW w:w="158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4D2917E6" w14:textId="4D342AD2" w:rsidR="00C958CC" w:rsidRPr="00C958CC" w:rsidRDefault="00C958CC" w:rsidP="00C958CC">
            <w:pPr>
              <w:pStyle w:val="ekvtabellezentriert"/>
              <w:rPr>
                <w:rStyle w:val="ekvfett"/>
              </w:rPr>
            </w:pPr>
            <w:r w:rsidRPr="00C958CC">
              <w:rPr>
                <w:rStyle w:val="ekvfett"/>
              </w:rPr>
              <w:t>Montag</w:t>
            </w:r>
          </w:p>
        </w:tc>
        <w:tc>
          <w:tcPr>
            <w:tcW w:w="1587" w:type="dxa"/>
            <w:tcBorders>
              <w:left w:val="single" w:sz="4" w:space="0" w:color="333333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27DBC9AC" w14:textId="655B995F" w:rsidR="00C958CC" w:rsidRPr="00C958CC" w:rsidRDefault="00C958CC" w:rsidP="00C958CC">
            <w:pPr>
              <w:pStyle w:val="ekvtabellezentriert"/>
              <w:rPr>
                <w:rStyle w:val="ekvfett"/>
              </w:rPr>
            </w:pPr>
            <w:r w:rsidRPr="00C958CC">
              <w:rPr>
                <w:rStyle w:val="ekvfett"/>
              </w:rPr>
              <w:t>Dienstag</w:t>
            </w:r>
          </w:p>
        </w:tc>
        <w:tc>
          <w:tcPr>
            <w:tcW w:w="158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C179C52" w14:textId="0617BE9C" w:rsidR="00C958CC" w:rsidRPr="00C958CC" w:rsidRDefault="00C958CC" w:rsidP="00C958CC">
            <w:pPr>
              <w:pStyle w:val="ekvtabellezentriert"/>
              <w:rPr>
                <w:rStyle w:val="ekvfett"/>
              </w:rPr>
            </w:pPr>
            <w:r w:rsidRPr="00C958CC">
              <w:rPr>
                <w:rStyle w:val="ekvfett"/>
              </w:rPr>
              <w:t>Mittwoch</w:t>
            </w:r>
          </w:p>
        </w:tc>
        <w:tc>
          <w:tcPr>
            <w:tcW w:w="1587" w:type="dxa"/>
            <w:tcBorders>
              <w:left w:val="single" w:sz="4" w:space="0" w:color="333333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037D297E" w14:textId="57F82C21" w:rsidR="00C958CC" w:rsidRPr="00C958CC" w:rsidRDefault="00C958CC" w:rsidP="00C958CC">
            <w:pPr>
              <w:pStyle w:val="ekvtabellezentriert"/>
              <w:rPr>
                <w:rStyle w:val="ekvfett"/>
              </w:rPr>
            </w:pPr>
            <w:r w:rsidRPr="00C958CC">
              <w:rPr>
                <w:rStyle w:val="ekvfett"/>
              </w:rPr>
              <w:t>Donnerstag</w:t>
            </w:r>
          </w:p>
        </w:tc>
        <w:tc>
          <w:tcPr>
            <w:tcW w:w="158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C86ACEB" w14:textId="66C1D670" w:rsidR="00C958CC" w:rsidRPr="00C958CC" w:rsidRDefault="00C958CC" w:rsidP="00C958CC">
            <w:pPr>
              <w:pStyle w:val="ekvtabellezentriert"/>
              <w:rPr>
                <w:rStyle w:val="ekvfett"/>
              </w:rPr>
            </w:pPr>
            <w:r w:rsidRPr="00C958CC">
              <w:rPr>
                <w:rStyle w:val="ekvfett"/>
              </w:rPr>
              <w:t>Freitag</w:t>
            </w:r>
          </w:p>
        </w:tc>
      </w:tr>
      <w:tr w:rsidR="00231FB4" w:rsidRPr="003C39DC" w14:paraId="19158EDB" w14:textId="77777777" w:rsidTr="00231FB4">
        <w:trPr>
          <w:trHeight w:val="284"/>
        </w:trPr>
        <w:tc>
          <w:tcPr>
            <w:tcW w:w="13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65205E68" w14:textId="7A2DFAF8" w:rsidR="00C958CC" w:rsidRPr="003C39DC" w:rsidRDefault="00C958CC" w:rsidP="00C958CC">
            <w:pPr>
              <w:pStyle w:val="ekvtabellezentriert"/>
            </w:pPr>
            <w:r w:rsidRPr="00AD2135">
              <w:t>1.</w:t>
            </w:r>
            <w:r w:rsidRPr="00DC0CCB">
              <w:t xml:space="preserve"> </w:t>
            </w:r>
            <w:r w:rsidRPr="00DC0CCB">
              <w:t>Stunde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25D2B2FE" w14:textId="65188B4A" w:rsidR="00C958CC" w:rsidRPr="003C39DC" w:rsidRDefault="00C958CC" w:rsidP="00C958CC">
            <w:pPr>
              <w:pStyle w:val="ekvtabellezentriert"/>
            </w:pPr>
            <w:r w:rsidRPr="00AB6379">
              <w:t>Sport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7FCE82A" w14:textId="37D4360C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974271F" w14:textId="66FD3068" w:rsidR="00C958CC" w:rsidRPr="003C39DC" w:rsidRDefault="00C958CC" w:rsidP="00C958CC">
            <w:pPr>
              <w:pStyle w:val="ekvtabellezentriert"/>
            </w:pPr>
            <w:r w:rsidRPr="00AB6379">
              <w:t>Wirtschaft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314F0F3" w14:textId="47025EDD" w:rsidR="00C958CC" w:rsidRPr="003C39DC" w:rsidRDefault="00C958CC" w:rsidP="00C958CC">
            <w:pPr>
              <w:pStyle w:val="ekvtabellezentriert"/>
            </w:pPr>
            <w:r w:rsidRPr="00AB6379">
              <w:t>Mathe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1F2993BD" w14:textId="701000B5" w:rsidR="00C958CC" w:rsidRPr="003C39DC" w:rsidRDefault="00C958CC" w:rsidP="00C958CC">
            <w:pPr>
              <w:pStyle w:val="ekvtabellezentriert"/>
            </w:pPr>
            <w:r w:rsidRPr="00AB6379">
              <w:t>Sport</w:t>
            </w:r>
          </w:p>
        </w:tc>
      </w:tr>
      <w:tr w:rsidR="00C958CC" w:rsidRPr="003C39DC" w14:paraId="124E62E6" w14:textId="77777777" w:rsidTr="00231FB4">
        <w:trPr>
          <w:trHeight w:val="284"/>
        </w:trPr>
        <w:tc>
          <w:tcPr>
            <w:tcW w:w="13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E338D08" w14:textId="6830CF8E" w:rsidR="00C958CC" w:rsidRPr="003C39DC" w:rsidRDefault="00C958CC" w:rsidP="00C958CC">
            <w:pPr>
              <w:pStyle w:val="ekvtabellezentriert"/>
            </w:pPr>
            <w:r w:rsidRPr="00AD2135">
              <w:t>2.</w:t>
            </w:r>
            <w:r w:rsidRPr="00DC0CCB">
              <w:t xml:space="preserve"> </w:t>
            </w:r>
            <w:r w:rsidRPr="00DC0CCB">
              <w:t>Stunde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AB62F44" w14:textId="30F819D0" w:rsidR="00C958CC" w:rsidRPr="003C39DC" w:rsidRDefault="00C958CC" w:rsidP="00C958CC">
            <w:pPr>
              <w:pStyle w:val="ekvtabellezentriert"/>
            </w:pPr>
            <w:r w:rsidRPr="00AB6379">
              <w:t>Sport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A4028DB" w14:textId="467D7A13" w:rsidR="00C958CC" w:rsidRPr="003C39DC" w:rsidRDefault="00C958CC" w:rsidP="00C958CC">
            <w:pPr>
              <w:pStyle w:val="ekvtabellezentriert"/>
            </w:pPr>
            <w:r w:rsidRPr="00AB6379">
              <w:t>Biologie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A6C3BA4" w14:textId="44A94CAA" w:rsidR="00C958CC" w:rsidRPr="003C39DC" w:rsidRDefault="00C958CC" w:rsidP="00C958CC">
            <w:pPr>
              <w:pStyle w:val="ekvtabellezentriert"/>
            </w:pPr>
            <w:r w:rsidRPr="00AB6379">
              <w:t>Informatik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538D380" w14:textId="400EED6A" w:rsidR="00C958CC" w:rsidRPr="003C39DC" w:rsidRDefault="00C958CC" w:rsidP="00C958CC">
            <w:pPr>
              <w:pStyle w:val="ekvtabellezentriert"/>
            </w:pPr>
            <w:r w:rsidRPr="00AB6379">
              <w:t>Englisch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5016B5EF" w14:textId="5988A702" w:rsidR="00C958CC" w:rsidRPr="003C39DC" w:rsidRDefault="00C958CC" w:rsidP="00C958CC">
            <w:pPr>
              <w:pStyle w:val="ekvtabellezentriert"/>
            </w:pPr>
            <w:r w:rsidRPr="00AB6379">
              <w:t>Biologie</w:t>
            </w:r>
          </w:p>
        </w:tc>
      </w:tr>
      <w:tr w:rsidR="00C958CC" w:rsidRPr="003C39DC" w14:paraId="1A8DE315" w14:textId="77777777" w:rsidTr="00231FB4">
        <w:trPr>
          <w:trHeight w:val="284"/>
        </w:trPr>
        <w:tc>
          <w:tcPr>
            <w:tcW w:w="13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15CE44A" w14:textId="04B70C5C" w:rsidR="00C958CC" w:rsidRPr="003C39DC" w:rsidRDefault="00C958CC" w:rsidP="00C958CC">
            <w:pPr>
              <w:pStyle w:val="ekvtabellezentriert"/>
            </w:pPr>
            <w:r w:rsidRPr="00AD2135">
              <w:t>3.</w:t>
            </w:r>
            <w:r w:rsidRPr="00DC0CCB">
              <w:t xml:space="preserve"> </w:t>
            </w:r>
            <w:r w:rsidRPr="00DC0CCB">
              <w:t>Stunde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3AEAC12" w14:textId="6A7BCE1E" w:rsidR="00C958CC" w:rsidRPr="003C39DC" w:rsidRDefault="00C958CC" w:rsidP="00C958CC">
            <w:pPr>
              <w:pStyle w:val="ekvtabellezentriert"/>
            </w:pPr>
            <w:r w:rsidRPr="00AB6379">
              <w:t>Englisch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F0C096E" w14:textId="3A4C1DC0" w:rsidR="00C958CC" w:rsidRPr="003C39DC" w:rsidRDefault="00C958CC" w:rsidP="00C958CC">
            <w:pPr>
              <w:pStyle w:val="ekvtabellezentriert"/>
            </w:pPr>
            <w:r w:rsidRPr="00AB6379">
              <w:t>Kunst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4BD28C90" w14:textId="42750A1A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76754B7" w14:textId="7ACAC84C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229D99C" w14:textId="68739E10" w:rsidR="00C958CC" w:rsidRPr="003C39DC" w:rsidRDefault="00C958CC" w:rsidP="00C958CC">
            <w:pPr>
              <w:pStyle w:val="ekvtabellezentriert"/>
            </w:pPr>
            <w:r w:rsidRPr="00AB6379">
              <w:t>Englisch</w:t>
            </w:r>
          </w:p>
        </w:tc>
      </w:tr>
      <w:tr w:rsidR="00C958CC" w:rsidRPr="003C39DC" w14:paraId="458EAA35" w14:textId="77777777" w:rsidTr="00231FB4">
        <w:trPr>
          <w:trHeight w:val="284"/>
        </w:trPr>
        <w:tc>
          <w:tcPr>
            <w:tcW w:w="13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B5666AD" w14:textId="6B6E10B1" w:rsidR="00C958CC" w:rsidRPr="003C39DC" w:rsidRDefault="00C958CC" w:rsidP="00C958CC">
            <w:pPr>
              <w:pStyle w:val="ekvtabellezentriert"/>
            </w:pPr>
            <w:r w:rsidRPr="00AD2135">
              <w:t>4.</w:t>
            </w:r>
            <w:r w:rsidRPr="00DC0CCB">
              <w:t xml:space="preserve"> </w:t>
            </w:r>
            <w:r w:rsidRPr="00DC0CCB">
              <w:t>Stunde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CADC302" w14:textId="3683C25A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11ED422" w14:textId="2A6F541F" w:rsidR="00C958CC" w:rsidRPr="003C39DC" w:rsidRDefault="00C958CC" w:rsidP="00C958CC">
            <w:pPr>
              <w:pStyle w:val="ekvtabellezentriert"/>
            </w:pPr>
            <w:r w:rsidRPr="00AB6379">
              <w:t>Kunst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16BCDCDE" w14:textId="3476F35D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671F32F" w14:textId="3D1460B6" w:rsidR="00C958CC" w:rsidRPr="003C39DC" w:rsidRDefault="00C958CC" w:rsidP="00C958CC">
            <w:pPr>
              <w:pStyle w:val="ekvtabellezentriert"/>
            </w:pPr>
            <w:r w:rsidRPr="00AB6379">
              <w:t>Informatik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C8B42CE" w14:textId="0DA5A706" w:rsidR="00C958CC" w:rsidRPr="003C39DC" w:rsidRDefault="00C958CC" w:rsidP="00C958CC">
            <w:pPr>
              <w:pStyle w:val="ekvtabellezentriert"/>
            </w:pPr>
            <w:r w:rsidRPr="00AB6379">
              <w:t>Deutsch</w:t>
            </w:r>
          </w:p>
        </w:tc>
      </w:tr>
      <w:tr w:rsidR="00C958CC" w:rsidRPr="003C39DC" w14:paraId="4DCCE98B" w14:textId="77777777" w:rsidTr="00231FB4">
        <w:trPr>
          <w:trHeight w:val="284"/>
        </w:trPr>
        <w:tc>
          <w:tcPr>
            <w:tcW w:w="13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C51D3A2" w14:textId="0A7273D3" w:rsidR="00C958CC" w:rsidRPr="003C39DC" w:rsidRDefault="00C958CC" w:rsidP="00C958CC">
            <w:pPr>
              <w:pStyle w:val="ekvtabellezentriert"/>
            </w:pPr>
            <w:r w:rsidRPr="00AD2135">
              <w:t>5.</w:t>
            </w:r>
            <w:r w:rsidRPr="00DC0CCB">
              <w:t xml:space="preserve"> </w:t>
            </w:r>
            <w:r w:rsidRPr="00DC0CCB">
              <w:t>Stunde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A30A4A0" w14:textId="2705494E" w:rsidR="00C958CC" w:rsidRPr="003C39DC" w:rsidRDefault="00C958CC" w:rsidP="00C958CC">
            <w:pPr>
              <w:pStyle w:val="ekvtabellezentriert"/>
            </w:pPr>
            <w:r w:rsidRPr="00AB6379">
              <w:t>Mathe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7285F7E" w14:textId="130D2201" w:rsidR="00C958CC" w:rsidRPr="003C39DC" w:rsidRDefault="00C958CC" w:rsidP="00C958CC">
            <w:pPr>
              <w:pStyle w:val="ekvtabellezentriert"/>
            </w:pPr>
            <w:r w:rsidRPr="00AB6379">
              <w:t>Englisch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2E46F04" w14:textId="5E351CBB" w:rsidR="00C958CC" w:rsidRPr="003C39DC" w:rsidRDefault="00C958CC" w:rsidP="00C958CC">
            <w:pPr>
              <w:pStyle w:val="ekvtabellezentriert"/>
            </w:pPr>
            <w:r w:rsidRPr="00AB6379">
              <w:t>Musik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083CB3C" w14:textId="1D70A61A" w:rsidR="00C958CC" w:rsidRPr="003C39DC" w:rsidRDefault="00C958CC" w:rsidP="00C958CC">
            <w:pPr>
              <w:pStyle w:val="ekvtabellezentriert"/>
            </w:pPr>
            <w:r w:rsidRPr="00AB6379">
              <w:t>Wirtschaft</w:t>
            </w:r>
          </w:p>
        </w:tc>
        <w:tc>
          <w:tcPr>
            <w:tcW w:w="15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B18B463" w14:textId="0A7CA9C1" w:rsidR="00C958CC" w:rsidRPr="003C39DC" w:rsidRDefault="00C958CC" w:rsidP="00C958CC">
            <w:pPr>
              <w:pStyle w:val="ekvtabellezentriert"/>
            </w:pPr>
            <w:r w:rsidRPr="00AB6379">
              <w:t>Sport</w:t>
            </w:r>
          </w:p>
        </w:tc>
      </w:tr>
      <w:tr w:rsidR="00231FB4" w:rsidRPr="003C39DC" w14:paraId="5E58F130" w14:textId="77777777" w:rsidTr="00231FB4">
        <w:trPr>
          <w:trHeight w:val="284"/>
        </w:trPr>
        <w:tc>
          <w:tcPr>
            <w:tcW w:w="1361" w:type="dxa"/>
            <w:tcBorders>
              <w:top w:val="single" w:sz="4" w:space="0" w:color="333333"/>
              <w:right w:val="single" w:sz="4" w:space="0" w:color="333333"/>
            </w:tcBorders>
          </w:tcPr>
          <w:p w14:paraId="6B162F30" w14:textId="671F8234" w:rsidR="00C958CC" w:rsidRPr="003C39DC" w:rsidRDefault="00C958CC" w:rsidP="00C958CC">
            <w:pPr>
              <w:pStyle w:val="ekvtabellezentriert"/>
            </w:pPr>
            <w:r w:rsidRPr="00AD2135">
              <w:t>6.</w:t>
            </w:r>
            <w:r w:rsidRPr="00DC0CCB">
              <w:t xml:space="preserve"> </w:t>
            </w:r>
            <w:r w:rsidRPr="00DC0CCB">
              <w:t>Stunde</w:t>
            </w:r>
          </w:p>
        </w:tc>
        <w:tc>
          <w:tcPr>
            <w:tcW w:w="1587" w:type="dxa"/>
            <w:tcBorders>
              <w:top w:val="single" w:sz="4" w:space="0" w:color="333333"/>
              <w:left w:val="single" w:sz="4" w:space="0" w:color="333333"/>
            </w:tcBorders>
          </w:tcPr>
          <w:p w14:paraId="4D1D3727" w14:textId="6B88F78D" w:rsidR="00C958CC" w:rsidRPr="003C39DC" w:rsidRDefault="00C958CC" w:rsidP="00C958CC">
            <w:pPr>
              <w:pStyle w:val="ekvtabellezentriert"/>
            </w:pPr>
            <w:r w:rsidRPr="00AB6379">
              <w:t>Mathe</w:t>
            </w:r>
          </w:p>
        </w:tc>
        <w:tc>
          <w:tcPr>
            <w:tcW w:w="1587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</w:tcPr>
          <w:p w14:paraId="0BB69CC5" w14:textId="5899A975" w:rsidR="00C958CC" w:rsidRPr="003C39DC" w:rsidRDefault="00C958CC" w:rsidP="00C958CC">
            <w:pPr>
              <w:pStyle w:val="ekvtabellezentriert"/>
            </w:pPr>
            <w:r w:rsidRPr="00AB6379">
              <w:t>Erdkunde</w:t>
            </w:r>
          </w:p>
        </w:tc>
        <w:tc>
          <w:tcPr>
            <w:tcW w:w="1587" w:type="dxa"/>
            <w:tcBorders>
              <w:top w:val="single" w:sz="4" w:space="0" w:color="333333"/>
              <w:left w:val="single" w:sz="4" w:space="0" w:color="333333"/>
            </w:tcBorders>
          </w:tcPr>
          <w:p w14:paraId="48364A55" w14:textId="1117783D" w:rsidR="00C958CC" w:rsidRPr="003C39DC" w:rsidRDefault="00C958CC" w:rsidP="00C958CC">
            <w:pPr>
              <w:pStyle w:val="ekvtabellezentriert"/>
            </w:pPr>
            <w:r w:rsidRPr="00AB6379">
              <w:t>Musik</w:t>
            </w:r>
          </w:p>
        </w:tc>
        <w:tc>
          <w:tcPr>
            <w:tcW w:w="1587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</w:tcPr>
          <w:p w14:paraId="1EA39E12" w14:textId="765CD962" w:rsidR="00C958CC" w:rsidRPr="003C39DC" w:rsidRDefault="00C958CC" w:rsidP="00C958CC">
            <w:pPr>
              <w:pStyle w:val="ekvtabellezentriert"/>
            </w:pPr>
            <w:r w:rsidRPr="00AB6379">
              <w:t>Erdkunde</w:t>
            </w:r>
          </w:p>
        </w:tc>
        <w:tc>
          <w:tcPr>
            <w:tcW w:w="1587" w:type="dxa"/>
            <w:tcBorders>
              <w:top w:val="single" w:sz="4" w:space="0" w:color="333333"/>
              <w:left w:val="single" w:sz="4" w:space="0" w:color="333333"/>
            </w:tcBorders>
          </w:tcPr>
          <w:p w14:paraId="74D9B09A" w14:textId="73919618" w:rsidR="00C958CC" w:rsidRPr="003C39DC" w:rsidRDefault="00C958CC" w:rsidP="00C958CC">
            <w:pPr>
              <w:pStyle w:val="ekvtabellezentriert"/>
            </w:pPr>
            <w:r w:rsidRPr="00AB6379">
              <w:t>Sport</w:t>
            </w:r>
          </w:p>
        </w:tc>
      </w:tr>
    </w:tbl>
    <w:p w14:paraId="104C0509" w14:textId="77777777" w:rsidR="00C958CC" w:rsidRDefault="00C958CC" w:rsidP="000D017A"/>
    <w:p w14:paraId="2C7726E4" w14:textId="369A4432" w:rsidR="00231FB4" w:rsidRDefault="00AD7462" w:rsidP="00AD7462">
      <w:pPr>
        <w:pStyle w:val="ekvschreiblinie"/>
      </w:pPr>
      <w:r w:rsidRPr="00AD7462">
        <w:rPr>
          <w:rStyle w:val="ekvlsungunterstrichen"/>
        </w:rPr>
        <w:t xml:space="preserve">individuelle Lösung, z. B.: Am Montag haben wir Sport, Englisch, Deutsch und Mathe. Am </w:t>
      </w:r>
      <w:r>
        <w:rPr>
          <w:rStyle w:val="ekvlsungunterstrichen"/>
        </w:rPr>
        <w:tab/>
      </w:r>
      <w:r>
        <w:rPr>
          <w:rStyle w:val="ekvlsungunterstrichen"/>
        </w:rPr>
        <w:br/>
      </w:r>
      <w:r w:rsidRPr="00AD7462">
        <w:rPr>
          <w:rStyle w:val="ekvlsungunterstrichen"/>
        </w:rPr>
        <w:t xml:space="preserve">Dienstag haben wir Deutsch, Biologie, Kunst, Englisch und Erdkunde. Am Mittwoch haben wir </w:t>
      </w:r>
      <w:r>
        <w:rPr>
          <w:rStyle w:val="ekvlsungunterstrichen"/>
        </w:rPr>
        <w:tab/>
      </w:r>
      <w:r>
        <w:rPr>
          <w:rStyle w:val="ekvlsungunterstrichen"/>
        </w:rPr>
        <w:br/>
      </w:r>
      <w:r w:rsidRPr="00AD7462">
        <w:rPr>
          <w:rStyle w:val="ekvlsungunterstrichen"/>
        </w:rPr>
        <w:t xml:space="preserve">Wirtschaft, Informatik, Deutsch und Musik. Am Donnerstag haben wir Mathe, Englisch, </w:t>
      </w:r>
      <w:r>
        <w:rPr>
          <w:rStyle w:val="ekvlsungunterstrichen"/>
        </w:rPr>
        <w:tab/>
      </w:r>
      <w:r>
        <w:rPr>
          <w:rStyle w:val="ekvlsungunterstrichen"/>
        </w:rPr>
        <w:br/>
      </w:r>
      <w:r w:rsidRPr="00AD7462">
        <w:rPr>
          <w:rStyle w:val="ekvlsungunterstrichen"/>
        </w:rPr>
        <w:t>Deutsch, Informatik, Wirtschaft und Erdkunde. Am Freitag haben wir Sport, Biologie, Englisch</w:t>
      </w:r>
      <w:r>
        <w:rPr>
          <w:rStyle w:val="ekvlsungunterstrichen"/>
        </w:rPr>
        <w:tab/>
      </w:r>
      <w:r>
        <w:rPr>
          <w:rStyle w:val="ekvlsungunterstrichen"/>
        </w:rPr>
        <w:br/>
      </w:r>
      <w:r w:rsidRPr="00AD7462">
        <w:rPr>
          <w:rStyle w:val="ekvlsungunterstrichen"/>
        </w:rPr>
        <w:t>und Deutsch.</w:t>
      </w:r>
      <w:r w:rsidRPr="00AD7462">
        <w:rPr>
          <w:rStyle w:val="ekvlsungunterstrichen"/>
        </w:rPr>
        <w:t xml:space="preserve"> </w:t>
      </w:r>
      <w:r>
        <w:rPr>
          <w:rStyle w:val="ekvlsungunterstrichen"/>
        </w:rPr>
        <w:tab/>
      </w:r>
    </w:p>
    <w:p w14:paraId="1BE4BB97" w14:textId="77777777" w:rsidR="00231FB4" w:rsidRDefault="00231FB4" w:rsidP="00231FB4">
      <w:pPr>
        <w:pStyle w:val="ekvschreiblinie"/>
      </w:pPr>
      <w:r>
        <w:t>________________________________________________________________________________________</w:t>
      </w:r>
    </w:p>
    <w:p w14:paraId="62EE5851" w14:textId="20C500FD" w:rsidR="00984AC3" w:rsidRDefault="00984AC3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7624543E" w14:textId="56FEE3D3" w:rsidR="000D017A" w:rsidRDefault="000D017A" w:rsidP="000D017A">
      <w:r>
        <w:rPr>
          <w:rStyle w:val="ekvnummerierung"/>
        </w:rPr>
        <w:lastRenderedPageBreak/>
        <w:t>7</w:t>
      </w:r>
      <w:r>
        <w:tab/>
      </w:r>
      <w:r w:rsidR="00984AC3" w:rsidRPr="00984AC3">
        <w:t>Ergänze die Pronomen: mein, meine, dein, deine, sein, seine, ihr, ihre.</w:t>
      </w:r>
    </w:p>
    <w:p w14:paraId="6AC0B88B" w14:textId="77777777" w:rsidR="000D017A" w:rsidRDefault="000D017A" w:rsidP="000D017A"/>
    <w:p w14:paraId="32602432" w14:textId="13D6E944" w:rsidR="00984AC3" w:rsidRDefault="00984AC3" w:rsidP="00984AC3">
      <w:pPr>
        <w:pStyle w:val="ekvaufzhlung"/>
      </w:pPr>
      <w:r>
        <w:t>a)</w:t>
      </w:r>
      <w:r>
        <w:tab/>
      </w:r>
      <w:r>
        <w:t xml:space="preserve">Bitte, kann sie </w:t>
      </w:r>
      <w:r w:rsidR="00AD7462" w:rsidRPr="00AD7462">
        <w:rPr>
          <w:rStyle w:val="ekvlsung"/>
        </w:rPr>
        <w:t>ihre</w:t>
      </w:r>
      <w:r w:rsidR="00AD7462" w:rsidRPr="00AD7462">
        <w:t xml:space="preserve"> </w:t>
      </w:r>
      <w:r>
        <w:t>Mütze haben?</w:t>
      </w:r>
    </w:p>
    <w:p w14:paraId="6A2058D9" w14:textId="77777777" w:rsidR="00984AC3" w:rsidRDefault="00984AC3" w:rsidP="00984AC3">
      <w:pPr>
        <w:pStyle w:val="ekvgrundtexthalbe"/>
      </w:pPr>
    </w:p>
    <w:p w14:paraId="2D5951DB" w14:textId="42A61CD7" w:rsidR="00984AC3" w:rsidRDefault="00984AC3" w:rsidP="00984AC3">
      <w:pPr>
        <w:pStyle w:val="ekvaufzhlung"/>
      </w:pPr>
      <w:r>
        <w:t>b)</w:t>
      </w:r>
      <w:r>
        <w:tab/>
        <w:t xml:space="preserve">Kann ich bitte </w:t>
      </w:r>
      <w:r w:rsidR="00AD7462" w:rsidRPr="00AD7462">
        <w:rPr>
          <w:rStyle w:val="ekvlsung"/>
        </w:rPr>
        <w:t xml:space="preserve">deine </w:t>
      </w:r>
      <w:r>
        <w:t>Flasche haben?</w:t>
      </w:r>
    </w:p>
    <w:p w14:paraId="2D2CA59A" w14:textId="77777777" w:rsidR="00984AC3" w:rsidRDefault="00984AC3" w:rsidP="00984AC3">
      <w:pPr>
        <w:pStyle w:val="ekvgrundtexthalbe"/>
      </w:pPr>
    </w:p>
    <w:p w14:paraId="56A6012B" w14:textId="0004225E" w:rsidR="00984AC3" w:rsidRDefault="00984AC3" w:rsidP="00984AC3">
      <w:pPr>
        <w:pStyle w:val="ekvaufzhlung"/>
      </w:pPr>
      <w:r>
        <w:t>c)</w:t>
      </w:r>
      <w:r>
        <w:tab/>
        <w:t xml:space="preserve">Kann er </w:t>
      </w:r>
      <w:r w:rsidR="00AD7462" w:rsidRPr="00AD7462">
        <w:rPr>
          <w:rStyle w:val="ekvlsung"/>
        </w:rPr>
        <w:t xml:space="preserve">seine </w:t>
      </w:r>
      <w:r>
        <w:t>Tasche haben?</w:t>
      </w:r>
    </w:p>
    <w:p w14:paraId="513CA51E" w14:textId="77777777" w:rsidR="00984AC3" w:rsidRDefault="00984AC3" w:rsidP="00984AC3">
      <w:pPr>
        <w:pStyle w:val="ekvgrundtexthalbe"/>
      </w:pPr>
    </w:p>
    <w:p w14:paraId="3987BAD1" w14:textId="337AB4D4" w:rsidR="00984AC3" w:rsidRDefault="00984AC3" w:rsidP="00984AC3">
      <w:pPr>
        <w:pStyle w:val="ekvaufzhlung"/>
      </w:pPr>
      <w:r>
        <w:t>d)</w:t>
      </w:r>
      <w:r>
        <w:tab/>
        <w:t xml:space="preserve">Bitte, gib mir </w:t>
      </w:r>
      <w:r w:rsidR="00AD7462" w:rsidRPr="00AD7462">
        <w:rPr>
          <w:rStyle w:val="ekvlsung"/>
        </w:rPr>
        <w:t xml:space="preserve">mein </w:t>
      </w:r>
      <w:r>
        <w:t>Handy!</w:t>
      </w:r>
    </w:p>
    <w:p w14:paraId="302224BC" w14:textId="77777777" w:rsidR="00984AC3" w:rsidRDefault="00984AC3" w:rsidP="00984AC3">
      <w:pPr>
        <w:pStyle w:val="ekvgrundtexthalbe"/>
      </w:pPr>
    </w:p>
    <w:p w14:paraId="2716C8DB" w14:textId="5AECCFF3" w:rsidR="00984AC3" w:rsidRDefault="00984AC3" w:rsidP="00984AC3">
      <w:pPr>
        <w:pStyle w:val="ekvaufzhlung"/>
      </w:pPr>
      <w:r>
        <w:t>e)</w:t>
      </w:r>
      <w:r>
        <w:tab/>
        <w:t xml:space="preserve">Gib Ismail </w:t>
      </w:r>
      <w:r w:rsidR="00AD7462" w:rsidRPr="00AD7462">
        <w:rPr>
          <w:rStyle w:val="ekvlsung"/>
        </w:rPr>
        <w:t xml:space="preserve">sein </w:t>
      </w:r>
      <w:r>
        <w:t>Buch.</w:t>
      </w:r>
    </w:p>
    <w:p w14:paraId="68E0FDAC" w14:textId="77777777" w:rsidR="00984AC3" w:rsidRDefault="00984AC3" w:rsidP="00984AC3">
      <w:pPr>
        <w:pStyle w:val="ekvgrundtexthalbe"/>
      </w:pPr>
    </w:p>
    <w:p w14:paraId="302446BC" w14:textId="44A0335F" w:rsidR="00984AC3" w:rsidRDefault="00984AC3" w:rsidP="00984AC3">
      <w:pPr>
        <w:pStyle w:val="ekvaufzhlung"/>
      </w:pPr>
      <w:r>
        <w:t>f)</w:t>
      </w:r>
      <w:r>
        <w:tab/>
        <w:t xml:space="preserve">Ich brauche </w:t>
      </w:r>
      <w:r w:rsidR="00AD7462" w:rsidRPr="00AD7462">
        <w:rPr>
          <w:rStyle w:val="ekvlsung"/>
        </w:rPr>
        <w:t xml:space="preserve">mein </w:t>
      </w:r>
      <w:r>
        <w:t xml:space="preserve">Heft und </w:t>
      </w:r>
      <w:r w:rsidR="00AD7462" w:rsidRPr="00AD7462">
        <w:rPr>
          <w:rStyle w:val="ekvlsung"/>
        </w:rPr>
        <w:t>mein</w:t>
      </w:r>
      <w:r w:rsidR="00AD7462">
        <w:rPr>
          <w:rStyle w:val="ekvlsung"/>
        </w:rPr>
        <w:t>e</w:t>
      </w:r>
      <w:r w:rsidR="00AD7462" w:rsidRPr="00AD7462">
        <w:rPr>
          <w:rStyle w:val="ekvlsung"/>
        </w:rPr>
        <w:t xml:space="preserve"> </w:t>
      </w:r>
      <w:r>
        <w:t>Stifte.</w:t>
      </w:r>
    </w:p>
    <w:p w14:paraId="6E13FB7F" w14:textId="77777777" w:rsidR="00984AC3" w:rsidRDefault="00984AC3" w:rsidP="00984AC3">
      <w:pPr>
        <w:pStyle w:val="ekvgrundtexthalbe"/>
      </w:pPr>
    </w:p>
    <w:p w14:paraId="7ABA7794" w14:textId="36EADAC4" w:rsidR="00984AC3" w:rsidRDefault="00984AC3" w:rsidP="00984AC3">
      <w:pPr>
        <w:pStyle w:val="ekvaufzhlung"/>
      </w:pPr>
      <w:r>
        <w:t>g)</w:t>
      </w:r>
      <w:r>
        <w:tab/>
        <w:t xml:space="preserve">Hast du </w:t>
      </w:r>
      <w:r w:rsidR="00AD7462">
        <w:rPr>
          <w:rStyle w:val="ekvlsung"/>
        </w:rPr>
        <w:t>d</w:t>
      </w:r>
      <w:r w:rsidR="00AD7462" w:rsidRPr="00AD7462">
        <w:rPr>
          <w:rStyle w:val="ekvlsung"/>
        </w:rPr>
        <w:t xml:space="preserve">ein </w:t>
      </w:r>
      <w:r>
        <w:t>Buch?</w:t>
      </w:r>
    </w:p>
    <w:p w14:paraId="29EEB626" w14:textId="77777777" w:rsidR="00984AC3" w:rsidRDefault="00984AC3" w:rsidP="00984AC3">
      <w:pPr>
        <w:pStyle w:val="ekvgrundtexthalbe"/>
      </w:pPr>
    </w:p>
    <w:p w14:paraId="6E9A71C0" w14:textId="72F816D0" w:rsidR="00984AC3" w:rsidRDefault="00984AC3" w:rsidP="00984AC3">
      <w:pPr>
        <w:pStyle w:val="ekvaufzhlung"/>
      </w:pPr>
      <w:r>
        <w:t>h)</w:t>
      </w:r>
      <w:r>
        <w:tab/>
        <w:t xml:space="preserve">Ich finde </w:t>
      </w:r>
      <w:r w:rsidR="00AD7462" w:rsidRPr="00AD7462">
        <w:rPr>
          <w:rStyle w:val="ekvlsung"/>
        </w:rPr>
        <w:t>mein</w:t>
      </w:r>
      <w:r w:rsidR="00AD7462">
        <w:rPr>
          <w:rStyle w:val="ekvlsung"/>
        </w:rPr>
        <w:t>e</w:t>
      </w:r>
      <w:r w:rsidR="00AD7462" w:rsidRPr="00AD7462">
        <w:rPr>
          <w:rStyle w:val="ekvlsung"/>
        </w:rPr>
        <w:t xml:space="preserve"> </w:t>
      </w:r>
      <w:r>
        <w:t>Mütze nicht.</w:t>
      </w:r>
    </w:p>
    <w:p w14:paraId="7E74AD98" w14:textId="77777777" w:rsidR="000D017A" w:rsidRDefault="000D017A" w:rsidP="000D017A"/>
    <w:p w14:paraId="239F9881" w14:textId="77777777" w:rsidR="00984AC3" w:rsidRDefault="00984AC3" w:rsidP="000D017A"/>
    <w:p w14:paraId="5D349F25" w14:textId="58CDB719" w:rsidR="000D017A" w:rsidRDefault="000D017A" w:rsidP="000D017A">
      <w:r>
        <w:rPr>
          <w:rStyle w:val="ekvnummerierung"/>
        </w:rPr>
        <w:t>8</w:t>
      </w:r>
      <w:r>
        <w:tab/>
      </w:r>
      <w:r w:rsidR="00984AC3" w:rsidRPr="00984AC3">
        <w:t>Schreibe die Wörter mit dem Artikel und in der Pluralform auf.</w:t>
      </w:r>
    </w:p>
    <w:p w14:paraId="46CA4341" w14:textId="77777777" w:rsidR="000D017A" w:rsidRDefault="000D017A" w:rsidP="000D017A"/>
    <w:tbl>
      <w:tblPr>
        <w:tblW w:w="9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3855"/>
        <w:gridCol w:w="3855"/>
      </w:tblGrid>
      <w:tr w:rsidR="00984AC3" w:rsidRPr="003C39DC" w14:paraId="013DDF76" w14:textId="77777777" w:rsidTr="00984AC3">
        <w:trPr>
          <w:trHeight w:val="284"/>
        </w:trPr>
        <w:tc>
          <w:tcPr>
            <w:tcW w:w="1644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0D9B6437" w14:textId="77777777" w:rsidR="00984AC3" w:rsidRPr="003C39DC" w:rsidRDefault="00984AC3" w:rsidP="00984AC3">
            <w:pPr>
              <w:pStyle w:val="ekvtabellelinks"/>
            </w:pPr>
          </w:p>
        </w:tc>
        <w:tc>
          <w:tcPr>
            <w:tcW w:w="3855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1D6047B5" w14:textId="5E62A031" w:rsidR="00984AC3" w:rsidRPr="00984AC3" w:rsidRDefault="00984AC3" w:rsidP="00984AC3">
            <w:pPr>
              <w:pStyle w:val="ekvtabellezentriert"/>
              <w:rPr>
                <w:rStyle w:val="ekvfett"/>
              </w:rPr>
            </w:pPr>
            <w:r w:rsidRPr="00984AC3">
              <w:rPr>
                <w:rStyle w:val="ekvfett"/>
              </w:rPr>
              <w:t>Singular</w:t>
            </w:r>
          </w:p>
        </w:tc>
        <w:tc>
          <w:tcPr>
            <w:tcW w:w="3855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11ABA74D" w14:textId="41475917" w:rsidR="00984AC3" w:rsidRPr="00984AC3" w:rsidRDefault="00984AC3" w:rsidP="00984AC3">
            <w:pPr>
              <w:pStyle w:val="ekvtabellezentriert"/>
              <w:rPr>
                <w:rStyle w:val="ekvfett"/>
              </w:rPr>
            </w:pPr>
            <w:r w:rsidRPr="00984AC3">
              <w:rPr>
                <w:rStyle w:val="ekvfett"/>
              </w:rPr>
              <w:t>Plural</w:t>
            </w:r>
          </w:p>
        </w:tc>
      </w:tr>
      <w:tr w:rsidR="00984AC3" w:rsidRPr="003C39DC" w14:paraId="02983199" w14:textId="77777777" w:rsidTr="00984AC3">
        <w:trPr>
          <w:trHeight w:val="454"/>
        </w:trPr>
        <w:tc>
          <w:tcPr>
            <w:tcW w:w="1644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DB264F8" w14:textId="10C5FDCE" w:rsidR="00984AC3" w:rsidRPr="003C39DC" w:rsidRDefault="00984AC3" w:rsidP="00984AC3">
            <w:pPr>
              <w:pStyle w:val="ekvtabellelinks"/>
            </w:pPr>
            <w:r w:rsidRPr="009B5B27">
              <w:t>Buch</w:t>
            </w:r>
          </w:p>
        </w:tc>
        <w:tc>
          <w:tcPr>
            <w:tcW w:w="385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FD85349" w14:textId="7E9E2FC2" w:rsidR="00984AC3" w:rsidRPr="00984AC3" w:rsidRDefault="00984AC3" w:rsidP="00984AC3">
            <w:pPr>
              <w:pStyle w:val="ekvtabellelinks"/>
              <w:rPr>
                <w:rStyle w:val="ekvhandschrift"/>
              </w:rPr>
            </w:pPr>
            <w:r w:rsidRPr="00984AC3">
              <w:rPr>
                <w:rStyle w:val="ekvhandschrift"/>
              </w:rPr>
              <w:t>das Buch</w:t>
            </w:r>
          </w:p>
        </w:tc>
        <w:tc>
          <w:tcPr>
            <w:tcW w:w="385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90010FB" w14:textId="159B1FB0" w:rsidR="00984AC3" w:rsidRPr="00984AC3" w:rsidRDefault="00984AC3" w:rsidP="00984AC3">
            <w:pPr>
              <w:pStyle w:val="ekvtabellelinks"/>
              <w:rPr>
                <w:rStyle w:val="ekvhandschrift"/>
              </w:rPr>
            </w:pPr>
            <w:r w:rsidRPr="00984AC3">
              <w:rPr>
                <w:rStyle w:val="ekvhandschrift"/>
              </w:rPr>
              <w:t>die Bücher</w:t>
            </w:r>
          </w:p>
        </w:tc>
      </w:tr>
      <w:tr w:rsidR="00E042B5" w:rsidRPr="003C39DC" w14:paraId="12BB915D" w14:textId="77777777" w:rsidTr="00E042B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3B367D7" w14:textId="0A938C39" w:rsidR="00E042B5" w:rsidRPr="003C39DC" w:rsidRDefault="00E042B5" w:rsidP="00E042B5">
            <w:pPr>
              <w:pStyle w:val="ekvtabellelinks"/>
            </w:pPr>
            <w:r w:rsidRPr="009B5B27">
              <w:t>Schere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4A371DC" w14:textId="185579AE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die Schere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D53CBBA" w14:textId="2229C7AD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die Scheren</w:t>
            </w:r>
          </w:p>
        </w:tc>
      </w:tr>
      <w:tr w:rsidR="00E042B5" w:rsidRPr="003C39DC" w14:paraId="11AC014D" w14:textId="77777777" w:rsidTr="00E042B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0C45AC0" w14:textId="49510D74" w:rsidR="00E042B5" w:rsidRDefault="00E042B5" w:rsidP="00E042B5">
            <w:pPr>
              <w:pStyle w:val="ekvtabellelinks"/>
            </w:pPr>
            <w:r w:rsidRPr="009B5B27">
              <w:t>Stuhl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47DA59E8" w14:textId="37DE0BEB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der Stuhl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1EB7F12D" w14:textId="5C7C0891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die Stühle</w:t>
            </w:r>
          </w:p>
        </w:tc>
      </w:tr>
      <w:tr w:rsidR="00E042B5" w:rsidRPr="003C39DC" w14:paraId="27E20123" w14:textId="77777777" w:rsidTr="00E042B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EBA920F" w14:textId="0BAD988D" w:rsidR="00E042B5" w:rsidRDefault="00E042B5" w:rsidP="00E042B5">
            <w:pPr>
              <w:pStyle w:val="ekvtabellelinks"/>
            </w:pPr>
            <w:r w:rsidRPr="009B5B27">
              <w:t>Tisch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6820DF0" w14:textId="1D61867C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der Tisch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65D6469" w14:textId="4170F46D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die Tische</w:t>
            </w:r>
          </w:p>
        </w:tc>
      </w:tr>
      <w:tr w:rsidR="00E042B5" w:rsidRPr="003C39DC" w14:paraId="728CAE73" w14:textId="77777777" w:rsidTr="00E042B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4527242" w14:textId="36CA5395" w:rsidR="00E042B5" w:rsidRDefault="00E042B5" w:rsidP="00E042B5">
            <w:pPr>
              <w:pStyle w:val="ekvtabellelinks"/>
            </w:pPr>
            <w:r w:rsidRPr="009B5B27">
              <w:t>Lehrer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9F61FF4" w14:textId="255DC7F9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der Lehrer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42347C2D" w14:textId="19CD7526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die Lehrer</w:t>
            </w:r>
          </w:p>
        </w:tc>
      </w:tr>
      <w:tr w:rsidR="00E042B5" w:rsidRPr="003C39DC" w14:paraId="7023FB88" w14:textId="77777777" w:rsidTr="00E042B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A6D410E" w14:textId="0AF54862" w:rsidR="00E042B5" w:rsidRDefault="00E042B5" w:rsidP="00E042B5">
            <w:pPr>
              <w:pStyle w:val="ekvtabellelinks"/>
            </w:pPr>
            <w:r w:rsidRPr="009B5B27">
              <w:t>Pause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C657C71" w14:textId="7A13F689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die Pause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C63EA66" w14:textId="6AE5EDC3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die Pausen</w:t>
            </w:r>
          </w:p>
        </w:tc>
      </w:tr>
      <w:tr w:rsidR="00E042B5" w:rsidRPr="003C39DC" w14:paraId="2BE03207" w14:textId="77777777" w:rsidTr="00E042B5">
        <w:trPr>
          <w:trHeight w:val="454"/>
        </w:trPr>
        <w:tc>
          <w:tcPr>
            <w:tcW w:w="164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D5D5C46" w14:textId="7EE6957D" w:rsidR="00E042B5" w:rsidRDefault="00E042B5" w:rsidP="00E042B5">
            <w:pPr>
              <w:pStyle w:val="ekvtabellelinks"/>
            </w:pPr>
            <w:r w:rsidRPr="009B5B27">
              <w:t>Blatt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1A9AF69" w14:textId="11DF45C2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das Blatt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5BB4202" w14:textId="3D83D6F4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die Blätter</w:t>
            </w:r>
          </w:p>
        </w:tc>
      </w:tr>
      <w:tr w:rsidR="00E042B5" w:rsidRPr="003C39DC" w14:paraId="538F5554" w14:textId="77777777" w:rsidTr="00E042B5">
        <w:trPr>
          <w:trHeight w:val="454"/>
        </w:trPr>
        <w:tc>
          <w:tcPr>
            <w:tcW w:w="1644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1A0D6565" w14:textId="788EABB9" w:rsidR="00E042B5" w:rsidRDefault="00E042B5" w:rsidP="00E042B5">
            <w:pPr>
              <w:pStyle w:val="ekvtabellelinks"/>
            </w:pPr>
            <w:r w:rsidRPr="00984AC3">
              <w:t>Klassenzimmer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0EF791A9" w14:textId="05DA2051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das Klassenzimmer</w:t>
            </w:r>
          </w:p>
        </w:tc>
        <w:tc>
          <w:tcPr>
            <w:tcW w:w="3855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4A9BBC30" w14:textId="1C167674" w:rsidR="00E042B5" w:rsidRPr="00E042B5" w:rsidRDefault="00E042B5" w:rsidP="00E042B5">
            <w:pPr>
              <w:pStyle w:val="ekvtabellelinks"/>
              <w:rPr>
                <w:rStyle w:val="ekvlsung"/>
              </w:rPr>
            </w:pPr>
            <w:r w:rsidRPr="00E042B5">
              <w:rPr>
                <w:rStyle w:val="ekvlsung"/>
              </w:rPr>
              <w:t>die Klassenzimmer</w:t>
            </w:r>
          </w:p>
        </w:tc>
      </w:tr>
    </w:tbl>
    <w:p w14:paraId="059E4E96" w14:textId="77777777" w:rsidR="00984AC3" w:rsidRDefault="00984AC3" w:rsidP="000D017A"/>
    <w:p w14:paraId="5882F545" w14:textId="77777777" w:rsidR="000D017A" w:rsidRDefault="000D017A" w:rsidP="000D017A"/>
    <w:p w14:paraId="33083E0C" w14:textId="670FF4FC" w:rsidR="000D017A" w:rsidRDefault="000D017A" w:rsidP="000D017A">
      <w:r>
        <w:rPr>
          <w:rStyle w:val="ekvnummerierung"/>
        </w:rPr>
        <w:t>9</w:t>
      </w:r>
      <w:r>
        <w:tab/>
      </w:r>
      <w:r w:rsidR="00B2514A" w:rsidRPr="00B2514A">
        <w:t>Bringe die Bausteine in die richtige Reihenfolge.</w:t>
      </w:r>
    </w:p>
    <w:p w14:paraId="5727E878" w14:textId="77777777" w:rsidR="000D017A" w:rsidRDefault="000D017A" w:rsidP="000D017A"/>
    <w:p w14:paraId="6E9E094A" w14:textId="77777777" w:rsidR="00B2514A" w:rsidRDefault="00B2514A" w:rsidP="00B2514A">
      <w:pPr>
        <w:pStyle w:val="ekvaufzhlung"/>
      </w:pPr>
      <w:r>
        <w:t>a)</w:t>
      </w:r>
      <w:r>
        <w:tab/>
        <w:t>Unterricht. – haben – Am Montag – wir</w:t>
      </w:r>
    </w:p>
    <w:p w14:paraId="1F2D584A" w14:textId="4F01BBEB" w:rsidR="00B2514A" w:rsidRPr="00380406" w:rsidRDefault="00380406" w:rsidP="00B2514A">
      <w:pPr>
        <w:pStyle w:val="ekvschreiblinie"/>
        <w:rPr>
          <w:rStyle w:val="ekvlsungunterstrichen"/>
        </w:rPr>
      </w:pPr>
      <w:r w:rsidRPr="00380406">
        <w:rPr>
          <w:rStyle w:val="ekvlsungunterstrichen"/>
        </w:rPr>
        <w:t>Am Montag haben wir Unterricht.</w:t>
      </w:r>
      <w:r w:rsidR="00B2514A" w:rsidRPr="00380406">
        <w:rPr>
          <w:rStyle w:val="ekvlsungunterstrichen"/>
        </w:rPr>
        <w:t>______________________________________________</w:t>
      </w:r>
    </w:p>
    <w:p w14:paraId="5830F004" w14:textId="77777777" w:rsidR="00B2514A" w:rsidRDefault="00B2514A" w:rsidP="00B2514A">
      <w:pPr>
        <w:pStyle w:val="ekvgrundtexthalbe"/>
      </w:pPr>
    </w:p>
    <w:p w14:paraId="43988DE1" w14:textId="77777777" w:rsidR="00B2514A" w:rsidRDefault="00B2514A" w:rsidP="00B2514A">
      <w:pPr>
        <w:pStyle w:val="ekvaufzhlung"/>
      </w:pPr>
      <w:r>
        <w:t>b)</w:t>
      </w:r>
      <w:r>
        <w:tab/>
        <w:t>haben – Deutsch, Sport und Mathe. – Wir</w:t>
      </w:r>
    </w:p>
    <w:p w14:paraId="4648C884" w14:textId="124E2DE5" w:rsidR="00380406" w:rsidRPr="00380406" w:rsidRDefault="00380406" w:rsidP="00380406">
      <w:pPr>
        <w:pStyle w:val="ekvschreiblinie"/>
        <w:rPr>
          <w:rStyle w:val="ekvlsungunterstrichen"/>
        </w:rPr>
      </w:pPr>
      <w:r w:rsidRPr="00380406">
        <w:rPr>
          <w:rStyle w:val="ekvlsungunterstrichen"/>
        </w:rPr>
        <w:t>Wir haben Deutsch, Sport und Mathe.</w:t>
      </w:r>
      <w:r>
        <w:rPr>
          <w:rStyle w:val="ekvlsungunterstrichen"/>
        </w:rPr>
        <w:t>_</w:t>
      </w:r>
      <w:r w:rsidRPr="00380406">
        <w:rPr>
          <w:rStyle w:val="ekvlsungunterstrichen"/>
        </w:rPr>
        <w:t>_________________________________________</w:t>
      </w:r>
    </w:p>
    <w:p w14:paraId="2573FC4B" w14:textId="77777777" w:rsidR="00B2514A" w:rsidRDefault="00B2514A" w:rsidP="00B2514A">
      <w:pPr>
        <w:pStyle w:val="ekvgrundtexthalbe"/>
      </w:pPr>
    </w:p>
    <w:p w14:paraId="48319B6F" w14:textId="77777777" w:rsidR="00B2514A" w:rsidRDefault="00B2514A" w:rsidP="00B2514A">
      <w:pPr>
        <w:pStyle w:val="ekvaufzhlung"/>
      </w:pPr>
      <w:r>
        <w:t>c)</w:t>
      </w:r>
      <w:r>
        <w:tab/>
        <w:t>ein Heft und ein Buch. – Wir – brauchen</w:t>
      </w:r>
    </w:p>
    <w:p w14:paraId="11700AB5" w14:textId="3046899D" w:rsidR="00380406" w:rsidRPr="00380406" w:rsidRDefault="00380406" w:rsidP="00380406">
      <w:pPr>
        <w:pStyle w:val="ekvschreiblinie"/>
        <w:rPr>
          <w:rStyle w:val="ekvlsungunterstrichen"/>
        </w:rPr>
      </w:pPr>
      <w:r w:rsidRPr="00380406">
        <w:rPr>
          <w:rStyle w:val="ekvlsungunterstrichen"/>
        </w:rPr>
        <w:t>Wir brauchen ein Heft und ein Buch.___________________________________________</w:t>
      </w:r>
    </w:p>
    <w:p w14:paraId="6ABCAAC3" w14:textId="77777777" w:rsidR="00B2514A" w:rsidRDefault="00B2514A" w:rsidP="00B2514A">
      <w:pPr>
        <w:pStyle w:val="ekvgrundtexthalbe"/>
      </w:pPr>
    </w:p>
    <w:p w14:paraId="4628D7BC" w14:textId="77777777" w:rsidR="00B2514A" w:rsidRDefault="00B2514A" w:rsidP="00B2514A">
      <w:pPr>
        <w:pStyle w:val="ekvaufzhlung"/>
      </w:pPr>
      <w:r>
        <w:t>d)</w:t>
      </w:r>
      <w:r>
        <w:tab/>
        <w:t>nicht. – finde – Ich – mein Heft</w:t>
      </w:r>
    </w:p>
    <w:p w14:paraId="6DD302B2" w14:textId="2D7B9CD8" w:rsidR="00380406" w:rsidRPr="00380406" w:rsidRDefault="00380406" w:rsidP="00380406">
      <w:pPr>
        <w:pStyle w:val="ekvschreiblinie"/>
        <w:rPr>
          <w:rStyle w:val="ekvlsungunterstrichen"/>
        </w:rPr>
      </w:pPr>
      <w:r w:rsidRPr="00380406">
        <w:rPr>
          <w:rStyle w:val="ekvlsungunterstrichen"/>
        </w:rPr>
        <w:t>Ich finde mein Heft nicht.</w:t>
      </w:r>
      <w:r>
        <w:rPr>
          <w:rStyle w:val="ekvlsungunterstrichen"/>
        </w:rPr>
        <w:t>_____</w:t>
      </w:r>
      <w:r w:rsidRPr="00380406">
        <w:rPr>
          <w:rStyle w:val="ekvlsungunterstrichen"/>
        </w:rPr>
        <w:t>______________________________________________</w:t>
      </w:r>
    </w:p>
    <w:p w14:paraId="4422E354" w14:textId="4D82FFA0" w:rsidR="00B2514A" w:rsidRPr="000E200F" w:rsidRDefault="00B2514A" w:rsidP="00B2514A"/>
    <w:sectPr w:rsidR="00B2514A" w:rsidRPr="000E200F" w:rsidSect="00720D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A323" w14:textId="77777777" w:rsidR="000D017A" w:rsidRDefault="000D017A" w:rsidP="003C599D">
      <w:pPr>
        <w:spacing w:line="240" w:lineRule="auto"/>
      </w:pPr>
      <w:r>
        <w:separator/>
      </w:r>
    </w:p>
  </w:endnote>
  <w:endnote w:type="continuationSeparator" w:id="0">
    <w:p w14:paraId="71E58AF6" w14:textId="77777777" w:rsidR="000D017A" w:rsidRDefault="000D017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6D1EB" w14:textId="77777777" w:rsidR="00B20E96" w:rsidRDefault="00B20E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13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  <w:gridCol w:w="813"/>
    </w:tblGrid>
    <w:tr w:rsidR="00B2514A" w:rsidRPr="00F42294" w14:paraId="709353E4" w14:textId="77777777" w:rsidTr="00B2514A">
      <w:trPr>
        <w:trHeight w:hRule="exact" w:val="680"/>
      </w:trPr>
      <w:tc>
        <w:tcPr>
          <w:tcW w:w="864" w:type="dxa"/>
          <w:noWrap/>
        </w:tcPr>
        <w:p w14:paraId="586C6765" w14:textId="77777777" w:rsidR="00B2514A" w:rsidRPr="00913892" w:rsidRDefault="00B2514A" w:rsidP="00B2514A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72A3220" wp14:editId="58D1D0B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C76894" w14:textId="30BBE22E" w:rsidR="00B2514A" w:rsidRPr="00913892" w:rsidRDefault="00B2514A" w:rsidP="00B2514A">
          <w:pPr>
            <w:pStyle w:val="ekvpagina"/>
          </w:pPr>
          <w:r w:rsidRPr="00913892">
            <w:t xml:space="preserve">© Ernst Klett Verlag GmbH, </w:t>
          </w:r>
          <w:r>
            <w:t>Stuttgart 20</w:t>
          </w:r>
          <w:r w:rsidR="00B20E96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0B21268" w14:textId="77777777" w:rsidR="00380406" w:rsidRDefault="00380406" w:rsidP="00380406">
          <w:pPr>
            <w:pStyle w:val="ekvquelle"/>
          </w:pPr>
          <w:r>
            <w:rPr>
              <w:rStyle w:val="ekvquellefett"/>
            </w:rPr>
            <w:t>Autorin</w:t>
          </w:r>
          <w:r w:rsidRPr="000E200F">
            <w:rPr>
              <w:rStyle w:val="ekvquellefett"/>
            </w:rPr>
            <w:t>:</w:t>
          </w:r>
          <w:r>
            <w:t xml:space="preserve"> Kirsten Müller</w:t>
          </w:r>
        </w:p>
        <w:p w14:paraId="31260920" w14:textId="74EE2FF0" w:rsidR="00B2514A" w:rsidRPr="00913892" w:rsidRDefault="00B2514A" w:rsidP="00B2514A">
          <w:pPr>
            <w:pStyle w:val="ekvquelle"/>
          </w:pPr>
        </w:p>
      </w:tc>
      <w:tc>
        <w:tcPr>
          <w:tcW w:w="813" w:type="dxa"/>
        </w:tcPr>
        <w:p w14:paraId="2ACF9851" w14:textId="4C801173" w:rsidR="00B2514A" w:rsidRPr="00913892" w:rsidRDefault="00B2514A" w:rsidP="00B2514A">
          <w:pPr>
            <w:pStyle w:val="ekvpagina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von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  <w:tc>
        <w:tcPr>
          <w:tcW w:w="813" w:type="dxa"/>
        </w:tcPr>
        <w:p w14:paraId="1B38E419" w14:textId="2E05AD21" w:rsidR="00B2514A" w:rsidRPr="00913892" w:rsidRDefault="00B2514A" w:rsidP="00B2514A">
          <w:pPr>
            <w:pStyle w:val="ekvpagina"/>
          </w:pPr>
        </w:p>
      </w:tc>
    </w:tr>
  </w:tbl>
  <w:p w14:paraId="5F065699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A593" w14:textId="77777777" w:rsidR="00B20E96" w:rsidRDefault="00B20E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B5CDD" w14:textId="77777777" w:rsidR="000D017A" w:rsidRDefault="000D017A" w:rsidP="003C599D">
      <w:pPr>
        <w:spacing w:line="240" w:lineRule="auto"/>
      </w:pPr>
      <w:r>
        <w:separator/>
      </w:r>
    </w:p>
  </w:footnote>
  <w:footnote w:type="continuationSeparator" w:id="0">
    <w:p w14:paraId="4C7176E0" w14:textId="77777777" w:rsidR="000D017A" w:rsidRDefault="000D017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0381" w14:textId="77777777" w:rsidR="00B20E96" w:rsidRDefault="00B20E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E07365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CAADB7A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1B2AD3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AAEA6C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EFFED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1135A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E4451E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A8E703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5BD0B5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067D62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57347EA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27E5A" w14:textId="77777777" w:rsidR="00B20E96" w:rsidRDefault="00B20E9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50BFC"/>
    <w:multiLevelType w:val="hybridMultilevel"/>
    <w:tmpl w:val="61F0A5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21AB7"/>
    <w:multiLevelType w:val="hybridMultilevel"/>
    <w:tmpl w:val="745ED65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277534">
    <w:abstractNumId w:val="0"/>
  </w:num>
  <w:num w:numId="2" w16cid:durableId="112932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7A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017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1FB4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054B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406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5559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4AC3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0F64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47983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746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0E96"/>
    <w:rsid w:val="00B2194E"/>
    <w:rsid w:val="00B2514A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958CC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5895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2B5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15472"/>
  <w15:chartTrackingRefBased/>
  <w15:docId w15:val="{F03F93D3-7DFC-4C8B-8964-4E58C211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D017A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Download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2016-12-23T16:36:00Z</cp:lastPrinted>
  <dcterms:created xsi:type="dcterms:W3CDTF">2024-02-01T09:15:00Z</dcterms:created>
  <dcterms:modified xsi:type="dcterms:W3CDTF">2024-02-01T09:40:00Z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