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FFB4" w14:textId="77777777" w:rsidR="00B50748" w:rsidRDefault="00B50748" w:rsidP="00B50748">
      <w:pPr>
        <w:pStyle w:val="ekvue1arial"/>
      </w:pPr>
      <w:r w:rsidRPr="00E6484B">
        <w:t>TEST</w:t>
      </w:r>
    </w:p>
    <w:p w14:paraId="2F47915B" w14:textId="77777777" w:rsidR="00B50748" w:rsidRDefault="00B50748" w:rsidP="00B50748"/>
    <w:p w14:paraId="67A0184A" w14:textId="77777777" w:rsidR="00B50748" w:rsidRDefault="00B50748" w:rsidP="00B50748"/>
    <w:p w14:paraId="03D0AC9F" w14:textId="6C7292D7" w:rsidR="00B50748" w:rsidRDefault="00B50748" w:rsidP="00B50748">
      <w:r w:rsidRPr="00E6484B">
        <w:rPr>
          <w:rStyle w:val="ekvnummerierung"/>
        </w:rPr>
        <w:t>1</w:t>
      </w:r>
      <w:r>
        <w:tab/>
      </w:r>
      <w:r w:rsidRPr="00B50748">
        <w:t>Trage in die Wortbänder die Wortgrenzen ein.</w:t>
      </w:r>
    </w:p>
    <w:p w14:paraId="777B0C27" w14:textId="77777777" w:rsidR="00B50748" w:rsidRDefault="00B50748" w:rsidP="00B50748"/>
    <w:p w14:paraId="64041B17" w14:textId="77777777" w:rsidR="00B50748" w:rsidRDefault="00B50748" w:rsidP="00B50748">
      <w:r>
        <w:t>a)</w:t>
      </w:r>
      <w:r>
        <w:tab/>
      </w:r>
      <w:proofErr w:type="spellStart"/>
      <w:r>
        <w:t>HalloGutenTag</w:t>
      </w:r>
      <w:proofErr w:type="spellEnd"/>
    </w:p>
    <w:p w14:paraId="6633455E" w14:textId="77777777" w:rsidR="00B50748" w:rsidRDefault="00B50748" w:rsidP="00B50748">
      <w:pPr>
        <w:pStyle w:val="ekvgrundtexthalbe"/>
      </w:pPr>
    </w:p>
    <w:p w14:paraId="0C903833" w14:textId="05D56293" w:rsidR="00B50748" w:rsidRDefault="00B50748" w:rsidP="00B50748">
      <w:r>
        <w:t>b)</w:t>
      </w:r>
      <w:r>
        <w:tab/>
      </w:r>
      <w:proofErr w:type="spellStart"/>
      <w:r>
        <w:t>HalloichbinTalibe</w:t>
      </w:r>
      <w:proofErr w:type="spellEnd"/>
    </w:p>
    <w:p w14:paraId="07BBAF2C" w14:textId="77777777" w:rsidR="00B50748" w:rsidRDefault="00B50748" w:rsidP="00B50748">
      <w:pPr>
        <w:pStyle w:val="ekvgrundtexthalbe"/>
      </w:pPr>
    </w:p>
    <w:p w14:paraId="13C8A3CB" w14:textId="57F9082E" w:rsidR="00B50748" w:rsidRDefault="00B50748" w:rsidP="00B50748">
      <w:r>
        <w:t>c)</w:t>
      </w:r>
      <w:r>
        <w:tab/>
      </w:r>
      <w:proofErr w:type="spellStart"/>
      <w:r>
        <w:t>HallomeinNameistPaul</w:t>
      </w:r>
      <w:proofErr w:type="spellEnd"/>
    </w:p>
    <w:p w14:paraId="7FF4FC01" w14:textId="77777777" w:rsidR="00B50748" w:rsidRDefault="00B50748" w:rsidP="00B50748">
      <w:pPr>
        <w:pStyle w:val="ekvgrundtexthalbe"/>
      </w:pPr>
    </w:p>
    <w:p w14:paraId="13405D1E" w14:textId="463BD206" w:rsidR="00B50748" w:rsidRDefault="00B50748" w:rsidP="00B50748">
      <w:r>
        <w:t>d)</w:t>
      </w:r>
      <w:r>
        <w:tab/>
      </w:r>
      <w:proofErr w:type="spellStart"/>
      <w:r>
        <w:t>GutenTagMeinNameistVitali</w:t>
      </w:r>
      <w:proofErr w:type="spellEnd"/>
    </w:p>
    <w:p w14:paraId="3AEAC252" w14:textId="77777777" w:rsidR="00B50748" w:rsidRDefault="00B50748" w:rsidP="00B50748">
      <w:pPr>
        <w:pStyle w:val="ekvgrundtexthalbe"/>
      </w:pPr>
    </w:p>
    <w:p w14:paraId="5FDEFCB3" w14:textId="7474ABAB" w:rsidR="00B50748" w:rsidRDefault="00B50748" w:rsidP="00B50748">
      <w:r>
        <w:t>e)</w:t>
      </w:r>
      <w:r>
        <w:tab/>
      </w:r>
      <w:proofErr w:type="spellStart"/>
      <w:r>
        <w:t>HalloichheißeSvenja</w:t>
      </w:r>
      <w:proofErr w:type="spellEnd"/>
    </w:p>
    <w:p w14:paraId="08915B43" w14:textId="77777777" w:rsidR="00B50748" w:rsidRDefault="00B50748" w:rsidP="00B50748"/>
    <w:p w14:paraId="0055778B" w14:textId="77777777" w:rsidR="00B50748" w:rsidRDefault="00B50748" w:rsidP="00B50748"/>
    <w:p w14:paraId="4B66D2F6" w14:textId="7AD2BB64" w:rsidR="00B50748" w:rsidRDefault="00B50748" w:rsidP="00B50748">
      <w:r>
        <w:rPr>
          <w:rStyle w:val="ekvnummerierung"/>
        </w:rPr>
        <w:t>2</w:t>
      </w:r>
      <w:r>
        <w:tab/>
      </w:r>
      <w:r w:rsidRPr="00B50748">
        <w:t>Ergänze die Lücken. Verwende die Wörter: Katja – fünfzehn – Nour – vierzehn</w:t>
      </w:r>
    </w:p>
    <w:p w14:paraId="42B7F4FE" w14:textId="77777777" w:rsidR="00B50748" w:rsidRDefault="00B50748" w:rsidP="00B50748"/>
    <w:p w14:paraId="3D666A75" w14:textId="77777777" w:rsidR="009539E4" w:rsidRDefault="009539E4" w:rsidP="009539E4">
      <w:r>
        <w:t>a)</w:t>
      </w:r>
      <w:r>
        <w:tab/>
        <w:t>Ich heiße ______________________.</w:t>
      </w:r>
    </w:p>
    <w:p w14:paraId="6621C656" w14:textId="77777777" w:rsidR="009539E4" w:rsidRDefault="009539E4" w:rsidP="009539E4">
      <w:pPr>
        <w:pStyle w:val="ekvgrundtexthalbe"/>
      </w:pPr>
    </w:p>
    <w:p w14:paraId="1D0EEC4A" w14:textId="77777777" w:rsidR="009539E4" w:rsidRDefault="009539E4" w:rsidP="009539E4">
      <w:r>
        <w:t>b)</w:t>
      </w:r>
      <w:r>
        <w:tab/>
        <w:t>Ich bin __________________ Jahre alt.</w:t>
      </w:r>
    </w:p>
    <w:p w14:paraId="3C2C4633" w14:textId="77777777" w:rsidR="009539E4" w:rsidRDefault="009539E4" w:rsidP="009539E4">
      <w:pPr>
        <w:pStyle w:val="ekvgrundtexthalbe"/>
      </w:pPr>
    </w:p>
    <w:p w14:paraId="608B87EE" w14:textId="77777777" w:rsidR="009539E4" w:rsidRDefault="009539E4" w:rsidP="009539E4">
      <w:r>
        <w:t>c)</w:t>
      </w:r>
      <w:r>
        <w:tab/>
        <w:t>Du heißt ___________________.</w:t>
      </w:r>
    </w:p>
    <w:p w14:paraId="41A06A35" w14:textId="77777777" w:rsidR="009539E4" w:rsidRDefault="009539E4" w:rsidP="009539E4">
      <w:pPr>
        <w:pStyle w:val="ekvgrundtexthalbe"/>
      </w:pPr>
    </w:p>
    <w:p w14:paraId="2554256D" w14:textId="63EAA660" w:rsidR="00B50748" w:rsidRDefault="009539E4" w:rsidP="009539E4">
      <w:r>
        <w:t>d)</w:t>
      </w:r>
      <w:r>
        <w:tab/>
        <w:t>Du bist __________________ Jahre alt.</w:t>
      </w:r>
    </w:p>
    <w:p w14:paraId="0CF54FA9" w14:textId="77777777" w:rsidR="009539E4" w:rsidRDefault="009539E4" w:rsidP="009539E4"/>
    <w:p w14:paraId="541E6536" w14:textId="77777777" w:rsidR="009539E4" w:rsidRDefault="009539E4" w:rsidP="009539E4"/>
    <w:p w14:paraId="58DBC0C4" w14:textId="409F1FF7" w:rsidR="00B50748" w:rsidRDefault="00B50748" w:rsidP="00B50748">
      <w:r>
        <w:rPr>
          <w:rStyle w:val="ekvnummerierung"/>
        </w:rPr>
        <w:t>3</w:t>
      </w:r>
      <w:r>
        <w:tab/>
      </w:r>
      <w:r w:rsidRPr="00B50748">
        <w:t>Wie viele Buchstaben hat das Wort? Schreibe wie im Beispiel:</w:t>
      </w:r>
    </w:p>
    <w:p w14:paraId="017F106D" w14:textId="77777777" w:rsidR="00B50748" w:rsidRDefault="00B50748" w:rsidP="00B50748"/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3855"/>
        <w:gridCol w:w="3855"/>
      </w:tblGrid>
      <w:tr w:rsidR="009539E4" w:rsidRPr="003C39DC" w14:paraId="7B67350A" w14:textId="77777777" w:rsidTr="006523BA">
        <w:trPr>
          <w:trHeight w:val="284"/>
        </w:trPr>
        <w:tc>
          <w:tcPr>
            <w:tcW w:w="164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4BBFDBDA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A6221AD" w14:textId="7E85EF5A" w:rsidR="009539E4" w:rsidRPr="009539E4" w:rsidRDefault="009539E4" w:rsidP="009539E4">
            <w:pPr>
              <w:pStyle w:val="ekvtabellezentriert"/>
              <w:rPr>
                <w:rStyle w:val="ekvfett"/>
              </w:rPr>
            </w:pPr>
            <w:r w:rsidRPr="009539E4">
              <w:rPr>
                <w:rStyle w:val="ekvfett"/>
              </w:rPr>
              <w:t>Buchstaben</w:t>
            </w: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1B29767" w14:textId="6AE0872A" w:rsidR="009539E4" w:rsidRPr="009539E4" w:rsidRDefault="009539E4" w:rsidP="009539E4">
            <w:pPr>
              <w:pStyle w:val="ekvtabellezentriert"/>
              <w:rPr>
                <w:rStyle w:val="ekvfett"/>
              </w:rPr>
            </w:pPr>
            <w:r w:rsidRPr="009539E4">
              <w:rPr>
                <w:rStyle w:val="ekvfett"/>
              </w:rPr>
              <w:t>Buchstaben</w:t>
            </w:r>
          </w:p>
        </w:tc>
      </w:tr>
      <w:tr w:rsidR="009539E4" w:rsidRPr="003C39DC" w14:paraId="61A8BD04" w14:textId="77777777" w:rsidTr="00485010">
        <w:trPr>
          <w:trHeight w:val="454"/>
        </w:trPr>
        <w:tc>
          <w:tcPr>
            <w:tcW w:w="164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16AACAE" w14:textId="4EA6177B" w:rsidR="009539E4" w:rsidRPr="003C39DC" w:rsidRDefault="009539E4" w:rsidP="00485010">
            <w:pPr>
              <w:pStyle w:val="ekvtabellelinks"/>
            </w:pPr>
            <w:proofErr w:type="gramStart"/>
            <w:r w:rsidRPr="00F8050F">
              <w:t>Hallo</w:t>
            </w:r>
            <w:proofErr w:type="gramEnd"/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46F665B" w14:textId="3E2BE4E8" w:rsidR="009539E4" w:rsidRPr="009539E4" w:rsidRDefault="009539E4" w:rsidP="009539E4">
            <w:pPr>
              <w:pStyle w:val="ekvtabellelinks"/>
              <w:rPr>
                <w:rStyle w:val="ekvhandschrift"/>
              </w:rPr>
            </w:pPr>
            <w:r w:rsidRPr="009539E4">
              <w:rPr>
                <w:rStyle w:val="ekvhandschrift"/>
              </w:rPr>
              <w:t>5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0B66E0D" w14:textId="5F14F285" w:rsidR="009539E4" w:rsidRPr="009539E4" w:rsidRDefault="009539E4" w:rsidP="009539E4">
            <w:pPr>
              <w:pStyle w:val="ekvtabellelinks"/>
              <w:rPr>
                <w:rStyle w:val="ekvhandschrift"/>
              </w:rPr>
            </w:pPr>
            <w:r w:rsidRPr="009539E4">
              <w:rPr>
                <w:rStyle w:val="ekvhandschrift"/>
              </w:rPr>
              <w:t>fünf</w:t>
            </w:r>
          </w:p>
        </w:tc>
      </w:tr>
      <w:tr w:rsidR="009539E4" w:rsidRPr="003C39DC" w14:paraId="70E4D4F4" w14:textId="77777777" w:rsidTr="00485010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168298F" w14:textId="2320D6E3" w:rsidR="009539E4" w:rsidRPr="003C39DC" w:rsidRDefault="009539E4" w:rsidP="00485010">
            <w:pPr>
              <w:pStyle w:val="ekvtabellelinks"/>
            </w:pPr>
            <w:r w:rsidRPr="00F8050F">
              <w:t>Name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40F0407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F1A5969" w14:textId="77777777" w:rsidR="009539E4" w:rsidRPr="003C39DC" w:rsidRDefault="009539E4" w:rsidP="009539E4">
            <w:pPr>
              <w:pStyle w:val="ekvtabellelinks"/>
            </w:pPr>
          </w:p>
        </w:tc>
      </w:tr>
      <w:tr w:rsidR="009539E4" w:rsidRPr="003C39DC" w14:paraId="468C33F3" w14:textId="77777777" w:rsidTr="00485010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5CA7D3E" w14:textId="6AA5C75A" w:rsidR="009539E4" w:rsidRDefault="009539E4" w:rsidP="00485010">
            <w:pPr>
              <w:pStyle w:val="ekvtabellelinks"/>
            </w:pPr>
            <w:r w:rsidRPr="00F8050F">
              <w:t>heiße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4337CE2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64A96E9" w14:textId="77777777" w:rsidR="009539E4" w:rsidRPr="003C39DC" w:rsidRDefault="009539E4" w:rsidP="009539E4">
            <w:pPr>
              <w:pStyle w:val="ekvtabellelinks"/>
            </w:pPr>
          </w:p>
        </w:tc>
      </w:tr>
      <w:tr w:rsidR="009539E4" w:rsidRPr="003C39DC" w14:paraId="4F334459" w14:textId="77777777" w:rsidTr="00485010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BB1B9D0" w14:textId="7B89D161" w:rsidR="009539E4" w:rsidRDefault="009539E4" w:rsidP="00485010">
            <w:pPr>
              <w:pStyle w:val="ekvtabellelinks"/>
            </w:pPr>
            <w:r w:rsidRPr="00F8050F">
              <w:t>mein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C320D72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73AA0AF" w14:textId="77777777" w:rsidR="009539E4" w:rsidRPr="003C39DC" w:rsidRDefault="009539E4" w:rsidP="009539E4">
            <w:pPr>
              <w:pStyle w:val="ekvtabellelinks"/>
            </w:pPr>
          </w:p>
        </w:tc>
      </w:tr>
      <w:tr w:rsidR="009539E4" w:rsidRPr="003C39DC" w14:paraId="4F11EF80" w14:textId="77777777" w:rsidTr="00485010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CD1DDF3" w14:textId="35CEB7A1" w:rsidR="009539E4" w:rsidRDefault="009539E4" w:rsidP="00485010">
            <w:pPr>
              <w:pStyle w:val="ekvtabellelinks"/>
            </w:pPr>
            <w:r w:rsidRPr="00F8050F">
              <w:t>ist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A3CA865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414DA93" w14:textId="77777777" w:rsidR="009539E4" w:rsidRPr="003C39DC" w:rsidRDefault="009539E4" w:rsidP="009539E4">
            <w:pPr>
              <w:pStyle w:val="ekvtabellelinks"/>
            </w:pPr>
          </w:p>
        </w:tc>
      </w:tr>
      <w:tr w:rsidR="009539E4" w:rsidRPr="003C39DC" w14:paraId="12FC4D8F" w14:textId="77777777" w:rsidTr="00485010">
        <w:trPr>
          <w:trHeight w:val="454"/>
        </w:trPr>
        <w:tc>
          <w:tcPr>
            <w:tcW w:w="1644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4848DB62" w14:textId="4F12DF38" w:rsidR="009539E4" w:rsidRDefault="009539E4" w:rsidP="00485010">
            <w:pPr>
              <w:pStyle w:val="ekvtabellelinks"/>
            </w:pPr>
            <w:r w:rsidRPr="00F8050F">
              <w:t>du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2E1508B5" w14:textId="77777777" w:rsidR="009539E4" w:rsidRPr="003C39DC" w:rsidRDefault="009539E4" w:rsidP="009539E4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7FBD3E1" w14:textId="77777777" w:rsidR="009539E4" w:rsidRPr="003C39DC" w:rsidRDefault="009539E4" w:rsidP="009539E4">
            <w:pPr>
              <w:pStyle w:val="ekvtabellelinks"/>
            </w:pPr>
          </w:p>
        </w:tc>
      </w:tr>
    </w:tbl>
    <w:p w14:paraId="39B2EE91" w14:textId="77777777" w:rsidR="00B50748" w:rsidRDefault="00B50748" w:rsidP="00B50748"/>
    <w:p w14:paraId="435211B1" w14:textId="77777777" w:rsidR="009539E4" w:rsidRDefault="009539E4" w:rsidP="00B50748"/>
    <w:p w14:paraId="50DA6D05" w14:textId="4491E90F" w:rsidR="00B50748" w:rsidRDefault="00B50748" w:rsidP="00B50748">
      <w:r>
        <w:rPr>
          <w:rStyle w:val="ekvnummerierung"/>
        </w:rPr>
        <w:t>4</w:t>
      </w:r>
      <w:r>
        <w:tab/>
      </w:r>
      <w:r w:rsidRPr="00B50748">
        <w:t xml:space="preserve">Schreibe die Zahlwörter auf: </w:t>
      </w:r>
      <w:r w:rsidRPr="00B50748">
        <w:rPr>
          <w:rStyle w:val="ekvkursiv"/>
        </w:rPr>
        <w:t>12 – zwölf</w:t>
      </w:r>
    </w:p>
    <w:p w14:paraId="66953B1F" w14:textId="77777777" w:rsidR="00B50748" w:rsidRDefault="00B50748" w:rsidP="00B50748"/>
    <w:p w14:paraId="1A4ED5A4" w14:textId="0255BD39" w:rsidR="009539E4" w:rsidRDefault="009539E4" w:rsidP="00FE5BE0">
      <w:pPr>
        <w:tabs>
          <w:tab w:val="left" w:pos="5245"/>
        </w:tabs>
        <w:spacing w:line="480" w:lineRule="auto"/>
      </w:pPr>
      <w:r>
        <w:t xml:space="preserve">15 </w:t>
      </w:r>
      <w:r>
        <w:tab/>
        <w:t>_________________________________</w:t>
      </w:r>
      <w:r>
        <w:tab/>
        <w:t xml:space="preserve">20 </w:t>
      </w:r>
      <w:r>
        <w:tab/>
        <w:t>_________________________________</w:t>
      </w:r>
    </w:p>
    <w:p w14:paraId="5D66BB29" w14:textId="1C013057" w:rsidR="009539E4" w:rsidRDefault="009539E4" w:rsidP="00FE5BE0">
      <w:pPr>
        <w:tabs>
          <w:tab w:val="left" w:pos="5245"/>
        </w:tabs>
        <w:spacing w:line="480" w:lineRule="auto"/>
      </w:pPr>
      <w:r>
        <w:t xml:space="preserve">4 </w:t>
      </w:r>
      <w:r>
        <w:tab/>
        <w:t>_________________________________</w:t>
      </w:r>
      <w:r>
        <w:tab/>
        <w:t xml:space="preserve">17 </w:t>
      </w:r>
      <w:r>
        <w:tab/>
        <w:t>_________________________________</w:t>
      </w:r>
    </w:p>
    <w:p w14:paraId="4926F1C8" w14:textId="6E0BD500" w:rsidR="009539E4" w:rsidRDefault="009539E4" w:rsidP="00FE5BE0">
      <w:pPr>
        <w:tabs>
          <w:tab w:val="left" w:pos="5245"/>
        </w:tabs>
        <w:spacing w:line="480" w:lineRule="auto"/>
      </w:pPr>
      <w:r>
        <w:t xml:space="preserve">9 </w:t>
      </w:r>
      <w:r>
        <w:tab/>
        <w:t>_________________________________</w:t>
      </w:r>
      <w:r>
        <w:tab/>
        <w:t xml:space="preserve">11 </w:t>
      </w:r>
      <w:r>
        <w:tab/>
        <w:t>_________________________________</w:t>
      </w:r>
    </w:p>
    <w:p w14:paraId="1A0FD065" w14:textId="6C0332A3" w:rsidR="009539E4" w:rsidRDefault="009539E4" w:rsidP="00FE5BE0">
      <w:pPr>
        <w:tabs>
          <w:tab w:val="left" w:pos="5245"/>
        </w:tabs>
        <w:spacing w:line="480" w:lineRule="auto"/>
      </w:pPr>
      <w:r>
        <w:t xml:space="preserve">0 </w:t>
      </w:r>
      <w:r>
        <w:tab/>
        <w:t>_________________________________</w:t>
      </w:r>
      <w:r>
        <w:tab/>
        <w:t xml:space="preserve">18 </w:t>
      </w:r>
      <w:r>
        <w:tab/>
        <w:t>_________________________________</w:t>
      </w:r>
    </w:p>
    <w:p w14:paraId="6F1CFECF" w14:textId="77777777" w:rsidR="001A5698" w:rsidRDefault="001A5698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6EFE4C1A" w14:textId="5E3695C8" w:rsidR="00B50748" w:rsidRDefault="00B50748" w:rsidP="00B50748">
      <w:r>
        <w:rPr>
          <w:rStyle w:val="ekvnummerierung"/>
        </w:rPr>
        <w:lastRenderedPageBreak/>
        <w:t>5</w:t>
      </w:r>
      <w:r>
        <w:tab/>
      </w:r>
      <w:r w:rsidRPr="00B50748">
        <w:t>Hier wirst du gefragt: Trage deine Antworten ein.</w:t>
      </w:r>
    </w:p>
    <w:p w14:paraId="2CBA81A6" w14:textId="77777777" w:rsidR="00B50748" w:rsidRDefault="00B50748" w:rsidP="00B50748"/>
    <w:p w14:paraId="110C2E98" w14:textId="283C4021" w:rsidR="001A5698" w:rsidRDefault="001A5698" w:rsidP="001A5698">
      <w:pPr>
        <w:spacing w:line="480" w:lineRule="auto"/>
      </w:pPr>
      <w:r>
        <w:t>a)</w:t>
      </w:r>
      <w:r>
        <w:tab/>
        <w:t>Wie heißt du? Ich heiße _________________________________________________________________.</w:t>
      </w:r>
    </w:p>
    <w:p w14:paraId="1B644959" w14:textId="2F139DE5" w:rsidR="001A5698" w:rsidRDefault="001A5698" w:rsidP="001A5698">
      <w:pPr>
        <w:spacing w:line="480" w:lineRule="auto"/>
      </w:pPr>
      <w:r>
        <w:t>b)</w:t>
      </w:r>
      <w:r>
        <w:tab/>
        <w:t xml:space="preserve">Wo wohnst du? Ich wohne in </w:t>
      </w:r>
      <w:r>
        <w:tab/>
        <w:t>_____________________________________________________________.</w:t>
      </w:r>
    </w:p>
    <w:p w14:paraId="715EA3C9" w14:textId="7B974176" w:rsidR="001A5698" w:rsidRDefault="001A5698" w:rsidP="001A5698">
      <w:pPr>
        <w:spacing w:line="480" w:lineRule="auto"/>
      </w:pPr>
      <w:r>
        <w:t>c)</w:t>
      </w:r>
      <w:r>
        <w:tab/>
        <w:t>Woher kommst du? Ich komme aus ________________________________________________________.</w:t>
      </w:r>
    </w:p>
    <w:p w14:paraId="56BE48A9" w14:textId="4837AA14" w:rsidR="001A5698" w:rsidRDefault="001A5698" w:rsidP="001A5698">
      <w:pPr>
        <w:spacing w:line="480" w:lineRule="auto"/>
      </w:pPr>
      <w:r>
        <w:t>d)</w:t>
      </w:r>
      <w:r>
        <w:tab/>
        <w:t>Wer ist dein Freund/deine Freundin______________________________ ist mein Freund/meine Freundin.</w:t>
      </w:r>
    </w:p>
    <w:p w14:paraId="3830254F" w14:textId="632DDF29" w:rsidR="001A5698" w:rsidRDefault="001A5698" w:rsidP="001A5698">
      <w:pPr>
        <w:spacing w:line="480" w:lineRule="auto"/>
      </w:pPr>
      <w:r>
        <w:t>e)</w:t>
      </w:r>
      <w:r>
        <w:tab/>
        <w:t>Was magst du? Ich mag ________________________________________________________________.</w:t>
      </w:r>
    </w:p>
    <w:p w14:paraId="0A0C8F0E" w14:textId="77777777" w:rsidR="00B50748" w:rsidRDefault="00B50748" w:rsidP="00B50748"/>
    <w:p w14:paraId="68B5C73A" w14:textId="77777777" w:rsidR="00C00886" w:rsidRDefault="00C00886" w:rsidP="00B50748"/>
    <w:p w14:paraId="7F04D45C" w14:textId="304C272D" w:rsidR="00B50748" w:rsidRDefault="00B50748" w:rsidP="00B50748">
      <w:r>
        <w:rPr>
          <w:rStyle w:val="ekvnummerierung"/>
        </w:rPr>
        <w:t>6</w:t>
      </w:r>
      <w:r>
        <w:tab/>
      </w:r>
      <w:r w:rsidRPr="00B50748">
        <w:t>Konjugiere die Verben heißen, sein und kommen.</w:t>
      </w:r>
    </w:p>
    <w:p w14:paraId="7753CA2D" w14:textId="77777777" w:rsidR="00B50748" w:rsidRDefault="00B50748" w:rsidP="00B50748"/>
    <w:tbl>
      <w:tblPr>
        <w:tblW w:w="9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1417"/>
        <w:gridCol w:w="1417"/>
        <w:gridCol w:w="1417"/>
        <w:gridCol w:w="1417"/>
        <w:gridCol w:w="1417"/>
        <w:gridCol w:w="1417"/>
      </w:tblGrid>
      <w:tr w:rsidR="00C00886" w:rsidRPr="006046E0" w14:paraId="0F8D52DD" w14:textId="77777777" w:rsidTr="00F8418A">
        <w:trPr>
          <w:trHeight w:val="284"/>
        </w:trPr>
        <w:tc>
          <w:tcPr>
            <w:tcW w:w="90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6599CFF7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</w:p>
        </w:tc>
        <w:tc>
          <w:tcPr>
            <w:tcW w:w="141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58CC1690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ich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88A785E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du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33870C2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er/sie/es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74AAEAD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wir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571BE169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ihr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3A36CAF" w14:textId="77777777" w:rsidR="00C00886" w:rsidRPr="006046E0" w:rsidRDefault="00C00886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sie</w:t>
            </w:r>
          </w:p>
        </w:tc>
      </w:tr>
      <w:tr w:rsidR="00C00886" w:rsidRPr="003C39DC" w14:paraId="2643E8CD" w14:textId="77777777" w:rsidTr="00C00886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BB0A13B" w14:textId="3AC7245D" w:rsidR="00C00886" w:rsidRPr="003C39DC" w:rsidRDefault="00C00886" w:rsidP="00C00886">
            <w:pPr>
              <w:pStyle w:val="ekvtabellelinks"/>
            </w:pPr>
            <w:r w:rsidRPr="00DA6322">
              <w:t>heißen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2263013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E0F0200" w14:textId="2CB0B2CB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0CC7D36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FEC6ED6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C64E913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64E55F2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</w:tr>
      <w:tr w:rsidR="00C00886" w:rsidRPr="003C39DC" w14:paraId="6065DB7C" w14:textId="77777777" w:rsidTr="00C00886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646C9AE" w14:textId="74FE5C4B" w:rsidR="00C00886" w:rsidRDefault="00C00886" w:rsidP="00C00886">
            <w:pPr>
              <w:pStyle w:val="ekvtabellelinks"/>
            </w:pPr>
            <w:r w:rsidRPr="00DA6322">
              <w:t>sein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B3DD72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34331F5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3E07225" w14:textId="11C7E373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487F63F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EFE8BA7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6406B6C" w14:textId="77777777" w:rsidR="00C00886" w:rsidRPr="000D017A" w:rsidRDefault="00C00886" w:rsidP="00C00886">
            <w:pPr>
              <w:pStyle w:val="ekvtabellelinks"/>
              <w:rPr>
                <w:rStyle w:val="ekvhandschrift"/>
              </w:rPr>
            </w:pPr>
          </w:p>
        </w:tc>
      </w:tr>
      <w:tr w:rsidR="00C00886" w:rsidRPr="003C39DC" w14:paraId="200B8900" w14:textId="77777777" w:rsidTr="00F8418A">
        <w:trPr>
          <w:trHeight w:val="567"/>
        </w:trPr>
        <w:tc>
          <w:tcPr>
            <w:tcW w:w="90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69C527F9" w14:textId="77777777" w:rsidR="00C00886" w:rsidRDefault="00C00886" w:rsidP="00F8418A">
            <w:pPr>
              <w:pStyle w:val="ekvtabellelinks"/>
            </w:pPr>
            <w:r w:rsidRPr="00E84898">
              <w:t>kommen</w:t>
            </w:r>
          </w:p>
        </w:tc>
        <w:tc>
          <w:tcPr>
            <w:tcW w:w="141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4B9B6ACD" w14:textId="77777777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245D112B" w14:textId="77777777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2168582B" w14:textId="77777777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B0B3047" w14:textId="3C6D741E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vAlign w:val="center"/>
          </w:tcPr>
          <w:p w14:paraId="3747F8A6" w14:textId="77777777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5F1ABE83" w14:textId="77777777" w:rsidR="00C00886" w:rsidRPr="000D017A" w:rsidRDefault="00C00886" w:rsidP="00F8418A">
            <w:pPr>
              <w:pStyle w:val="ekvtabellelinks"/>
              <w:rPr>
                <w:rStyle w:val="ekvhandschrift"/>
              </w:rPr>
            </w:pPr>
          </w:p>
        </w:tc>
      </w:tr>
    </w:tbl>
    <w:p w14:paraId="64800AD2" w14:textId="77777777" w:rsidR="00B50748" w:rsidRDefault="00B50748" w:rsidP="00B50748"/>
    <w:p w14:paraId="31780D0F" w14:textId="77777777" w:rsidR="00C00886" w:rsidRDefault="00C00886" w:rsidP="00B50748"/>
    <w:p w14:paraId="596F9887" w14:textId="77777777" w:rsidR="00B50748" w:rsidRDefault="00B50748" w:rsidP="00B50748">
      <w:r>
        <w:rPr>
          <w:rStyle w:val="ekvnummerierung"/>
        </w:rPr>
        <w:t>7</w:t>
      </w:r>
      <w:r>
        <w:tab/>
        <w:t>Was magst du? Schreibe wie im Beispiel:</w:t>
      </w:r>
    </w:p>
    <w:p w14:paraId="6F838FE9" w14:textId="58EC7C7E" w:rsidR="00B50748" w:rsidRPr="00B50748" w:rsidRDefault="00B50748" w:rsidP="00B50748">
      <w:pPr>
        <w:rPr>
          <w:rStyle w:val="ekvkursiv"/>
        </w:rPr>
      </w:pPr>
      <w:r w:rsidRPr="00B50748">
        <w:rPr>
          <w:rStyle w:val="ekvkursiv"/>
        </w:rPr>
        <w:t xml:space="preserve">Magst du das Eis? </w:t>
      </w:r>
      <w:r w:rsidR="00C00886" w:rsidRPr="00C00886">
        <w:rPr>
          <w:rStyle w:val="ekvkursiv"/>
        </w:rPr>
        <w:sym w:font="Wingdings 3" w:char="F092"/>
      </w:r>
      <w:r w:rsidR="00C00886">
        <w:rPr>
          <w:rStyle w:val="ekvkursiv"/>
        </w:rPr>
        <w:t xml:space="preserve"> </w:t>
      </w:r>
      <w:r w:rsidRPr="00B50748">
        <w:rPr>
          <w:rStyle w:val="ekvkursiv"/>
        </w:rPr>
        <w:t>Ja, das Eis mag ich. / Nein, das Eis mag ich nicht.</w:t>
      </w:r>
    </w:p>
    <w:p w14:paraId="2534C606" w14:textId="77777777" w:rsidR="00B50748" w:rsidRDefault="00B50748" w:rsidP="00B50748"/>
    <w:p w14:paraId="3E0AD2C8" w14:textId="77777777" w:rsidR="00C00886" w:rsidRDefault="00C00886" w:rsidP="00C00886">
      <w:r>
        <w:t>a)</w:t>
      </w:r>
      <w:r>
        <w:tab/>
        <w:t>Magst du das Brötchen?</w:t>
      </w:r>
    </w:p>
    <w:p w14:paraId="6D741F0C" w14:textId="77777777" w:rsidR="00C00886" w:rsidRDefault="00C00886" w:rsidP="00C00886">
      <w:pPr>
        <w:pStyle w:val="ekvschreiblinie"/>
      </w:pPr>
      <w:r>
        <w:t>_____________________________________________________________________________________</w:t>
      </w:r>
    </w:p>
    <w:p w14:paraId="1AD80599" w14:textId="77777777" w:rsidR="00C00886" w:rsidRDefault="00C00886" w:rsidP="00C00886">
      <w:pPr>
        <w:pStyle w:val="ekvgrundtexthalbe"/>
      </w:pPr>
    </w:p>
    <w:p w14:paraId="3737BC3D" w14:textId="77777777" w:rsidR="00C00886" w:rsidRDefault="00C00886" w:rsidP="00C00886">
      <w:r>
        <w:t>b)</w:t>
      </w:r>
      <w:r>
        <w:tab/>
        <w:t>Magst du die Pizza?</w:t>
      </w:r>
    </w:p>
    <w:p w14:paraId="535DDD47" w14:textId="77777777" w:rsidR="00C00886" w:rsidRDefault="00C00886" w:rsidP="00C00886">
      <w:pPr>
        <w:pStyle w:val="ekvschreiblinie"/>
      </w:pPr>
      <w:r>
        <w:t>_____________________________________________________________________________________</w:t>
      </w:r>
    </w:p>
    <w:p w14:paraId="52FEDEFC" w14:textId="77777777" w:rsidR="00C00886" w:rsidRDefault="00C00886" w:rsidP="00C00886">
      <w:pPr>
        <w:pStyle w:val="ekvgrundtexthalbe"/>
      </w:pPr>
    </w:p>
    <w:p w14:paraId="7A863115" w14:textId="77777777" w:rsidR="00C00886" w:rsidRDefault="00C00886" w:rsidP="00C00886">
      <w:r>
        <w:t>c)</w:t>
      </w:r>
      <w:r>
        <w:tab/>
        <w:t>Magst du das Buch?</w:t>
      </w:r>
    </w:p>
    <w:p w14:paraId="5B0AA185" w14:textId="77777777" w:rsidR="00C00886" w:rsidRDefault="00C00886" w:rsidP="00C00886">
      <w:pPr>
        <w:pStyle w:val="ekvschreiblinie"/>
      </w:pPr>
      <w:r>
        <w:t>_____________________________________________________________________________________</w:t>
      </w:r>
    </w:p>
    <w:p w14:paraId="41E34A07" w14:textId="77777777" w:rsidR="00C00886" w:rsidRDefault="00C00886" w:rsidP="00C00886">
      <w:pPr>
        <w:pStyle w:val="ekvgrundtexthalbe"/>
      </w:pPr>
    </w:p>
    <w:p w14:paraId="292BB179" w14:textId="77777777" w:rsidR="00C00886" w:rsidRDefault="00C00886" w:rsidP="00C00886">
      <w:r>
        <w:t>d)</w:t>
      </w:r>
      <w:r>
        <w:tab/>
        <w:t>Magst du das Obst?</w:t>
      </w:r>
    </w:p>
    <w:p w14:paraId="4EB357F4" w14:textId="77777777" w:rsidR="00C00886" w:rsidRDefault="00C00886" w:rsidP="00C00886">
      <w:pPr>
        <w:pStyle w:val="ekvschreiblinie"/>
      </w:pPr>
      <w:r>
        <w:t>_____________________________________________________________________________________</w:t>
      </w:r>
    </w:p>
    <w:p w14:paraId="51421331" w14:textId="77777777" w:rsidR="00C00886" w:rsidRDefault="00C00886" w:rsidP="00C00886"/>
    <w:p w14:paraId="12D43747" w14:textId="77777777" w:rsidR="00C00886" w:rsidRDefault="00C00886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499943A" w14:textId="0B749712" w:rsidR="00B50748" w:rsidRDefault="00B50748" w:rsidP="00B50748">
      <w:r>
        <w:rPr>
          <w:rStyle w:val="ekvnummerierung"/>
        </w:rPr>
        <w:lastRenderedPageBreak/>
        <w:t>8</w:t>
      </w:r>
      <w:r>
        <w:tab/>
      </w:r>
      <w:r w:rsidRPr="00B50748">
        <w:t>Schreibe die Wörter mit dem Artikel und in der Pluralform auf.</w:t>
      </w:r>
    </w:p>
    <w:p w14:paraId="22D849D1" w14:textId="77777777" w:rsidR="00B50748" w:rsidRDefault="00B50748" w:rsidP="00B50748"/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3855"/>
        <w:gridCol w:w="3855"/>
      </w:tblGrid>
      <w:tr w:rsidR="00C00886" w:rsidRPr="003C39DC" w14:paraId="4C43A024" w14:textId="77777777" w:rsidTr="00F8418A">
        <w:trPr>
          <w:trHeight w:val="284"/>
        </w:trPr>
        <w:tc>
          <w:tcPr>
            <w:tcW w:w="164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36F7F6E4" w14:textId="77777777" w:rsidR="00C00886" w:rsidRPr="003C39DC" w:rsidRDefault="00C00886" w:rsidP="00F8418A">
            <w:pPr>
              <w:pStyle w:val="ekvtabellelinks"/>
            </w:pP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61C74B5D" w14:textId="77777777" w:rsidR="00C00886" w:rsidRPr="00984AC3" w:rsidRDefault="00C00886" w:rsidP="00F8418A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Singular</w:t>
            </w: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35A31404" w14:textId="77777777" w:rsidR="00C00886" w:rsidRPr="00984AC3" w:rsidRDefault="00C00886" w:rsidP="00F8418A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Plural</w:t>
            </w:r>
          </w:p>
        </w:tc>
      </w:tr>
      <w:tr w:rsidR="002E3845" w:rsidRPr="003C39DC" w14:paraId="39182AE9" w14:textId="77777777" w:rsidTr="002E3845">
        <w:trPr>
          <w:trHeight w:val="454"/>
        </w:trPr>
        <w:tc>
          <w:tcPr>
            <w:tcW w:w="164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96351E1" w14:textId="00FAEAD1" w:rsidR="002E3845" w:rsidRPr="003C39DC" w:rsidRDefault="002E3845" w:rsidP="002E3845">
            <w:pPr>
              <w:pStyle w:val="ekvtabellelinks"/>
            </w:pPr>
            <w:r w:rsidRPr="004A7DC0">
              <w:t>Blatt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249058B" w14:textId="0A95F17F" w:rsidR="002E3845" w:rsidRPr="00984AC3" w:rsidRDefault="002E3845" w:rsidP="002E3845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 xml:space="preserve">das </w:t>
            </w:r>
            <w:r w:rsidRPr="002E3845">
              <w:rPr>
                <w:rStyle w:val="ekvhandschrift"/>
              </w:rPr>
              <w:t>Blatt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6669969" w14:textId="4F48B2AE" w:rsidR="002E3845" w:rsidRPr="00984AC3" w:rsidRDefault="002E3845" w:rsidP="002E3845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 xml:space="preserve">die </w:t>
            </w:r>
            <w:r w:rsidRPr="002E3845">
              <w:rPr>
                <w:rStyle w:val="ekvhandschrift"/>
              </w:rPr>
              <w:t>Blätter</w:t>
            </w:r>
          </w:p>
        </w:tc>
      </w:tr>
      <w:tr w:rsidR="002E3845" w:rsidRPr="003C39DC" w14:paraId="6D39F310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F32F758" w14:textId="1B9ED779" w:rsidR="002E3845" w:rsidRPr="003C39DC" w:rsidRDefault="002E3845" w:rsidP="002E3845">
            <w:pPr>
              <w:pStyle w:val="ekvtabellelinks"/>
            </w:pPr>
            <w:r w:rsidRPr="004A7DC0">
              <w:t>Stern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147EED9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FA2A253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0607F101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32E8D65" w14:textId="6AA382EA" w:rsidR="002E3845" w:rsidRDefault="002E3845" w:rsidP="002E3845">
            <w:pPr>
              <w:pStyle w:val="ekvtabellelinks"/>
            </w:pPr>
            <w:r w:rsidRPr="004A7DC0">
              <w:t>Wolke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BF33AC7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D22AB07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49692D36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9B57572" w14:textId="0BD11AC9" w:rsidR="002E3845" w:rsidRDefault="002E3845" w:rsidP="002E3845">
            <w:pPr>
              <w:pStyle w:val="ekvtabellelinks"/>
            </w:pPr>
            <w:r w:rsidRPr="004A7DC0">
              <w:t>Kerze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1679E8F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F3AAF70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2064F0F5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2F83C11" w14:textId="643C16A8" w:rsidR="002E3845" w:rsidRDefault="002E3845" w:rsidP="002E3845">
            <w:pPr>
              <w:pStyle w:val="ekvtabellelinks"/>
            </w:pPr>
            <w:r w:rsidRPr="004A7DC0">
              <w:t>Baum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8255501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B3AF8BA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4306B2C5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B7CA45E" w14:textId="1AAEBE40" w:rsidR="002E3845" w:rsidRDefault="002E3845" w:rsidP="002E3845">
            <w:pPr>
              <w:pStyle w:val="ekvtabellelinks"/>
            </w:pPr>
            <w:r w:rsidRPr="004A7DC0">
              <w:t>Herz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7BAA149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DCA4004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736FB815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304F6D2" w14:textId="7940BB08" w:rsidR="002E3845" w:rsidRDefault="002E3845" w:rsidP="002E3845">
            <w:pPr>
              <w:pStyle w:val="ekvtabellelinks"/>
            </w:pPr>
            <w:r w:rsidRPr="004A7DC0">
              <w:t>Apfel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07DCC87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51C22CC" w14:textId="77777777" w:rsidR="002E3845" w:rsidRPr="003C39DC" w:rsidRDefault="002E3845" w:rsidP="002E3845">
            <w:pPr>
              <w:pStyle w:val="ekvtabellelinks"/>
            </w:pPr>
          </w:p>
        </w:tc>
      </w:tr>
      <w:tr w:rsidR="002E3845" w:rsidRPr="003C39DC" w14:paraId="7B2475B5" w14:textId="77777777" w:rsidTr="002E3845">
        <w:trPr>
          <w:trHeight w:val="454"/>
        </w:trPr>
        <w:tc>
          <w:tcPr>
            <w:tcW w:w="1644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FF604E0" w14:textId="0CB6290B" w:rsidR="002E3845" w:rsidRDefault="002E3845" w:rsidP="002E3845">
            <w:pPr>
              <w:pStyle w:val="ekvtabellelinks"/>
            </w:pPr>
            <w:r w:rsidRPr="004A7DC0">
              <w:t>Buch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C25D9F8" w14:textId="77777777" w:rsidR="002E3845" w:rsidRPr="003C39DC" w:rsidRDefault="002E3845" w:rsidP="002E3845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1327DBB5" w14:textId="77777777" w:rsidR="002E3845" w:rsidRPr="003C39DC" w:rsidRDefault="002E3845" w:rsidP="002E3845">
            <w:pPr>
              <w:pStyle w:val="ekvtabellelinks"/>
            </w:pPr>
          </w:p>
        </w:tc>
      </w:tr>
    </w:tbl>
    <w:p w14:paraId="5E949B1C" w14:textId="77777777" w:rsidR="00B50748" w:rsidRDefault="00B50748" w:rsidP="00B50748"/>
    <w:p w14:paraId="5D2C66E7" w14:textId="77777777" w:rsidR="00C00886" w:rsidRDefault="00C00886" w:rsidP="00B50748"/>
    <w:p w14:paraId="4C9A027F" w14:textId="00FEFE26" w:rsidR="00B50748" w:rsidRDefault="00B50748" w:rsidP="00B50748">
      <w:r>
        <w:rPr>
          <w:rStyle w:val="ekvnummerierung"/>
        </w:rPr>
        <w:t>9</w:t>
      </w:r>
      <w:r>
        <w:tab/>
      </w:r>
      <w:r w:rsidRPr="00B50748">
        <w:t>Schreibe die passenden Fragen zu den Antworten.</w:t>
      </w:r>
    </w:p>
    <w:p w14:paraId="4B5EAA40" w14:textId="77777777" w:rsidR="00B50748" w:rsidRDefault="00B50748" w:rsidP="00B50748"/>
    <w:p w14:paraId="31A3E20B" w14:textId="77777777" w:rsidR="009912BA" w:rsidRDefault="009912BA" w:rsidP="009912BA">
      <w:r>
        <w:t>a)</w:t>
      </w:r>
      <w:r>
        <w:tab/>
        <w:t>Mein Name ist Fatima.</w:t>
      </w:r>
    </w:p>
    <w:p w14:paraId="0C3CA797" w14:textId="77777777" w:rsidR="009912BA" w:rsidRDefault="009912BA" w:rsidP="009912BA">
      <w:pPr>
        <w:pStyle w:val="ekvschreiblinie"/>
      </w:pPr>
      <w:r>
        <w:t>_____________________________________________________________________________________</w:t>
      </w:r>
    </w:p>
    <w:p w14:paraId="0DF6166A" w14:textId="77777777" w:rsidR="009912BA" w:rsidRDefault="009912BA" w:rsidP="009912BA">
      <w:pPr>
        <w:pStyle w:val="ekvgrundtexthalbe"/>
      </w:pPr>
    </w:p>
    <w:p w14:paraId="2B501E3C" w14:textId="77777777" w:rsidR="009912BA" w:rsidRDefault="009912BA" w:rsidP="009912BA">
      <w:r>
        <w:t>b)</w:t>
      </w:r>
      <w:r>
        <w:tab/>
        <w:t>Ich bin dreizehn Jahre alt.</w:t>
      </w:r>
    </w:p>
    <w:p w14:paraId="2D6A41E2" w14:textId="77777777" w:rsidR="009912BA" w:rsidRDefault="009912BA" w:rsidP="009912BA">
      <w:pPr>
        <w:pStyle w:val="ekvschreiblinie"/>
      </w:pPr>
      <w:r>
        <w:t>_____________________________________________________________________________________</w:t>
      </w:r>
    </w:p>
    <w:p w14:paraId="606E371E" w14:textId="77777777" w:rsidR="009912BA" w:rsidRDefault="009912BA" w:rsidP="009912BA">
      <w:pPr>
        <w:pStyle w:val="ekvgrundtexthalbe"/>
      </w:pPr>
    </w:p>
    <w:p w14:paraId="39093387" w14:textId="77777777" w:rsidR="009912BA" w:rsidRDefault="009912BA" w:rsidP="009912BA">
      <w:r>
        <w:t>c)</w:t>
      </w:r>
      <w:r>
        <w:tab/>
        <w:t>Ich komme aus Afghanistan.</w:t>
      </w:r>
    </w:p>
    <w:p w14:paraId="75F9F93E" w14:textId="77777777" w:rsidR="009912BA" w:rsidRDefault="009912BA" w:rsidP="009912BA">
      <w:pPr>
        <w:pStyle w:val="ekvschreiblinie"/>
      </w:pPr>
      <w:r>
        <w:t>_____________________________________________________________________________________</w:t>
      </w:r>
    </w:p>
    <w:p w14:paraId="11DBB683" w14:textId="77777777" w:rsidR="009912BA" w:rsidRDefault="009912BA" w:rsidP="009912BA">
      <w:pPr>
        <w:pStyle w:val="ekvgrundtexthalbe"/>
      </w:pPr>
    </w:p>
    <w:p w14:paraId="7D111588" w14:textId="77777777" w:rsidR="009912BA" w:rsidRDefault="009912BA" w:rsidP="009912BA">
      <w:r>
        <w:t>d)</w:t>
      </w:r>
      <w:r>
        <w:tab/>
        <w:t>Ich mag Pizza.</w:t>
      </w:r>
    </w:p>
    <w:p w14:paraId="07E2E6B6" w14:textId="77777777" w:rsidR="009912BA" w:rsidRDefault="009912BA" w:rsidP="009912BA">
      <w:pPr>
        <w:pStyle w:val="ekvschreiblinie"/>
      </w:pPr>
      <w:r>
        <w:t>_____________________________________________________________________________________</w:t>
      </w:r>
    </w:p>
    <w:p w14:paraId="26B98E6A" w14:textId="77777777" w:rsidR="009912BA" w:rsidRDefault="009912BA" w:rsidP="009912BA"/>
    <w:p w14:paraId="222C519D" w14:textId="77777777" w:rsidR="00901B13" w:rsidRPr="000E200F" w:rsidRDefault="00901B13" w:rsidP="000E200F"/>
    <w:sectPr w:rsidR="00901B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F9EA" w14:textId="77777777" w:rsidR="00B50748" w:rsidRDefault="00B50748" w:rsidP="003C599D">
      <w:pPr>
        <w:spacing w:line="240" w:lineRule="auto"/>
      </w:pPr>
      <w:r>
        <w:separator/>
      </w:r>
    </w:p>
  </w:endnote>
  <w:endnote w:type="continuationSeparator" w:id="0">
    <w:p w14:paraId="59686D91" w14:textId="77777777" w:rsidR="00B50748" w:rsidRDefault="00B507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1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  <w:gridCol w:w="813"/>
    </w:tblGrid>
    <w:tr w:rsidR="00B50748" w:rsidRPr="00F42294" w14:paraId="63F718FB" w14:textId="77777777" w:rsidTr="00B50748">
      <w:trPr>
        <w:trHeight w:hRule="exact" w:val="680"/>
      </w:trPr>
      <w:tc>
        <w:tcPr>
          <w:tcW w:w="864" w:type="dxa"/>
          <w:noWrap/>
        </w:tcPr>
        <w:p w14:paraId="215D809F" w14:textId="77777777" w:rsidR="00B50748" w:rsidRPr="00913892" w:rsidRDefault="00B50748" w:rsidP="00B50748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2ABB25A" wp14:editId="0FE5E93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B1C1D45" w14:textId="7CE0B91E" w:rsidR="00B50748" w:rsidRPr="00913892" w:rsidRDefault="00B50748" w:rsidP="00B50748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C42A516" w14:textId="77777777" w:rsidR="00B50748" w:rsidRDefault="00B50748" w:rsidP="00B50748">
          <w:pPr>
            <w:pStyle w:val="ekvquelle"/>
          </w:pPr>
          <w:r>
            <w:rPr>
              <w:rStyle w:val="ekvquellefett"/>
            </w:rPr>
            <w:t>Autorin</w:t>
          </w:r>
          <w:r w:rsidRPr="000E200F">
            <w:rPr>
              <w:rStyle w:val="ekvquellefett"/>
            </w:rPr>
            <w:t>:</w:t>
          </w:r>
          <w:r>
            <w:t xml:space="preserve"> Kirsten Müller</w:t>
          </w:r>
        </w:p>
        <w:p w14:paraId="0C8EE0A0" w14:textId="65F67DBD" w:rsidR="00B50748" w:rsidRPr="00913892" w:rsidRDefault="00B50748" w:rsidP="00B50748">
          <w:pPr>
            <w:pStyle w:val="ekvquelle"/>
          </w:pPr>
        </w:p>
      </w:tc>
      <w:tc>
        <w:tcPr>
          <w:tcW w:w="813" w:type="dxa"/>
        </w:tcPr>
        <w:p w14:paraId="2168A57F" w14:textId="123916AB" w:rsidR="00B50748" w:rsidRPr="00913892" w:rsidRDefault="00B50748" w:rsidP="00B50748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  <w:tc>
        <w:tcPr>
          <w:tcW w:w="813" w:type="dxa"/>
        </w:tcPr>
        <w:p w14:paraId="604C2367" w14:textId="218FB6E8" w:rsidR="00B50748" w:rsidRPr="00913892" w:rsidRDefault="00B50748" w:rsidP="00B50748">
          <w:pPr>
            <w:pStyle w:val="ekvpagina"/>
          </w:pPr>
        </w:p>
      </w:tc>
    </w:tr>
  </w:tbl>
  <w:p w14:paraId="19864AF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27A1" w14:textId="77777777" w:rsidR="00B50748" w:rsidRDefault="00B50748" w:rsidP="003C599D">
      <w:pPr>
        <w:spacing w:line="240" w:lineRule="auto"/>
      </w:pPr>
      <w:r>
        <w:separator/>
      </w:r>
    </w:p>
  </w:footnote>
  <w:footnote w:type="continuationSeparator" w:id="0">
    <w:p w14:paraId="2581ACA5" w14:textId="77777777" w:rsidR="00B50748" w:rsidRDefault="00B507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B648C5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60AFF0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E7080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2B2BB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8D00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91F13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ADEAB7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48A902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B696BA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652E0E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2C7FAC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698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3845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5010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39E4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2BA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0748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0886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5BE0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C9073"/>
  <w15:chartTrackingRefBased/>
  <w15:docId w15:val="{3BBF0CC3-8BD0-48D8-90C1-455EA9F0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5074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2024-02-01T09:47:00Z</cp:lastPrinted>
  <dcterms:created xsi:type="dcterms:W3CDTF">2024-02-01T09:42:00Z</dcterms:created>
  <dcterms:modified xsi:type="dcterms:W3CDTF">2024-02-01T10:46:00Z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