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body>
    <w:p w14:paraId="7C30E0C8" w14:textId="612B64B5" w:rsidR="00752D37" w:rsidRPr="005C370E" w:rsidRDefault="00752D37" w:rsidP="00752D37">
      <w:pPr>
        <w:pStyle w:val="ekvue1arial"/>
        <w:ind w:right="-1701"/>
      </w:pPr>
      <w:r w:rsidRPr="005C370E">
        <w:t>Brüder Grimm: Tischlein deck dich!</w:t>
      </w:r>
      <w:r>
        <w:t xml:space="preserve"> – Lösungen</w:t>
      </w:r>
    </w:p>
    <w:p w14:paraId="4AFE12FE" w14:textId="77777777" w:rsidR="00264ED2" w:rsidRDefault="00264ED2" w:rsidP="00264ED2">
      <w:bookmarkStart w:id="0" w:name="_Hlk94869540"/>
    </w:p>
    <w:p w14:paraId="102B7FBB" w14:textId="77777777" w:rsidR="00264ED2" w:rsidRDefault="00264ED2" w:rsidP="00264ED2">
      <w:pPr>
        <w:pStyle w:val="ekvue2arial"/>
      </w:pPr>
      <w:r>
        <w:t>Hörverstehen</w:t>
      </w:r>
    </w:p>
    <w:p w14:paraId="6FCFDA29" w14:textId="77777777" w:rsidR="00264ED2" w:rsidRDefault="00264ED2" w:rsidP="00264ED2"/>
    <w:p w14:paraId="13F13DB3" w14:textId="77777777" w:rsidR="00264ED2" w:rsidRPr="00287B24" w:rsidRDefault="00264ED2" w:rsidP="00876356">
      <w:pPr>
        <w:pStyle w:val="ekvpicto"/>
        <w:framePr w:wrap="around"/>
      </w:pPr>
      <w:r>
        <w:rPr>
          <w:noProof/>
          <w:lang w:eastAsia="de-DE"/>
        </w:rPr>
        <w:drawing>
          <wp:inline distT="0" distB="0" distL="0" distR="0" wp14:anchorId="1D082B92" wp14:editId="5D7C4259">
            <wp:extent cx="216000" cy="212400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Grafik 8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" cy="21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4EA27F" w14:textId="28D8B799" w:rsidR="00752D37" w:rsidRDefault="00264ED2" w:rsidP="00264ED2">
      <w:r w:rsidRPr="000F081F">
        <w:rPr>
          <w:rStyle w:val="ekvnummerierung"/>
        </w:rPr>
        <w:t>1</w:t>
      </w:r>
      <w:bookmarkEnd w:id="0"/>
      <w:r>
        <w:tab/>
      </w:r>
      <w:r w:rsidR="00752D37" w:rsidRPr="005C370E">
        <w:t>Hör dir das Märchen ein- oder zweimal an und beantworte die Fragen.</w:t>
      </w:r>
    </w:p>
    <w:p w14:paraId="4EBCC1BF" w14:textId="77777777" w:rsidR="00752D37" w:rsidRPr="00D26636" w:rsidRDefault="00752D37" w:rsidP="00752D37"/>
    <w:p w14:paraId="3A618D89" w14:textId="77777777" w:rsidR="00752D37" w:rsidRDefault="00752D37" w:rsidP="00752D37">
      <w:r>
        <w:t>1. Warum jagt der Vater seine drei Söhne aus dem Haus?</w:t>
      </w:r>
    </w:p>
    <w:p w14:paraId="4B7F8FBE" w14:textId="77777777" w:rsidR="00752D37" w:rsidRPr="00FD1710" w:rsidRDefault="00752D37" w:rsidP="00752D37">
      <w:pPr>
        <w:pStyle w:val="ekvschreiblinie"/>
        <w:tabs>
          <w:tab w:val="clear" w:pos="340"/>
          <w:tab w:val="clear" w:pos="595"/>
          <w:tab w:val="clear" w:pos="851"/>
        </w:tabs>
        <w:rPr>
          <w:rStyle w:val="ekvhandschriftunterstrichen"/>
        </w:rPr>
      </w:pPr>
      <w:r w:rsidRPr="00FD1710">
        <w:rPr>
          <w:rStyle w:val="ekvlsungunterstrichen"/>
        </w:rPr>
        <w:t>Er denkt, sie hätten die Ziege hungern lassen, weil die Ziege abends immer sagt, dass sie</w:t>
      </w:r>
      <w:r w:rsidRPr="00FD1710">
        <w:rPr>
          <w:rStyle w:val="ekvhandschriftunterstrichen"/>
        </w:rPr>
        <w:tab/>
      </w:r>
    </w:p>
    <w:p w14:paraId="77BA5718" w14:textId="77777777" w:rsidR="00752D37" w:rsidRPr="00FD1710" w:rsidRDefault="00752D37" w:rsidP="00752D37">
      <w:pPr>
        <w:pStyle w:val="ekvschreiblinie"/>
        <w:tabs>
          <w:tab w:val="clear" w:pos="340"/>
          <w:tab w:val="clear" w:pos="595"/>
          <w:tab w:val="clear" w:pos="851"/>
        </w:tabs>
        <w:rPr>
          <w:rStyle w:val="ekvhandschriftunterstrichen"/>
        </w:rPr>
      </w:pPr>
      <w:r w:rsidRPr="00FD1710">
        <w:rPr>
          <w:rStyle w:val="ekvlsungunterstrichen"/>
        </w:rPr>
        <w:t>nicht satt sei.</w:t>
      </w:r>
      <w:r w:rsidRPr="00FD1710">
        <w:rPr>
          <w:rStyle w:val="ekvhandschriftunterstrichen"/>
        </w:rPr>
        <w:tab/>
      </w:r>
    </w:p>
    <w:p w14:paraId="42AC2336" w14:textId="77777777" w:rsidR="00752D37" w:rsidRDefault="00752D37" w:rsidP="00752D37"/>
    <w:p w14:paraId="60CFB33F" w14:textId="77777777" w:rsidR="00752D37" w:rsidRDefault="00752D37" w:rsidP="00752D37">
      <w:r>
        <w:t>2. Was stellt der Vater fest, als er nur noch alleine mit der Ziege ist?</w:t>
      </w:r>
    </w:p>
    <w:p w14:paraId="1B1C4F8E" w14:textId="77777777" w:rsidR="00752D37" w:rsidRPr="00FD1710" w:rsidRDefault="00752D37" w:rsidP="00752D37">
      <w:pPr>
        <w:pStyle w:val="ekvschreiblinie"/>
        <w:tabs>
          <w:tab w:val="clear" w:pos="340"/>
          <w:tab w:val="clear" w:pos="595"/>
          <w:tab w:val="clear" w:pos="851"/>
        </w:tabs>
        <w:rPr>
          <w:rStyle w:val="ekvhandschriftunterstrichen"/>
        </w:rPr>
      </w:pPr>
      <w:r w:rsidRPr="00FD1710">
        <w:rPr>
          <w:rStyle w:val="ekvlsungunterstrichen"/>
        </w:rPr>
        <w:t xml:space="preserve">Dass die Ziege lügt. Nach dem Ausführen sagt sie immer, sie sei satt und abends sagt sie, </w:t>
      </w:r>
      <w:r w:rsidRPr="00FD1710">
        <w:rPr>
          <w:rStyle w:val="ekvhandschriftunterstrichen"/>
        </w:rPr>
        <w:tab/>
      </w:r>
    </w:p>
    <w:p w14:paraId="2824C1FF" w14:textId="77777777" w:rsidR="00752D37" w:rsidRPr="00FD1710" w:rsidRDefault="00752D37" w:rsidP="00752D37">
      <w:pPr>
        <w:pStyle w:val="ekvschreiblinie"/>
        <w:tabs>
          <w:tab w:val="clear" w:pos="340"/>
          <w:tab w:val="clear" w:pos="595"/>
          <w:tab w:val="clear" w:pos="851"/>
        </w:tabs>
        <w:rPr>
          <w:rStyle w:val="ekvhandschriftunterstrichen"/>
        </w:rPr>
      </w:pPr>
      <w:r w:rsidRPr="00FD1710">
        <w:rPr>
          <w:rStyle w:val="ekvlsungunterstrichen"/>
        </w:rPr>
        <w:t>sie habe nichts gegessen.</w:t>
      </w:r>
      <w:r w:rsidRPr="0039525C">
        <w:rPr>
          <w:rStyle w:val="ekvhandschriftunterstrichen"/>
        </w:rPr>
        <w:t xml:space="preserve"> </w:t>
      </w:r>
      <w:r w:rsidRPr="00FD1710">
        <w:rPr>
          <w:rStyle w:val="ekvhandschriftunterstrichen"/>
        </w:rPr>
        <w:tab/>
      </w:r>
    </w:p>
    <w:p w14:paraId="25330B16" w14:textId="77777777" w:rsidR="00752D37" w:rsidRDefault="00752D37" w:rsidP="00752D37"/>
    <w:p w14:paraId="323D0E5B" w14:textId="77777777" w:rsidR="00752D37" w:rsidRDefault="00752D37" w:rsidP="00752D37">
      <w:r>
        <w:t>3. Welche Geschenke bekommen die drei Söhne und was ist das Besondere an den Geschenken?</w:t>
      </w:r>
    </w:p>
    <w:p w14:paraId="6B5C77D9" w14:textId="77777777" w:rsidR="00752D37" w:rsidRPr="00FD1710" w:rsidRDefault="00752D37" w:rsidP="00752D37">
      <w:pPr>
        <w:pStyle w:val="ekvschreiblinie"/>
        <w:tabs>
          <w:tab w:val="clear" w:pos="340"/>
          <w:tab w:val="clear" w:pos="595"/>
          <w:tab w:val="clear" w:pos="851"/>
        </w:tabs>
        <w:rPr>
          <w:rStyle w:val="ekvhandschriftunterstrichen"/>
        </w:rPr>
      </w:pPr>
      <w:r w:rsidRPr="00FD1710">
        <w:rPr>
          <w:rStyle w:val="ekvlsungunterstrichen"/>
        </w:rPr>
        <w:t xml:space="preserve">Der älteste bekommt einen Zaubertisch, der voller Essen ist, wenn man einen Zauberspruch </w:t>
      </w:r>
      <w:r w:rsidRPr="00FD1710">
        <w:rPr>
          <w:rStyle w:val="ekvhandschriftunterstrichen"/>
        </w:rPr>
        <w:tab/>
      </w:r>
    </w:p>
    <w:p w14:paraId="556EA1EA" w14:textId="77777777" w:rsidR="00752D37" w:rsidRPr="00FD1710" w:rsidRDefault="00752D37" w:rsidP="00752D37">
      <w:pPr>
        <w:pStyle w:val="ekvschreiblinie"/>
        <w:tabs>
          <w:tab w:val="clear" w:pos="340"/>
          <w:tab w:val="clear" w:pos="595"/>
          <w:tab w:val="clear" w:pos="851"/>
        </w:tabs>
        <w:rPr>
          <w:rStyle w:val="ekvhandschriftunterstrichen"/>
        </w:rPr>
      </w:pPr>
      <w:r w:rsidRPr="00FD1710">
        <w:rPr>
          <w:rStyle w:val="ekvlsungunterstrichen"/>
        </w:rPr>
        <w:t xml:space="preserve">sagt, der zweite einen Zauberesel, der auf Kommando Gold spuckt und der dritte einen Sack, </w:t>
      </w:r>
      <w:r w:rsidRPr="00FD1710">
        <w:rPr>
          <w:rStyle w:val="ekvhandschriftunterstrichen"/>
        </w:rPr>
        <w:tab/>
      </w:r>
    </w:p>
    <w:p w14:paraId="10465F02" w14:textId="77777777" w:rsidR="00752D37" w:rsidRDefault="00752D37" w:rsidP="00752D37">
      <w:pPr>
        <w:pStyle w:val="ekvschreiblinie"/>
        <w:tabs>
          <w:tab w:val="clear" w:pos="340"/>
          <w:tab w:val="clear" w:pos="595"/>
          <w:tab w:val="clear" w:pos="851"/>
        </w:tabs>
        <w:rPr>
          <w:rStyle w:val="ekvhandschriftunterstrichen"/>
        </w:rPr>
      </w:pPr>
      <w:r w:rsidRPr="00FD1710">
        <w:rPr>
          <w:rStyle w:val="ekvlsungunterstrichen"/>
        </w:rPr>
        <w:t>aus dem ein Knüppel kommt, der alle verprügelt, die ihm Böses wollen.</w:t>
      </w:r>
      <w:r w:rsidRPr="0039525C">
        <w:rPr>
          <w:rStyle w:val="ekvhandschriftunterstrichen"/>
        </w:rPr>
        <w:t xml:space="preserve"> </w:t>
      </w:r>
      <w:r w:rsidRPr="00FD1710">
        <w:rPr>
          <w:rStyle w:val="ekvhandschriftunterstrichen"/>
        </w:rPr>
        <w:tab/>
      </w:r>
    </w:p>
    <w:p w14:paraId="76B790C3" w14:textId="77777777" w:rsidR="00752D37" w:rsidRPr="00FD1710" w:rsidRDefault="00752D37" w:rsidP="00752D37">
      <w:pPr>
        <w:pStyle w:val="ekvschreiblinie"/>
        <w:tabs>
          <w:tab w:val="clear" w:pos="340"/>
          <w:tab w:val="clear" w:pos="595"/>
          <w:tab w:val="clear" w:pos="851"/>
        </w:tabs>
        <w:rPr>
          <w:rStyle w:val="ekvhandschriftunterstrichen"/>
        </w:rPr>
      </w:pPr>
      <w:r>
        <w:rPr>
          <w:rStyle w:val="ekvhandschriftunterstrichen"/>
        </w:rPr>
        <w:tab/>
      </w:r>
    </w:p>
    <w:p w14:paraId="7B397C27" w14:textId="77777777" w:rsidR="00752D37" w:rsidRDefault="00752D37" w:rsidP="00752D37"/>
    <w:p w14:paraId="675CD2FC" w14:textId="77777777" w:rsidR="00752D37" w:rsidRDefault="00752D37" w:rsidP="00752D37">
      <w:r>
        <w:t>4. Warum können die ersten beiden Söhne ihre Geschenke nicht mit nach Hause bringen?</w:t>
      </w:r>
    </w:p>
    <w:p w14:paraId="6F170042" w14:textId="77777777" w:rsidR="00752D37" w:rsidRPr="00FD1710" w:rsidRDefault="00752D37" w:rsidP="00752D37">
      <w:pPr>
        <w:pStyle w:val="ekvschreiblinie"/>
        <w:tabs>
          <w:tab w:val="clear" w:pos="340"/>
          <w:tab w:val="clear" w:pos="595"/>
          <w:tab w:val="clear" w:pos="851"/>
        </w:tabs>
        <w:rPr>
          <w:rStyle w:val="ekvhandschriftunterstrichen"/>
        </w:rPr>
      </w:pPr>
      <w:r w:rsidRPr="00FD1710">
        <w:rPr>
          <w:rStyle w:val="ekvlsungunterstrichen"/>
        </w:rPr>
        <w:t xml:space="preserve">Sie erzählen in einem Gasthaus von ihren Geschenken. In der Nacht stiehlt ihnen der Gastwirt </w:t>
      </w:r>
      <w:r w:rsidRPr="00FD1710">
        <w:rPr>
          <w:rStyle w:val="ekvhandschriftunterstrichen"/>
        </w:rPr>
        <w:tab/>
      </w:r>
    </w:p>
    <w:p w14:paraId="6071E7B3" w14:textId="77777777" w:rsidR="00752D37" w:rsidRPr="00FD1710" w:rsidRDefault="00752D37" w:rsidP="00752D37">
      <w:pPr>
        <w:pStyle w:val="ekvschreiblinie"/>
        <w:tabs>
          <w:tab w:val="clear" w:pos="340"/>
          <w:tab w:val="clear" w:pos="595"/>
          <w:tab w:val="clear" w:pos="851"/>
        </w:tabs>
        <w:rPr>
          <w:rStyle w:val="ekvhandschriftunterstrichen"/>
        </w:rPr>
      </w:pPr>
      <w:r w:rsidRPr="00FD1710">
        <w:rPr>
          <w:rStyle w:val="ekvlsungunterstrichen"/>
        </w:rPr>
        <w:t>die Geschenke.</w:t>
      </w:r>
      <w:r w:rsidRPr="0039525C">
        <w:rPr>
          <w:rStyle w:val="ekvhandschriftunterstrichen"/>
        </w:rPr>
        <w:t xml:space="preserve"> </w:t>
      </w:r>
      <w:r w:rsidRPr="00FD1710">
        <w:rPr>
          <w:rStyle w:val="ekvhandschriftunterstrichen"/>
        </w:rPr>
        <w:tab/>
      </w:r>
    </w:p>
    <w:p w14:paraId="0CD2A475" w14:textId="77777777" w:rsidR="00752D37" w:rsidRDefault="00752D37" w:rsidP="00752D37"/>
    <w:p w14:paraId="07FBDB99" w14:textId="77777777" w:rsidR="00752D37" w:rsidRDefault="00752D37" w:rsidP="00752D37">
      <w:r>
        <w:t>5. Welchen Trick wendet der dritte Sohn an, um die Geschenke zurückzuholen?</w:t>
      </w:r>
    </w:p>
    <w:p w14:paraId="64242DCF" w14:textId="77777777" w:rsidR="00752D37" w:rsidRPr="00FD1710" w:rsidRDefault="00752D37" w:rsidP="00752D37">
      <w:pPr>
        <w:pStyle w:val="ekvschreiblinie"/>
        <w:tabs>
          <w:tab w:val="clear" w:pos="340"/>
          <w:tab w:val="clear" w:pos="595"/>
          <w:tab w:val="clear" w:pos="851"/>
        </w:tabs>
        <w:rPr>
          <w:rStyle w:val="ekvhandschriftunterstrichen"/>
        </w:rPr>
      </w:pPr>
      <w:r w:rsidRPr="00FD1710">
        <w:rPr>
          <w:rStyle w:val="ekvlsungunterstrichen"/>
        </w:rPr>
        <w:t xml:space="preserve">Er geht auch in das Gasthaus, erzählt aber, er hätte Edelsteine in seinem Sack. Als der </w:t>
      </w:r>
      <w:r w:rsidRPr="00FD1710">
        <w:rPr>
          <w:rStyle w:val="ekvhandschriftunterstrichen"/>
        </w:rPr>
        <w:tab/>
      </w:r>
    </w:p>
    <w:p w14:paraId="5AFE4500" w14:textId="77777777" w:rsidR="00752D37" w:rsidRPr="00FD1710" w:rsidRDefault="00752D37" w:rsidP="00752D37">
      <w:pPr>
        <w:pStyle w:val="ekvschreiblinie"/>
        <w:tabs>
          <w:tab w:val="clear" w:pos="340"/>
          <w:tab w:val="clear" w:pos="595"/>
          <w:tab w:val="clear" w:pos="851"/>
        </w:tabs>
        <w:rPr>
          <w:rStyle w:val="ekvhandschriftunterstrichen"/>
        </w:rPr>
      </w:pPr>
      <w:r w:rsidRPr="00FD1710">
        <w:rPr>
          <w:rStyle w:val="ekvlsungunterstrichen"/>
        </w:rPr>
        <w:t xml:space="preserve">Gastwirt wieder stehlen will, verprügelt der Knüppel den Gastwirt, bis der alle Geschenke </w:t>
      </w:r>
      <w:r w:rsidRPr="00FD1710">
        <w:rPr>
          <w:rStyle w:val="ekvhandschriftunterstrichen"/>
        </w:rPr>
        <w:tab/>
      </w:r>
    </w:p>
    <w:p w14:paraId="67A9F2EE" w14:textId="77777777" w:rsidR="00752D37" w:rsidRPr="00FD1710" w:rsidRDefault="00752D37" w:rsidP="00752D37">
      <w:pPr>
        <w:pStyle w:val="ekvschreiblinie"/>
        <w:tabs>
          <w:tab w:val="clear" w:pos="340"/>
          <w:tab w:val="clear" w:pos="595"/>
          <w:tab w:val="clear" w:pos="851"/>
        </w:tabs>
        <w:rPr>
          <w:rStyle w:val="ekvhandschriftunterstrichen"/>
        </w:rPr>
      </w:pPr>
      <w:r w:rsidRPr="00FD1710">
        <w:rPr>
          <w:rStyle w:val="ekvlsungunterstrichen"/>
        </w:rPr>
        <w:t>zurückgibt.</w:t>
      </w:r>
      <w:r w:rsidRPr="0039525C">
        <w:rPr>
          <w:rStyle w:val="ekvhandschriftunterstrichen"/>
        </w:rPr>
        <w:t xml:space="preserve"> </w:t>
      </w:r>
      <w:r w:rsidRPr="00FD1710">
        <w:rPr>
          <w:rStyle w:val="ekvhandschriftunterstrichen"/>
        </w:rPr>
        <w:tab/>
      </w:r>
    </w:p>
    <w:p w14:paraId="7DD97DCF" w14:textId="77777777" w:rsidR="00752D37" w:rsidRDefault="00752D37" w:rsidP="00752D37"/>
    <w:p w14:paraId="475B9FF6" w14:textId="77777777" w:rsidR="00FD5AF7" w:rsidRDefault="00FD5AF7" w:rsidP="00FD5AF7"/>
    <w:p w14:paraId="21147EDB" w14:textId="77777777" w:rsidR="00FD5AF7" w:rsidRPr="00287B24" w:rsidRDefault="00FD5AF7" w:rsidP="00FD5AF7">
      <w:pPr>
        <w:pStyle w:val="ekvpicto"/>
        <w:framePr w:wrap="around"/>
      </w:pPr>
      <w:r>
        <w:rPr>
          <w:noProof/>
          <w:lang w:eastAsia="de-DE"/>
        </w:rPr>
        <w:drawing>
          <wp:inline distT="0" distB="0" distL="0" distR="0" wp14:anchorId="58BA46B5" wp14:editId="7D377334">
            <wp:extent cx="216000" cy="212400"/>
            <wp:effectExtent l="0" t="0" r="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Grafik 8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" cy="21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5D9FC6" w14:textId="14DA3859" w:rsidR="00752D37" w:rsidRPr="005C370E" w:rsidRDefault="00FD5AF7" w:rsidP="00FD5AF7">
      <w:r>
        <w:rPr>
          <w:rStyle w:val="ekvnummerierung"/>
        </w:rPr>
        <w:t>2</w:t>
      </w:r>
      <w:r>
        <w:tab/>
      </w:r>
      <w:r w:rsidR="00752D37" w:rsidRPr="005C370E">
        <w:t xml:space="preserve">Welches der Geschenke gefällt dir </w:t>
      </w:r>
      <w:bookmarkStart w:id="1" w:name="_GoBack"/>
      <w:bookmarkEnd w:id="1"/>
      <w:r w:rsidR="00752D37" w:rsidRPr="005C370E">
        <w:t>am besten und warum? Was würdest du mit diesem Geschenk machen? Schreibe es auf.</w:t>
      </w:r>
    </w:p>
    <w:p w14:paraId="59C744F2" w14:textId="4248BC46" w:rsidR="00752D37" w:rsidRPr="00DD21FD" w:rsidRDefault="00752D37" w:rsidP="00752D37">
      <w:pPr>
        <w:pStyle w:val="ekvschreiblinie"/>
        <w:tabs>
          <w:tab w:val="clear" w:pos="340"/>
          <w:tab w:val="clear" w:pos="595"/>
          <w:tab w:val="clear" w:pos="851"/>
        </w:tabs>
        <w:rPr>
          <w:rStyle w:val="ekvhandschriftunterstrichen"/>
          <w:u w:val="none"/>
        </w:rPr>
      </w:pPr>
      <w:r w:rsidRPr="00DD21FD">
        <w:rPr>
          <w:rStyle w:val="ekvlsungunterstrichen"/>
          <w:u w:val="none"/>
        </w:rPr>
        <w:t>individuelle Lösungen</w:t>
      </w:r>
      <w:r w:rsidRPr="00DD21FD">
        <w:rPr>
          <w:rStyle w:val="ekvhandschriftunterstrichen"/>
          <w:u w:val="none"/>
        </w:rPr>
        <w:tab/>
      </w:r>
    </w:p>
    <w:p w14:paraId="7B016D89" w14:textId="11617A42" w:rsidR="0084788B" w:rsidRPr="00AE5D69" w:rsidRDefault="0084788B" w:rsidP="00752D37">
      <w:pPr>
        <w:pStyle w:val="ekvschreiblinie"/>
        <w:tabs>
          <w:tab w:val="clear" w:pos="340"/>
          <w:tab w:val="clear" w:pos="595"/>
          <w:tab w:val="clear" w:pos="851"/>
        </w:tabs>
      </w:pPr>
    </w:p>
    <w:sectPr w:rsidR="0084788B" w:rsidRPr="00AE5D69" w:rsidSect="00A81016">
      <w:headerReference w:type="default" r:id="rId7"/>
      <w:footerReference w:type="default" r:id="rId8"/>
      <w:pgSz w:w="11906" w:h="16838" w:code="9"/>
      <w:pgMar w:top="1560" w:right="1276" w:bottom="1418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52115B" w14:textId="77777777" w:rsidR="00AD3BAC" w:rsidRDefault="00AD3BAC" w:rsidP="003C599D">
      <w:pPr>
        <w:spacing w:line="240" w:lineRule="auto"/>
      </w:pPr>
      <w:r>
        <w:separator/>
      </w:r>
    </w:p>
  </w:endnote>
  <w:endnote w:type="continuationSeparator" w:id="0">
    <w:p w14:paraId="5FEB7F80" w14:textId="77777777" w:rsidR="00AD3BAC" w:rsidRDefault="00AD3BAC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983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443"/>
      <w:gridCol w:w="1106"/>
    </w:tblGrid>
    <w:tr w:rsidR="002659C5" w:rsidRPr="00F42294" w14:paraId="517FD0CB" w14:textId="77777777" w:rsidTr="00134365">
      <w:trPr>
        <w:trHeight w:hRule="exact" w:val="680"/>
      </w:trPr>
      <w:tc>
        <w:tcPr>
          <w:tcW w:w="864" w:type="dxa"/>
          <w:noWrap/>
        </w:tcPr>
        <w:p w14:paraId="418B1C3B" w14:textId="719A909C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0080D7AA" wp14:editId="69DE51BF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10C6E2E5" w14:textId="75E4E96D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 xml:space="preserve">Stuttgart </w:t>
          </w:r>
          <w:r w:rsidR="00735FBD">
            <w:t>2022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443" w:type="dxa"/>
          <w:noWrap/>
        </w:tcPr>
        <w:p w14:paraId="26FBBD2D" w14:textId="3A4AB62D" w:rsidR="002659C5" w:rsidRPr="00913892" w:rsidRDefault="00DD21FD" w:rsidP="00947DC8">
          <w:pPr>
            <w:pStyle w:val="ekvquelle"/>
          </w:pPr>
          <w:r w:rsidRPr="00DD21FD">
            <w:t>Autor: Jonas Müller</w:t>
          </w:r>
        </w:p>
      </w:tc>
      <w:tc>
        <w:tcPr>
          <w:tcW w:w="1106" w:type="dxa"/>
        </w:tcPr>
        <w:p w14:paraId="378AE655" w14:textId="77777777" w:rsidR="00134365" w:rsidRDefault="00134365" w:rsidP="00134365">
          <w:pPr>
            <w:rPr>
              <w:noProof/>
            </w:rPr>
          </w:pPr>
          <w:r>
            <w:fldChar w:fldCharType="begin"/>
          </w:r>
          <w:r>
            <w:instrText xml:space="preserve"> PAGE  \* Arabic  \* MERGEFORMAT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t xml:space="preserve"> von </w:t>
          </w:r>
          <w:fldSimple w:instr=" NUMPAGES   \* MERGEFORMAT ">
            <w:r>
              <w:t>1</w:t>
            </w:r>
          </w:fldSimple>
        </w:p>
        <w:p w14:paraId="22953786" w14:textId="77777777" w:rsidR="002659C5" w:rsidRPr="00913892" w:rsidRDefault="002659C5" w:rsidP="00913892">
          <w:pPr>
            <w:pStyle w:val="ekvpagina"/>
          </w:pPr>
        </w:p>
      </w:tc>
    </w:tr>
  </w:tbl>
  <w:p w14:paraId="2F79CFAB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BE2513" w14:textId="77777777" w:rsidR="00AD3BAC" w:rsidRDefault="00AD3BAC" w:rsidP="003C599D">
      <w:pPr>
        <w:spacing w:line="240" w:lineRule="auto"/>
      </w:pPr>
      <w:r>
        <w:separator/>
      </w:r>
    </w:p>
  </w:footnote>
  <w:footnote w:type="continuationSeparator" w:id="0">
    <w:p w14:paraId="11101FC2" w14:textId="77777777" w:rsidR="00AD3BAC" w:rsidRDefault="00AD3BAC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6C38CD75" w14:textId="77777777" w:rsidTr="00134365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212D53AD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2EFD6E8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61471ED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9635D4C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3FF2265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1DD76B37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1EACED85" w14:textId="77777777" w:rsidTr="00134365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5A2EEF59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55A10E42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6B20BE3D" w14:textId="77777777" w:rsidR="00901B13" w:rsidRDefault="00901B1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7C9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756D0"/>
    <w:rsid w:val="000779C3"/>
    <w:rsid w:val="000812E6"/>
    <w:rsid w:val="00083588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343E"/>
    <w:rsid w:val="000E72F2"/>
    <w:rsid w:val="000F21E8"/>
    <w:rsid w:val="000F25B5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4365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A5D76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4ED2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3A20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E077E"/>
    <w:rsid w:val="004E3969"/>
    <w:rsid w:val="004F45AB"/>
    <w:rsid w:val="00501528"/>
    <w:rsid w:val="00503EE6"/>
    <w:rsid w:val="005069C1"/>
    <w:rsid w:val="00507047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3F68"/>
    <w:rsid w:val="00666D9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01C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35FBD"/>
    <w:rsid w:val="00741417"/>
    <w:rsid w:val="00745BC6"/>
    <w:rsid w:val="007507F9"/>
    <w:rsid w:val="00751B0E"/>
    <w:rsid w:val="00752D37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D186F"/>
    <w:rsid w:val="007E4DDC"/>
    <w:rsid w:val="007E5E71"/>
    <w:rsid w:val="007E67B3"/>
    <w:rsid w:val="007F580C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8B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7635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1977"/>
    <w:rsid w:val="00936CF0"/>
    <w:rsid w:val="00937012"/>
    <w:rsid w:val="0094197F"/>
    <w:rsid w:val="00941E39"/>
    <w:rsid w:val="00942106"/>
    <w:rsid w:val="0094260D"/>
    <w:rsid w:val="00943BD7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86E3D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D7AAA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1E64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62578"/>
    <w:rsid w:val="00A701AF"/>
    <w:rsid w:val="00A7137C"/>
    <w:rsid w:val="00A75504"/>
    <w:rsid w:val="00A8070B"/>
    <w:rsid w:val="00A81016"/>
    <w:rsid w:val="00A8296D"/>
    <w:rsid w:val="00A83EBE"/>
    <w:rsid w:val="00A8594A"/>
    <w:rsid w:val="00A85CF2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3BAC"/>
    <w:rsid w:val="00AD4D22"/>
    <w:rsid w:val="00AE3D8A"/>
    <w:rsid w:val="00AE5D69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BEA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C2025"/>
    <w:rsid w:val="00BC2CD2"/>
    <w:rsid w:val="00BC6483"/>
    <w:rsid w:val="00BC69E3"/>
    <w:rsid w:val="00BC70CC"/>
    <w:rsid w:val="00BC7335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41FC9"/>
    <w:rsid w:val="00D559DE"/>
    <w:rsid w:val="00D56FEB"/>
    <w:rsid w:val="00D61DD0"/>
    <w:rsid w:val="00D62096"/>
    <w:rsid w:val="00D627E5"/>
    <w:rsid w:val="00D649B5"/>
    <w:rsid w:val="00D64BA7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D21FD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37C9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1706"/>
    <w:rsid w:val="00FD20A8"/>
    <w:rsid w:val="00FD2C70"/>
    <w:rsid w:val="00FD5AF7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5662238F"/>
  <w15:chartTrackingRefBased/>
  <w15:docId w15:val="{06109D96-DF1B-4382-83CB-96D4BB3EE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752D37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ne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26</cp:revision>
  <cp:lastPrinted>2022-02-05T11:12:00Z</cp:lastPrinted>
  <dcterms:created xsi:type="dcterms:W3CDTF">2021-05-18T12:57:00Z</dcterms:created>
  <dcterms:modified xsi:type="dcterms:W3CDTF">2022-02-05T11:12:00Z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