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95" w:type="dxa"/>
        <w:tblInd w:w="-822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109"/>
        <w:gridCol w:w="1332"/>
        <w:gridCol w:w="2097"/>
        <w:gridCol w:w="1391"/>
        <w:gridCol w:w="1245"/>
      </w:tblGrid>
      <w:tr w:rsidR="00AC6BC5" w14:paraId="068A9856" w14:textId="77777777" w:rsidTr="00465353">
        <w:trPr>
          <w:trHeight w:hRule="exact" w:val="510"/>
        </w:trPr>
        <w:tc>
          <w:tcPr>
            <w:tcW w:w="821" w:type="dxa"/>
            <w:noWrap/>
            <w:vAlign w:val="bottom"/>
          </w:tcPr>
          <w:p w14:paraId="06E0810C" w14:textId="77777777" w:rsidR="00AC6BC5" w:rsidRDefault="00AC6BC5">
            <w:pPr>
              <w:pageBreakBefore/>
              <w:rPr>
                <w:color w:val="FFFFFF" w:themeColor="background1"/>
              </w:rPr>
            </w:pPr>
            <w:bookmarkStart w:id="0" w:name="bmStart"/>
            <w:bookmarkEnd w:id="0"/>
          </w:p>
        </w:tc>
        <w:tc>
          <w:tcPr>
            <w:tcW w:w="4109" w:type="dxa"/>
            <w:noWrap/>
            <w:vAlign w:val="bottom"/>
            <w:hideMark/>
          </w:tcPr>
          <w:p w14:paraId="6DC34CB9" w14:textId="77777777" w:rsidR="00AC6BC5" w:rsidRDefault="00AC6BC5">
            <w:pPr>
              <w:pStyle w:val="ekvkolumnentitel"/>
              <w:spacing w:line="256" w:lineRule="auto"/>
              <w:ind w:left="-102"/>
            </w:pPr>
            <w:r>
              <w:t>Name:</w:t>
            </w:r>
          </w:p>
        </w:tc>
        <w:tc>
          <w:tcPr>
            <w:tcW w:w="1332" w:type="dxa"/>
            <w:noWrap/>
            <w:vAlign w:val="bottom"/>
            <w:hideMark/>
          </w:tcPr>
          <w:p w14:paraId="78634B37" w14:textId="77777777" w:rsidR="00AC6BC5" w:rsidRDefault="00AC6BC5">
            <w:pPr>
              <w:pStyle w:val="ekvkolumnentitel"/>
              <w:spacing w:line="256" w:lineRule="auto"/>
            </w:pPr>
            <w:r>
              <w:t>Klasse:</w:t>
            </w:r>
          </w:p>
        </w:tc>
        <w:tc>
          <w:tcPr>
            <w:tcW w:w="2097" w:type="dxa"/>
            <w:noWrap/>
            <w:vAlign w:val="bottom"/>
            <w:hideMark/>
          </w:tcPr>
          <w:p w14:paraId="1449807C" w14:textId="77777777" w:rsidR="00AC6BC5" w:rsidRDefault="00AC6BC5">
            <w:pPr>
              <w:pStyle w:val="ekvkolumnentitel"/>
              <w:spacing w:line="256" w:lineRule="auto"/>
            </w:pPr>
            <w:r>
              <w:t>Datum:</w:t>
            </w:r>
          </w:p>
        </w:tc>
        <w:tc>
          <w:tcPr>
            <w:tcW w:w="1391" w:type="dxa"/>
            <w:noWrap/>
            <w:vAlign w:val="bottom"/>
          </w:tcPr>
          <w:p w14:paraId="62D2C021" w14:textId="77777777" w:rsidR="00AC6BC5" w:rsidRDefault="00AC6BC5">
            <w:pPr>
              <w:pStyle w:val="ekvkvnummer"/>
              <w:jc w:val="right"/>
              <w:rPr>
                <w:lang w:eastAsia="en-US"/>
              </w:rPr>
            </w:pPr>
          </w:p>
        </w:tc>
        <w:tc>
          <w:tcPr>
            <w:tcW w:w="1245" w:type="dxa"/>
            <w:noWrap/>
            <w:vAlign w:val="bottom"/>
            <w:hideMark/>
          </w:tcPr>
          <w:p w14:paraId="4A219CD6" w14:textId="77777777" w:rsidR="00AC6BC5" w:rsidRDefault="00AC6BC5">
            <w:pPr>
              <w:pStyle w:val="ekvbild"/>
              <w:spacing w:line="256" w:lineRule="auto"/>
              <w:jc w:val="right"/>
            </w:pPr>
            <w:r>
              <w:t>Fördern</w:t>
            </w:r>
          </w:p>
        </w:tc>
      </w:tr>
      <w:tr w:rsidR="00AC6BC5" w14:paraId="31DF6C09" w14:textId="77777777" w:rsidTr="00465353">
        <w:trPr>
          <w:trHeight w:hRule="exact" w:val="794"/>
        </w:trPr>
        <w:tc>
          <w:tcPr>
            <w:tcW w:w="821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E02BF83" w14:textId="77777777" w:rsidR="00AC6BC5" w:rsidRDefault="00AC6BC5">
            <w:pPr>
              <w:rPr>
                <w:color w:val="FFFFFF" w:themeColor="background1"/>
              </w:rPr>
            </w:pPr>
          </w:p>
        </w:tc>
        <w:tc>
          <w:tcPr>
            <w:tcW w:w="8929" w:type="dxa"/>
            <w:gridSpan w:val="4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A79B4C5" w14:textId="77777777" w:rsidR="00AC6BC5" w:rsidRDefault="00AC6BC5">
            <w:pPr>
              <w:rPr>
                <w:color w:val="FFFFFF" w:themeColor="background1"/>
              </w:rPr>
            </w:pPr>
          </w:p>
        </w:tc>
        <w:tc>
          <w:tcPr>
            <w:tcW w:w="1245" w:type="dxa"/>
            <w:tcBorders>
              <w:top w:val="single" w:sz="8" w:space="0" w:color="808080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18BB8A" w14:textId="77777777" w:rsidR="00AC6BC5" w:rsidRDefault="00AC6BC5">
            <w:pPr>
              <w:rPr>
                <w:color w:val="FFFFFF" w:themeColor="background1"/>
              </w:rPr>
            </w:pPr>
          </w:p>
        </w:tc>
      </w:tr>
    </w:tbl>
    <w:p w14:paraId="20846ABB" w14:textId="77777777" w:rsidR="00465353" w:rsidRDefault="00465353" w:rsidP="00465353">
      <w:pPr>
        <w:pStyle w:val="ekvue1arial"/>
      </w:pPr>
      <w:r>
        <w:t>Es war einmal …</w:t>
      </w:r>
    </w:p>
    <w:p w14:paraId="12FF4DD8" w14:textId="77777777" w:rsidR="00465353" w:rsidRDefault="00465353" w:rsidP="00465353">
      <w:pPr>
        <w:pStyle w:val="ekvue2arial"/>
      </w:pPr>
      <w:r>
        <w:t>Merkmale eines Märchens erkennen</w:t>
      </w:r>
    </w:p>
    <w:p w14:paraId="675A1D00" w14:textId="77777777" w:rsidR="00465353" w:rsidRDefault="00465353" w:rsidP="00465353">
      <w:pPr>
        <w:pStyle w:val="ekvinklusion"/>
      </w:pPr>
    </w:p>
    <w:p w14:paraId="2A737E88" w14:textId="0DBF1C4E" w:rsidR="00465353" w:rsidRDefault="00465353" w:rsidP="00465353">
      <w:pPr>
        <w:pStyle w:val="ekvinklusion"/>
      </w:pPr>
      <w:r w:rsidRPr="00970213">
        <w:rPr>
          <w:rStyle w:val="ekvnummerierung"/>
        </w:rPr>
        <w:t>1</w:t>
      </w:r>
      <w:r>
        <w:tab/>
      </w:r>
      <w:proofErr w:type="spellStart"/>
      <w:r>
        <w:t>Lies</w:t>
      </w:r>
      <w:proofErr w:type="spellEnd"/>
      <w:r>
        <w:t xml:space="preserve"> das folgende Märchen. </w:t>
      </w:r>
    </w:p>
    <w:p w14:paraId="1ACE8CB6" w14:textId="77AD9222" w:rsidR="006048E8" w:rsidRDefault="006048E8" w:rsidP="006048E8">
      <w:pPr>
        <w:pStyle w:val="ekvbild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0935495" wp14:editId="487E45B1">
            <wp:simplePos x="0" y="0"/>
            <wp:positionH relativeFrom="column">
              <wp:posOffset>-774700</wp:posOffset>
            </wp:positionH>
            <wp:positionV relativeFrom="paragraph">
              <wp:posOffset>211455</wp:posOffset>
            </wp:positionV>
            <wp:extent cx="7516495" cy="7292975"/>
            <wp:effectExtent l="0" t="0" r="8255" b="3175"/>
            <wp:wrapTight wrapText="bothSides">
              <wp:wrapPolygon edited="0">
                <wp:start x="0" y="0"/>
                <wp:lineTo x="0" y="21553"/>
                <wp:lineTo x="21569" y="21553"/>
                <wp:lineTo x="21569" y="0"/>
                <wp:lineTo x="0" y="0"/>
              </wp:wrapPolygon>
            </wp:wrapTight>
            <wp:docPr id="177081669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816696" name="Grafik 1770816696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994" b="9417"/>
                    <a:stretch/>
                  </pic:blipFill>
                  <pic:spPr bwMode="auto">
                    <a:xfrm>
                      <a:off x="0" y="0"/>
                      <a:ext cx="7516495" cy="7292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995" w:type="dxa"/>
        <w:tblInd w:w="-822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109"/>
        <w:gridCol w:w="1332"/>
        <w:gridCol w:w="2097"/>
        <w:gridCol w:w="1391"/>
        <w:gridCol w:w="1245"/>
      </w:tblGrid>
      <w:tr w:rsidR="00D92E36" w14:paraId="0D1CA017" w14:textId="77777777" w:rsidTr="007B419D">
        <w:trPr>
          <w:trHeight w:hRule="exact" w:val="510"/>
        </w:trPr>
        <w:tc>
          <w:tcPr>
            <w:tcW w:w="821" w:type="dxa"/>
            <w:noWrap/>
            <w:vAlign w:val="bottom"/>
          </w:tcPr>
          <w:p w14:paraId="1C074058" w14:textId="77777777" w:rsidR="00D92E36" w:rsidRDefault="00D92E36" w:rsidP="007B419D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09" w:type="dxa"/>
            <w:noWrap/>
            <w:vAlign w:val="bottom"/>
            <w:hideMark/>
          </w:tcPr>
          <w:p w14:paraId="5D3C2A1D" w14:textId="77777777" w:rsidR="00D92E36" w:rsidRDefault="00D92E36" w:rsidP="007B419D">
            <w:pPr>
              <w:pStyle w:val="ekvkolumnentitel"/>
              <w:spacing w:line="256" w:lineRule="auto"/>
              <w:ind w:left="-102"/>
            </w:pPr>
            <w:r>
              <w:t>Name:</w:t>
            </w:r>
          </w:p>
        </w:tc>
        <w:tc>
          <w:tcPr>
            <w:tcW w:w="1332" w:type="dxa"/>
            <w:noWrap/>
            <w:vAlign w:val="bottom"/>
            <w:hideMark/>
          </w:tcPr>
          <w:p w14:paraId="68287293" w14:textId="77777777" w:rsidR="00D92E36" w:rsidRDefault="00D92E36" w:rsidP="007B419D">
            <w:pPr>
              <w:pStyle w:val="ekvkolumnentitel"/>
              <w:spacing w:line="256" w:lineRule="auto"/>
            </w:pPr>
            <w:r>
              <w:t>Klasse:</w:t>
            </w:r>
          </w:p>
        </w:tc>
        <w:tc>
          <w:tcPr>
            <w:tcW w:w="2097" w:type="dxa"/>
            <w:noWrap/>
            <w:vAlign w:val="bottom"/>
            <w:hideMark/>
          </w:tcPr>
          <w:p w14:paraId="72C05BA6" w14:textId="77777777" w:rsidR="00D92E36" w:rsidRDefault="00D92E36" w:rsidP="007B419D">
            <w:pPr>
              <w:pStyle w:val="ekvkolumnentitel"/>
              <w:spacing w:line="256" w:lineRule="auto"/>
            </w:pPr>
            <w:r>
              <w:t>Datum:</w:t>
            </w:r>
          </w:p>
        </w:tc>
        <w:tc>
          <w:tcPr>
            <w:tcW w:w="1391" w:type="dxa"/>
            <w:noWrap/>
            <w:vAlign w:val="bottom"/>
          </w:tcPr>
          <w:p w14:paraId="5888DEDF" w14:textId="77777777" w:rsidR="00D92E36" w:rsidRDefault="00D92E36" w:rsidP="007B419D">
            <w:pPr>
              <w:pStyle w:val="ekvkvnummer"/>
              <w:jc w:val="right"/>
              <w:rPr>
                <w:lang w:eastAsia="en-US"/>
              </w:rPr>
            </w:pPr>
          </w:p>
        </w:tc>
        <w:tc>
          <w:tcPr>
            <w:tcW w:w="1245" w:type="dxa"/>
            <w:noWrap/>
            <w:vAlign w:val="bottom"/>
            <w:hideMark/>
          </w:tcPr>
          <w:p w14:paraId="15DAFCB0" w14:textId="77777777" w:rsidR="00D92E36" w:rsidRDefault="00D92E36" w:rsidP="007B419D">
            <w:pPr>
              <w:pStyle w:val="ekvbild"/>
              <w:spacing w:line="256" w:lineRule="auto"/>
              <w:jc w:val="right"/>
            </w:pPr>
            <w:r>
              <w:t>Fördern</w:t>
            </w:r>
          </w:p>
        </w:tc>
      </w:tr>
      <w:tr w:rsidR="00D92E36" w14:paraId="26BDAC8F" w14:textId="77777777" w:rsidTr="007B419D">
        <w:trPr>
          <w:trHeight w:hRule="exact" w:val="794"/>
        </w:trPr>
        <w:tc>
          <w:tcPr>
            <w:tcW w:w="821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E365605" w14:textId="77777777" w:rsidR="00D92E36" w:rsidRDefault="00D92E36" w:rsidP="007B419D">
            <w:pPr>
              <w:rPr>
                <w:color w:val="FFFFFF" w:themeColor="background1"/>
              </w:rPr>
            </w:pPr>
          </w:p>
        </w:tc>
        <w:tc>
          <w:tcPr>
            <w:tcW w:w="8929" w:type="dxa"/>
            <w:gridSpan w:val="4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58EB21E" w14:textId="77777777" w:rsidR="00D92E36" w:rsidRDefault="00D92E36" w:rsidP="007B419D">
            <w:pPr>
              <w:rPr>
                <w:color w:val="FFFFFF" w:themeColor="background1"/>
              </w:rPr>
            </w:pPr>
          </w:p>
        </w:tc>
        <w:tc>
          <w:tcPr>
            <w:tcW w:w="1245" w:type="dxa"/>
            <w:tcBorders>
              <w:top w:val="single" w:sz="8" w:space="0" w:color="808080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53FA7E" w14:textId="77777777" w:rsidR="00D92E36" w:rsidRDefault="00D92E36" w:rsidP="007B419D">
            <w:pPr>
              <w:rPr>
                <w:color w:val="FFFFFF" w:themeColor="background1"/>
              </w:rPr>
            </w:pPr>
          </w:p>
        </w:tc>
      </w:tr>
    </w:tbl>
    <w:p w14:paraId="32B6DACD" w14:textId="0274DE03" w:rsidR="00D92E36" w:rsidRPr="00297717" w:rsidRDefault="006048E8" w:rsidP="00892913">
      <w:pPr>
        <w:pStyle w:val="ekvfussnote"/>
        <w:spacing w:line="240" w:lineRule="auto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39C20D1" wp14:editId="29053991">
            <wp:simplePos x="0" y="0"/>
            <wp:positionH relativeFrom="column">
              <wp:posOffset>-774700</wp:posOffset>
            </wp:positionH>
            <wp:positionV relativeFrom="paragraph">
              <wp:posOffset>0</wp:posOffset>
            </wp:positionV>
            <wp:extent cx="7520305" cy="8319135"/>
            <wp:effectExtent l="0" t="0" r="4445" b="5715"/>
            <wp:wrapTight wrapText="bothSides">
              <wp:wrapPolygon edited="0">
                <wp:start x="0" y="0"/>
                <wp:lineTo x="0" y="21565"/>
                <wp:lineTo x="21558" y="21565"/>
                <wp:lineTo x="21558" y="0"/>
                <wp:lineTo x="0" y="0"/>
              </wp:wrapPolygon>
            </wp:wrapTight>
            <wp:docPr id="1710570624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570624" name="Grafik 1710570624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90" b="11684"/>
                    <a:stretch/>
                  </pic:blipFill>
                  <pic:spPr bwMode="auto">
                    <a:xfrm>
                      <a:off x="0" y="0"/>
                      <a:ext cx="7520305" cy="8319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995" w:type="dxa"/>
        <w:tblInd w:w="-822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109"/>
        <w:gridCol w:w="1332"/>
        <w:gridCol w:w="2097"/>
        <w:gridCol w:w="1391"/>
        <w:gridCol w:w="1245"/>
      </w:tblGrid>
      <w:tr w:rsidR="00D92E36" w14:paraId="296C2463" w14:textId="77777777" w:rsidTr="007B419D">
        <w:trPr>
          <w:trHeight w:hRule="exact" w:val="510"/>
        </w:trPr>
        <w:tc>
          <w:tcPr>
            <w:tcW w:w="821" w:type="dxa"/>
            <w:noWrap/>
            <w:vAlign w:val="bottom"/>
          </w:tcPr>
          <w:p w14:paraId="132CE6B9" w14:textId="77777777" w:rsidR="00D92E36" w:rsidRDefault="00D92E36" w:rsidP="007B419D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09" w:type="dxa"/>
            <w:noWrap/>
            <w:vAlign w:val="bottom"/>
            <w:hideMark/>
          </w:tcPr>
          <w:p w14:paraId="3C9BF7FC" w14:textId="77777777" w:rsidR="00D92E36" w:rsidRDefault="00D92E36" w:rsidP="007B419D">
            <w:pPr>
              <w:pStyle w:val="ekvkolumnentitel"/>
              <w:spacing w:line="256" w:lineRule="auto"/>
              <w:ind w:left="-102"/>
            </w:pPr>
            <w:r>
              <w:t>Name:</w:t>
            </w:r>
          </w:p>
        </w:tc>
        <w:tc>
          <w:tcPr>
            <w:tcW w:w="1332" w:type="dxa"/>
            <w:noWrap/>
            <w:vAlign w:val="bottom"/>
            <w:hideMark/>
          </w:tcPr>
          <w:p w14:paraId="468561E7" w14:textId="77777777" w:rsidR="00D92E36" w:rsidRDefault="00D92E36" w:rsidP="007B419D">
            <w:pPr>
              <w:pStyle w:val="ekvkolumnentitel"/>
              <w:spacing w:line="256" w:lineRule="auto"/>
            </w:pPr>
            <w:r>
              <w:t>Klasse:</w:t>
            </w:r>
          </w:p>
        </w:tc>
        <w:tc>
          <w:tcPr>
            <w:tcW w:w="2097" w:type="dxa"/>
            <w:noWrap/>
            <w:vAlign w:val="bottom"/>
            <w:hideMark/>
          </w:tcPr>
          <w:p w14:paraId="0609AF37" w14:textId="77777777" w:rsidR="00D92E36" w:rsidRDefault="00D92E36" w:rsidP="007B419D">
            <w:pPr>
              <w:pStyle w:val="ekvkolumnentitel"/>
              <w:spacing w:line="256" w:lineRule="auto"/>
            </w:pPr>
            <w:r>
              <w:t>Datum:</w:t>
            </w:r>
          </w:p>
        </w:tc>
        <w:tc>
          <w:tcPr>
            <w:tcW w:w="1391" w:type="dxa"/>
            <w:noWrap/>
            <w:vAlign w:val="bottom"/>
          </w:tcPr>
          <w:p w14:paraId="3C9391B8" w14:textId="77777777" w:rsidR="00D92E36" w:rsidRDefault="00D92E36" w:rsidP="007B419D">
            <w:pPr>
              <w:pStyle w:val="ekvkvnummer"/>
              <w:jc w:val="right"/>
              <w:rPr>
                <w:lang w:eastAsia="en-US"/>
              </w:rPr>
            </w:pPr>
          </w:p>
        </w:tc>
        <w:tc>
          <w:tcPr>
            <w:tcW w:w="1245" w:type="dxa"/>
            <w:noWrap/>
            <w:vAlign w:val="bottom"/>
            <w:hideMark/>
          </w:tcPr>
          <w:p w14:paraId="044A174A" w14:textId="77777777" w:rsidR="00D92E36" w:rsidRDefault="00D92E36" w:rsidP="007B419D">
            <w:pPr>
              <w:pStyle w:val="ekvbild"/>
              <w:spacing w:line="256" w:lineRule="auto"/>
              <w:jc w:val="right"/>
            </w:pPr>
            <w:r>
              <w:t>Fördern</w:t>
            </w:r>
          </w:p>
        </w:tc>
      </w:tr>
      <w:tr w:rsidR="00D92E36" w14:paraId="17FBE303" w14:textId="77777777" w:rsidTr="007B419D">
        <w:trPr>
          <w:trHeight w:hRule="exact" w:val="794"/>
        </w:trPr>
        <w:tc>
          <w:tcPr>
            <w:tcW w:w="821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4BCADC7" w14:textId="77777777" w:rsidR="00D92E36" w:rsidRDefault="00D92E36" w:rsidP="007B419D">
            <w:pPr>
              <w:rPr>
                <w:color w:val="FFFFFF" w:themeColor="background1"/>
              </w:rPr>
            </w:pPr>
          </w:p>
        </w:tc>
        <w:tc>
          <w:tcPr>
            <w:tcW w:w="8929" w:type="dxa"/>
            <w:gridSpan w:val="4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5636D88" w14:textId="77777777" w:rsidR="00D92E36" w:rsidRDefault="00D92E36" w:rsidP="007B419D">
            <w:pPr>
              <w:rPr>
                <w:color w:val="FFFFFF" w:themeColor="background1"/>
              </w:rPr>
            </w:pPr>
          </w:p>
        </w:tc>
        <w:tc>
          <w:tcPr>
            <w:tcW w:w="1245" w:type="dxa"/>
            <w:tcBorders>
              <w:top w:val="single" w:sz="8" w:space="0" w:color="808080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6DC3C4" w14:textId="77777777" w:rsidR="00D92E36" w:rsidRDefault="00D92E36" w:rsidP="007B419D">
            <w:pPr>
              <w:rPr>
                <w:color w:val="FFFFFF" w:themeColor="background1"/>
              </w:rPr>
            </w:pPr>
          </w:p>
        </w:tc>
      </w:tr>
    </w:tbl>
    <w:p w14:paraId="37941438" w14:textId="69C488DB" w:rsidR="00465353" w:rsidRDefault="00465353" w:rsidP="00465353">
      <w:pPr>
        <w:pStyle w:val="ekvinklusion"/>
      </w:pPr>
      <w:r w:rsidRPr="00970213">
        <w:rPr>
          <w:rStyle w:val="ekvnummerierung"/>
        </w:rPr>
        <w:t>2</w:t>
      </w:r>
      <w:r>
        <w:tab/>
        <w:t xml:space="preserve">In dem Märchen kommen </w:t>
      </w:r>
      <w:r w:rsidRPr="00CE6CEB">
        <w:rPr>
          <w:b/>
          <w:bCs/>
        </w:rPr>
        <w:t>zehn Figuren</w:t>
      </w:r>
      <w:r>
        <w:t xml:space="preserve"> vor. </w:t>
      </w:r>
      <w:r>
        <w:br/>
        <w:t>Ergänze sie in den folgenden Sätzen.</w:t>
      </w:r>
    </w:p>
    <w:p w14:paraId="46D87FC9" w14:textId="77777777" w:rsidR="00465353" w:rsidRDefault="00465353" w:rsidP="00465353">
      <w:pPr>
        <w:pStyle w:val="ekvinklusion"/>
      </w:pPr>
    </w:p>
    <w:tbl>
      <w:tblPr>
        <w:tblStyle w:val="Tabellenraster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850"/>
        <w:gridCol w:w="1701"/>
        <w:gridCol w:w="850"/>
        <w:gridCol w:w="1701"/>
        <w:gridCol w:w="850"/>
        <w:gridCol w:w="1701"/>
      </w:tblGrid>
      <w:tr w:rsidR="00B651DC" w14:paraId="595CB387" w14:textId="77777777" w:rsidTr="00B651DC">
        <w:trPr>
          <w:trHeight w:hRule="exact" w:val="45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C95A9" w14:textId="27E5728B" w:rsidR="00B651DC" w:rsidRDefault="00B651DC" w:rsidP="00B651DC">
            <w:pPr>
              <w:pStyle w:val="ekvtabellezentriert"/>
            </w:pPr>
            <w:r>
              <w:t>Drechsler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56444E" w14:textId="77777777" w:rsidR="00B651DC" w:rsidRDefault="00B651DC" w:rsidP="00B651DC">
            <w:pPr>
              <w:pStyle w:val="ekvtabellezentrier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7469A" w14:textId="4656DCE8" w:rsidR="00B651DC" w:rsidRDefault="00B651DC" w:rsidP="00B651DC">
            <w:pPr>
              <w:pStyle w:val="ekvtabellezentriert"/>
            </w:pPr>
            <w:r>
              <w:t>Ziege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AC7782" w14:textId="66432742" w:rsidR="00B651DC" w:rsidRDefault="00B651DC" w:rsidP="00B651DC">
            <w:pPr>
              <w:pStyle w:val="ekvtabellezentrier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18FEA" w14:textId="3945EA3D" w:rsidR="00B651DC" w:rsidRDefault="00B651DC" w:rsidP="00B651DC">
            <w:pPr>
              <w:pStyle w:val="ekvtabellezentriert"/>
            </w:pPr>
            <w:r>
              <w:t>Vater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AEE1B" w14:textId="77777777" w:rsidR="00B651DC" w:rsidRDefault="00B651DC" w:rsidP="00B651DC">
            <w:pPr>
              <w:pStyle w:val="ekvtabellezentrier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D6372" w14:textId="40CDD827" w:rsidR="00B651DC" w:rsidRDefault="00B651DC" w:rsidP="00B651DC">
            <w:pPr>
              <w:pStyle w:val="ekvtabellezentriert"/>
            </w:pPr>
            <w:r>
              <w:t>Müller</w:t>
            </w:r>
          </w:p>
        </w:tc>
      </w:tr>
      <w:tr w:rsidR="00B651DC" w14:paraId="6FF22010" w14:textId="77777777" w:rsidTr="00B651DC">
        <w:trPr>
          <w:trHeight w:hRule="exact" w:val="227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014D6" w14:textId="77777777" w:rsidR="00B651DC" w:rsidRDefault="00B651DC" w:rsidP="00B651DC">
            <w:pPr>
              <w:pStyle w:val="ekvtabellezentriert"/>
            </w:pPr>
          </w:p>
        </w:tc>
        <w:tc>
          <w:tcPr>
            <w:tcW w:w="850" w:type="dxa"/>
            <w:vAlign w:val="center"/>
          </w:tcPr>
          <w:p w14:paraId="050C4AEF" w14:textId="77777777" w:rsidR="00B651DC" w:rsidRDefault="00B651DC" w:rsidP="00B651DC">
            <w:pPr>
              <w:pStyle w:val="ekvtabellezentrier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A36999" w14:textId="77777777" w:rsidR="00B651DC" w:rsidRDefault="00B651DC" w:rsidP="00B651DC">
            <w:pPr>
              <w:pStyle w:val="ekvtabellezentriert"/>
            </w:pPr>
          </w:p>
        </w:tc>
        <w:tc>
          <w:tcPr>
            <w:tcW w:w="850" w:type="dxa"/>
            <w:vAlign w:val="center"/>
          </w:tcPr>
          <w:p w14:paraId="6F16E3F4" w14:textId="77777777" w:rsidR="00B651DC" w:rsidRDefault="00B651DC" w:rsidP="00B651DC">
            <w:pPr>
              <w:pStyle w:val="ekvtabellezentrier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33EB85" w14:textId="77777777" w:rsidR="00B651DC" w:rsidRDefault="00B651DC" w:rsidP="00B651DC">
            <w:pPr>
              <w:pStyle w:val="ekvtabellezentriert"/>
            </w:pPr>
          </w:p>
        </w:tc>
        <w:tc>
          <w:tcPr>
            <w:tcW w:w="850" w:type="dxa"/>
            <w:vAlign w:val="center"/>
          </w:tcPr>
          <w:p w14:paraId="4EDF2C1A" w14:textId="77777777" w:rsidR="00B651DC" w:rsidRDefault="00B651DC" w:rsidP="00B651DC">
            <w:pPr>
              <w:pStyle w:val="ekvtabellezentrier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ABB2AA" w14:textId="77777777" w:rsidR="00B651DC" w:rsidRDefault="00B651DC" w:rsidP="00B651DC">
            <w:pPr>
              <w:pStyle w:val="ekvtabellezentriert"/>
            </w:pPr>
          </w:p>
        </w:tc>
      </w:tr>
      <w:tr w:rsidR="00B651DC" w14:paraId="717BC4F4" w14:textId="77777777" w:rsidTr="00B651DC">
        <w:trPr>
          <w:trHeight w:hRule="exact" w:val="45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4ECC4" w14:textId="6C1BB311" w:rsidR="00B651DC" w:rsidRDefault="00B651DC" w:rsidP="00B651DC">
            <w:pPr>
              <w:pStyle w:val="ekvtabellezentriert"/>
            </w:pPr>
            <w:r>
              <w:t>Söhne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BBE4DC" w14:textId="77777777" w:rsidR="00B651DC" w:rsidRDefault="00B651DC" w:rsidP="00B651DC">
            <w:pPr>
              <w:pStyle w:val="ekvtabellezentrier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949A" w14:textId="50815ACD" w:rsidR="00B651DC" w:rsidRDefault="00B651DC" w:rsidP="00B651DC">
            <w:pPr>
              <w:pStyle w:val="ekvtabellezentriert"/>
            </w:pPr>
            <w:r>
              <w:t>Goldesel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1CB920" w14:textId="77777777" w:rsidR="00B651DC" w:rsidRDefault="00B651DC" w:rsidP="00B651DC">
            <w:pPr>
              <w:pStyle w:val="ekvtabellezentrier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6F105" w14:textId="10D71413" w:rsidR="00B651DC" w:rsidRDefault="00B651DC" w:rsidP="00B651DC">
            <w:pPr>
              <w:pStyle w:val="ekvtabellezentriert"/>
            </w:pPr>
            <w:r>
              <w:t>Schreiner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8911FA" w14:textId="77777777" w:rsidR="00B651DC" w:rsidRDefault="00B651DC" w:rsidP="00B651DC">
            <w:pPr>
              <w:pStyle w:val="ekvtabellezentrier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37065" w14:textId="388D0F97" w:rsidR="00B651DC" w:rsidRDefault="00B651DC" w:rsidP="00B651DC">
            <w:pPr>
              <w:pStyle w:val="ekvtabellezentriert"/>
            </w:pPr>
            <w:r>
              <w:t>Wirt</w:t>
            </w:r>
          </w:p>
        </w:tc>
      </w:tr>
    </w:tbl>
    <w:p w14:paraId="11333A47" w14:textId="77777777" w:rsidR="00465353" w:rsidRDefault="00465353" w:rsidP="00465353">
      <w:pPr>
        <w:pStyle w:val="ekvgrundtexthalbe"/>
      </w:pPr>
    </w:p>
    <w:p w14:paraId="754F781A" w14:textId="1539BC47" w:rsidR="00465353" w:rsidRDefault="00465353" w:rsidP="00ED5E40">
      <w:pPr>
        <w:pStyle w:val="ekvschreiblinie"/>
        <w:numPr>
          <w:ilvl w:val="0"/>
          <w:numId w:val="1"/>
        </w:numPr>
      </w:pPr>
      <w:r>
        <w:t xml:space="preserve">ein </w:t>
      </w:r>
      <w:r w:rsidRPr="0087437C">
        <w:rPr>
          <w:rStyle w:val="ekvhandschriftunterstrichen"/>
        </w:rPr>
        <w:t>Vater</w:t>
      </w:r>
      <w:r>
        <w:t>, der von Beruf Schneider ist</w:t>
      </w:r>
    </w:p>
    <w:p w14:paraId="04BF7423" w14:textId="4A146682" w:rsidR="00465353" w:rsidRDefault="00465353" w:rsidP="00ED5E40">
      <w:pPr>
        <w:pStyle w:val="ekvschreiblinie"/>
        <w:numPr>
          <w:ilvl w:val="0"/>
          <w:numId w:val="1"/>
        </w:numPr>
      </w:pPr>
      <w:r>
        <w:t xml:space="preserve">drei </w:t>
      </w:r>
      <w:r w:rsidR="00E84E3A">
        <w:rPr>
          <w:rStyle w:val="ekvlsungunterstrichen"/>
        </w:rPr>
        <w:t>          </w:t>
      </w:r>
      <w:r w:rsidRPr="00A164CF">
        <w:rPr>
          <w:rStyle w:val="ekvlsungunterstrichen"/>
        </w:rPr>
        <w:t xml:space="preserve">               </w:t>
      </w:r>
      <w:r>
        <w:t>, die in die Welt hinausgehen</w:t>
      </w:r>
    </w:p>
    <w:p w14:paraId="3FD70B67" w14:textId="0BAD5C1A" w:rsidR="00465353" w:rsidRDefault="00465353" w:rsidP="00ED5E40">
      <w:pPr>
        <w:pStyle w:val="ekvschreiblinie"/>
        <w:numPr>
          <w:ilvl w:val="0"/>
          <w:numId w:val="1"/>
        </w:numPr>
      </w:pPr>
      <w:r w:rsidRPr="00C17BE6">
        <w:tab/>
      </w:r>
      <w:r>
        <w:t xml:space="preserve">eine </w:t>
      </w:r>
      <w:r w:rsidR="00E84E3A">
        <w:rPr>
          <w:rStyle w:val="ekvlsungunterstrichen"/>
        </w:rPr>
        <w:t>          </w:t>
      </w:r>
      <w:r w:rsidRPr="00147E11">
        <w:rPr>
          <w:rStyle w:val="ekvlsungunterstrichen"/>
        </w:rPr>
        <w:t xml:space="preserve">                 </w:t>
      </w:r>
      <w:r>
        <w:t>, die gefräßig und böse ist</w:t>
      </w:r>
    </w:p>
    <w:p w14:paraId="37DD3A19" w14:textId="32356A64" w:rsidR="00465353" w:rsidRDefault="00465353" w:rsidP="00ED5E40">
      <w:pPr>
        <w:pStyle w:val="ekvschreiblinie"/>
        <w:numPr>
          <w:ilvl w:val="0"/>
          <w:numId w:val="1"/>
        </w:numPr>
      </w:pPr>
      <w:r>
        <w:t xml:space="preserve">ein </w:t>
      </w:r>
      <w:r w:rsidR="00E84E3A">
        <w:rPr>
          <w:rStyle w:val="ekvlsungunterstrichen"/>
        </w:rPr>
        <w:t>          </w:t>
      </w:r>
      <w:r w:rsidR="00E84E3A" w:rsidRPr="00147E11">
        <w:rPr>
          <w:rStyle w:val="ekvlsungunterstrichen"/>
        </w:rPr>
        <w:t xml:space="preserve">      </w:t>
      </w:r>
      <w:r w:rsidRPr="00A164CF">
        <w:rPr>
          <w:rStyle w:val="ekvlsungunterstrichen"/>
        </w:rPr>
        <w:t xml:space="preserve">               </w:t>
      </w:r>
      <w:r>
        <w:t>, bei dem der älteste Sohn in die Lehre ging</w:t>
      </w:r>
    </w:p>
    <w:p w14:paraId="3D0A9617" w14:textId="05EFC944" w:rsidR="00465353" w:rsidRDefault="00465353" w:rsidP="00ED5E40">
      <w:pPr>
        <w:pStyle w:val="ekvschreiblinie"/>
        <w:numPr>
          <w:ilvl w:val="0"/>
          <w:numId w:val="1"/>
        </w:numPr>
      </w:pPr>
      <w:r>
        <w:t xml:space="preserve">ein </w:t>
      </w:r>
      <w:r w:rsidR="00E84E3A">
        <w:rPr>
          <w:rStyle w:val="ekvlsungunterstrichen"/>
        </w:rPr>
        <w:t>         </w:t>
      </w:r>
      <w:r w:rsidRPr="00A164CF">
        <w:rPr>
          <w:rStyle w:val="ekvlsungunterstrichen"/>
        </w:rPr>
        <w:t xml:space="preserve">                    </w:t>
      </w:r>
      <w:r>
        <w:t>, der die drei Söhne bestiehlt</w:t>
      </w:r>
    </w:p>
    <w:p w14:paraId="5A2CD55C" w14:textId="5B08D971" w:rsidR="00465353" w:rsidRDefault="00465353" w:rsidP="00ED5E40">
      <w:pPr>
        <w:pStyle w:val="ekvschreiblinie"/>
        <w:numPr>
          <w:ilvl w:val="0"/>
          <w:numId w:val="1"/>
        </w:numPr>
      </w:pPr>
      <w:r w:rsidRPr="00C17BE6">
        <w:tab/>
      </w:r>
      <w:r>
        <w:t xml:space="preserve">ein </w:t>
      </w:r>
      <w:r w:rsidR="00E84E3A">
        <w:rPr>
          <w:rStyle w:val="ekvlsungunterstrichen"/>
        </w:rPr>
        <w:t>           </w:t>
      </w:r>
      <w:r w:rsidRPr="00A164CF">
        <w:rPr>
          <w:rStyle w:val="ekvlsungunterstrichen"/>
        </w:rPr>
        <w:t xml:space="preserve">                 </w:t>
      </w:r>
      <w:r>
        <w:t>, bei dem der zweite Sohn in die Lehre ging</w:t>
      </w:r>
    </w:p>
    <w:p w14:paraId="0501FE92" w14:textId="7D34D515" w:rsidR="00465353" w:rsidRDefault="00465353" w:rsidP="00ED5E40">
      <w:pPr>
        <w:pStyle w:val="ekvschreiblinie"/>
        <w:numPr>
          <w:ilvl w:val="0"/>
          <w:numId w:val="1"/>
        </w:numPr>
      </w:pPr>
      <w:r>
        <w:t xml:space="preserve">ein </w:t>
      </w:r>
      <w:r w:rsidR="00E84E3A">
        <w:rPr>
          <w:rStyle w:val="ekvlsungunterstrichen"/>
        </w:rPr>
        <w:t>       </w:t>
      </w:r>
      <w:r w:rsidRPr="00A164CF">
        <w:rPr>
          <w:rStyle w:val="ekvlsungunterstrichen"/>
        </w:rPr>
        <w:t xml:space="preserve">                      </w:t>
      </w:r>
      <w:r>
        <w:t>, der Goldstücke spuckt</w:t>
      </w:r>
    </w:p>
    <w:p w14:paraId="388FD9D7" w14:textId="0D1CAF8B" w:rsidR="00465353" w:rsidRDefault="00465353" w:rsidP="00ED5E40">
      <w:pPr>
        <w:pStyle w:val="ekvschreiblinie"/>
        <w:numPr>
          <w:ilvl w:val="0"/>
          <w:numId w:val="1"/>
        </w:numPr>
      </w:pPr>
      <w:r>
        <w:t xml:space="preserve">ein </w:t>
      </w:r>
      <w:r w:rsidR="00E84E3A">
        <w:rPr>
          <w:rStyle w:val="ekvlsungunterstrichen"/>
        </w:rPr>
        <w:t>           </w:t>
      </w:r>
      <w:r w:rsidRPr="00A164CF">
        <w:rPr>
          <w:rStyle w:val="ekvlsungunterstrichen"/>
        </w:rPr>
        <w:t xml:space="preserve">               </w:t>
      </w:r>
      <w:r>
        <w:t>, bei dem der dritte Sohn in die Lehre ging</w:t>
      </w:r>
    </w:p>
    <w:p w14:paraId="01A4ECCB" w14:textId="77777777" w:rsidR="00465353" w:rsidRDefault="00465353" w:rsidP="00465353">
      <w:pPr>
        <w:pStyle w:val="ekvinklusion"/>
      </w:pPr>
    </w:p>
    <w:p w14:paraId="2F1CD980" w14:textId="77777777" w:rsidR="00465353" w:rsidRDefault="00465353" w:rsidP="00465353">
      <w:pPr>
        <w:pStyle w:val="ekvinklusion"/>
      </w:pPr>
      <w:r w:rsidRPr="00970213">
        <w:rPr>
          <w:rStyle w:val="ekvnummerierung"/>
        </w:rPr>
        <w:t>3</w:t>
      </w:r>
      <w:r>
        <w:tab/>
        <w:t xml:space="preserve"> Beantworte die Fragen zum Inhalt des Märchens.</w:t>
      </w:r>
    </w:p>
    <w:p w14:paraId="00D0CE5C" w14:textId="77777777" w:rsidR="00465353" w:rsidRDefault="00465353" w:rsidP="00D92E36">
      <w:pPr>
        <w:pStyle w:val="ekvgrundtexthalbe"/>
      </w:pPr>
    </w:p>
    <w:p w14:paraId="658949A4" w14:textId="722D5E44" w:rsidR="00465353" w:rsidRDefault="00D92E36" w:rsidP="00D92E36">
      <w:pPr>
        <w:pStyle w:val="ekvschreiblinie"/>
      </w:pPr>
      <w:r w:rsidRPr="006A5611">
        <w:rPr>
          <w:rStyle w:val="ekvsymbolaufzhlung"/>
        </w:rPr>
        <w:sym w:font="Wingdings" w:char="F06C"/>
      </w:r>
      <w:r w:rsidRPr="00C17BE6">
        <w:tab/>
      </w:r>
      <w:r w:rsidR="00465353" w:rsidRPr="00ED5E40">
        <w:rPr>
          <w:rStyle w:val="ekvfett"/>
        </w:rPr>
        <w:t>Warum</w:t>
      </w:r>
      <w:r w:rsidR="00465353" w:rsidRPr="00481981">
        <w:t xml:space="preserve"> jagt der Vater seine drei Söhne aus dem Haus?</w:t>
      </w:r>
    </w:p>
    <w:p w14:paraId="51D3599F" w14:textId="12DB2085" w:rsidR="00D92E36" w:rsidRDefault="00E84E3A" w:rsidP="00465353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 w:rsidR="00D92E36">
        <w:rPr>
          <w:rStyle w:val="ekvlsungunterstrichen"/>
        </w:rPr>
        <w:tab/>
      </w:r>
    </w:p>
    <w:p w14:paraId="5A51BF5B" w14:textId="77777777" w:rsidR="00E84E3A" w:rsidRDefault="00E84E3A" w:rsidP="00E84E3A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609A1533" w14:textId="77777777" w:rsidR="00465353" w:rsidRDefault="00465353" w:rsidP="00465353">
      <w:pPr>
        <w:pStyle w:val="ekvinklusion"/>
      </w:pPr>
    </w:p>
    <w:p w14:paraId="122C1E9F" w14:textId="7FD0FDB3" w:rsidR="00465353" w:rsidRDefault="00B651DC" w:rsidP="00465353">
      <w:pPr>
        <w:pStyle w:val="ekvinklusion"/>
      </w:pPr>
      <w:r w:rsidRPr="006A5611">
        <w:rPr>
          <w:rStyle w:val="ekvsymbolaufzhlung"/>
        </w:rPr>
        <w:sym w:font="Wingdings" w:char="F06C"/>
      </w:r>
      <w:r w:rsidRPr="00C17BE6">
        <w:tab/>
      </w:r>
      <w:r w:rsidR="00465353" w:rsidRPr="00ED5E40">
        <w:rPr>
          <w:rStyle w:val="ekvfett"/>
        </w:rPr>
        <w:t>Was</w:t>
      </w:r>
      <w:r w:rsidR="00465353" w:rsidRPr="00481981">
        <w:t xml:space="preserve"> stellt der Vater fest, als er nur noch </w:t>
      </w:r>
      <w:r w:rsidR="00ED5E40" w:rsidRPr="00481981">
        <w:t>allein</w:t>
      </w:r>
      <w:r w:rsidR="00465353" w:rsidRPr="00481981">
        <w:t xml:space="preserve"> mit der Ziege ist?</w:t>
      </w:r>
    </w:p>
    <w:p w14:paraId="0D26E838" w14:textId="77777777" w:rsidR="00E84E3A" w:rsidRDefault="00E84E3A" w:rsidP="00E84E3A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28A75DE0" w14:textId="77777777" w:rsidR="00E84E3A" w:rsidRDefault="00E84E3A" w:rsidP="00E84E3A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4B0A2668" w14:textId="77777777" w:rsidR="00465353" w:rsidRDefault="00465353" w:rsidP="00465353">
      <w:pPr>
        <w:pStyle w:val="ekvinklusion"/>
      </w:pPr>
    </w:p>
    <w:p w14:paraId="5F7052C0" w14:textId="3240BF28" w:rsidR="00465353" w:rsidRDefault="00D92E36" w:rsidP="00D92E36">
      <w:pPr>
        <w:pStyle w:val="ekvschreiblinie"/>
      </w:pPr>
      <w:r w:rsidRPr="006A5611">
        <w:rPr>
          <w:rStyle w:val="ekvsymbolaufzhlung"/>
        </w:rPr>
        <w:sym w:font="Wingdings" w:char="F06C"/>
      </w:r>
      <w:r w:rsidRPr="00C17BE6">
        <w:tab/>
      </w:r>
      <w:r w:rsidR="00465353" w:rsidRPr="00ED5E40">
        <w:rPr>
          <w:rStyle w:val="ekvfett"/>
        </w:rPr>
        <w:t>Welche</w:t>
      </w:r>
      <w:r w:rsidR="00465353" w:rsidRPr="00481981">
        <w:t xml:space="preserve"> </w:t>
      </w:r>
      <w:r w:rsidR="00465353" w:rsidRPr="00D905A4">
        <w:rPr>
          <w:rStyle w:val="ekvfett"/>
        </w:rPr>
        <w:t>Geschenke</w:t>
      </w:r>
      <w:r w:rsidR="00465353" w:rsidRPr="00481981">
        <w:t xml:space="preserve"> bekommen die drei Söhne und </w:t>
      </w:r>
      <w:r w:rsidR="00ED5E40">
        <w:br/>
      </w:r>
      <w:r w:rsidR="00465353" w:rsidRPr="00481981">
        <w:t>was ist das Besondere an den Geschenken?</w:t>
      </w:r>
    </w:p>
    <w:p w14:paraId="37C91053" w14:textId="77777777" w:rsidR="00E84E3A" w:rsidRDefault="00E84E3A" w:rsidP="00E84E3A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784119A" w14:textId="77777777" w:rsidR="00E84E3A" w:rsidRDefault="00E84E3A" w:rsidP="00E84E3A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60A4056E" w14:textId="77777777" w:rsidR="00E84E3A" w:rsidRDefault="00E84E3A" w:rsidP="00E84E3A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F71278D" w14:textId="77777777" w:rsidR="00E84E3A" w:rsidRDefault="00E84E3A" w:rsidP="00E84E3A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43A000F6" w14:textId="77777777" w:rsidR="00465353" w:rsidRDefault="00465353" w:rsidP="00465353">
      <w:pPr>
        <w:pStyle w:val="ekvinklusion"/>
      </w:pPr>
    </w:p>
    <w:tbl>
      <w:tblPr>
        <w:tblW w:w="10995" w:type="dxa"/>
        <w:tblInd w:w="-822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109"/>
        <w:gridCol w:w="1332"/>
        <w:gridCol w:w="2097"/>
        <w:gridCol w:w="1391"/>
        <w:gridCol w:w="1245"/>
      </w:tblGrid>
      <w:tr w:rsidR="00D92E36" w14:paraId="67D5A6EC" w14:textId="77777777" w:rsidTr="007B419D">
        <w:trPr>
          <w:trHeight w:hRule="exact" w:val="510"/>
        </w:trPr>
        <w:tc>
          <w:tcPr>
            <w:tcW w:w="821" w:type="dxa"/>
            <w:noWrap/>
            <w:vAlign w:val="bottom"/>
          </w:tcPr>
          <w:p w14:paraId="0E7BAC3A" w14:textId="77777777" w:rsidR="00D92E36" w:rsidRDefault="00D92E36" w:rsidP="007B419D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09" w:type="dxa"/>
            <w:noWrap/>
            <w:vAlign w:val="bottom"/>
            <w:hideMark/>
          </w:tcPr>
          <w:p w14:paraId="398AD9F4" w14:textId="77777777" w:rsidR="00D92E36" w:rsidRDefault="00D92E36" w:rsidP="007B419D">
            <w:pPr>
              <w:pStyle w:val="ekvkolumnentitel"/>
              <w:spacing w:line="256" w:lineRule="auto"/>
              <w:ind w:left="-102"/>
            </w:pPr>
            <w:r>
              <w:t>Name:</w:t>
            </w:r>
          </w:p>
        </w:tc>
        <w:tc>
          <w:tcPr>
            <w:tcW w:w="1332" w:type="dxa"/>
            <w:noWrap/>
            <w:vAlign w:val="bottom"/>
            <w:hideMark/>
          </w:tcPr>
          <w:p w14:paraId="1ED837EA" w14:textId="77777777" w:rsidR="00D92E36" w:rsidRDefault="00D92E36" w:rsidP="007B419D">
            <w:pPr>
              <w:pStyle w:val="ekvkolumnentitel"/>
              <w:spacing w:line="256" w:lineRule="auto"/>
            </w:pPr>
            <w:r>
              <w:t>Klasse:</w:t>
            </w:r>
          </w:p>
        </w:tc>
        <w:tc>
          <w:tcPr>
            <w:tcW w:w="2097" w:type="dxa"/>
            <w:noWrap/>
            <w:vAlign w:val="bottom"/>
            <w:hideMark/>
          </w:tcPr>
          <w:p w14:paraId="67E5D06A" w14:textId="77777777" w:rsidR="00D92E36" w:rsidRDefault="00D92E36" w:rsidP="007B419D">
            <w:pPr>
              <w:pStyle w:val="ekvkolumnentitel"/>
              <w:spacing w:line="256" w:lineRule="auto"/>
            </w:pPr>
            <w:r>
              <w:t>Datum:</w:t>
            </w:r>
          </w:p>
        </w:tc>
        <w:tc>
          <w:tcPr>
            <w:tcW w:w="1391" w:type="dxa"/>
            <w:noWrap/>
            <w:vAlign w:val="bottom"/>
          </w:tcPr>
          <w:p w14:paraId="76796C7D" w14:textId="77777777" w:rsidR="00D92E36" w:rsidRDefault="00D92E36" w:rsidP="007B419D">
            <w:pPr>
              <w:pStyle w:val="ekvkvnummer"/>
              <w:jc w:val="right"/>
              <w:rPr>
                <w:lang w:eastAsia="en-US"/>
              </w:rPr>
            </w:pPr>
          </w:p>
        </w:tc>
        <w:tc>
          <w:tcPr>
            <w:tcW w:w="1245" w:type="dxa"/>
            <w:noWrap/>
            <w:vAlign w:val="bottom"/>
            <w:hideMark/>
          </w:tcPr>
          <w:p w14:paraId="2B43EC86" w14:textId="77777777" w:rsidR="00D92E36" w:rsidRDefault="00D92E36" w:rsidP="007B419D">
            <w:pPr>
              <w:pStyle w:val="ekvbild"/>
              <w:spacing w:line="256" w:lineRule="auto"/>
              <w:jc w:val="right"/>
            </w:pPr>
            <w:r>
              <w:t>Fördern</w:t>
            </w:r>
          </w:p>
        </w:tc>
      </w:tr>
      <w:tr w:rsidR="00D92E36" w14:paraId="2A57A692" w14:textId="77777777" w:rsidTr="007B419D">
        <w:trPr>
          <w:trHeight w:hRule="exact" w:val="794"/>
        </w:trPr>
        <w:tc>
          <w:tcPr>
            <w:tcW w:w="821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A718833" w14:textId="77777777" w:rsidR="00D92E36" w:rsidRDefault="00D92E36" w:rsidP="007B419D">
            <w:pPr>
              <w:rPr>
                <w:color w:val="FFFFFF" w:themeColor="background1"/>
              </w:rPr>
            </w:pPr>
          </w:p>
        </w:tc>
        <w:tc>
          <w:tcPr>
            <w:tcW w:w="8929" w:type="dxa"/>
            <w:gridSpan w:val="4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082C58C" w14:textId="77777777" w:rsidR="00D92E36" w:rsidRDefault="00D92E36" w:rsidP="007B419D">
            <w:pPr>
              <w:rPr>
                <w:color w:val="FFFFFF" w:themeColor="background1"/>
              </w:rPr>
            </w:pPr>
          </w:p>
        </w:tc>
        <w:tc>
          <w:tcPr>
            <w:tcW w:w="1245" w:type="dxa"/>
            <w:tcBorders>
              <w:top w:val="single" w:sz="8" w:space="0" w:color="808080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E16E76" w14:textId="77777777" w:rsidR="00D92E36" w:rsidRDefault="00D92E36" w:rsidP="007B419D">
            <w:pPr>
              <w:rPr>
                <w:color w:val="FFFFFF" w:themeColor="background1"/>
              </w:rPr>
            </w:pPr>
          </w:p>
        </w:tc>
      </w:tr>
    </w:tbl>
    <w:p w14:paraId="6C51B46E" w14:textId="7C67320D" w:rsidR="00465353" w:rsidRPr="00D92E36" w:rsidRDefault="00D92E36" w:rsidP="00D92E36">
      <w:pPr>
        <w:pStyle w:val="ekvinklusion"/>
      </w:pPr>
      <w:r w:rsidRPr="006A5611">
        <w:rPr>
          <w:rStyle w:val="ekvsymbolaufzhlung"/>
        </w:rPr>
        <w:sym w:font="Wingdings" w:char="F06C"/>
      </w:r>
      <w:r w:rsidRPr="00C17BE6">
        <w:tab/>
      </w:r>
      <w:r w:rsidR="00465353" w:rsidRPr="00D905A4">
        <w:rPr>
          <w:rStyle w:val="ekvfett"/>
        </w:rPr>
        <w:t>Welchen</w:t>
      </w:r>
      <w:r w:rsidR="00465353" w:rsidRPr="00481981">
        <w:t xml:space="preserve"> </w:t>
      </w:r>
      <w:r w:rsidR="00465353" w:rsidRPr="00D905A4">
        <w:rPr>
          <w:rStyle w:val="ekvfett"/>
        </w:rPr>
        <w:t xml:space="preserve">Trick </w:t>
      </w:r>
      <w:r w:rsidR="00465353" w:rsidRPr="00481981">
        <w:t xml:space="preserve">wendet der dritte Sohn an, </w:t>
      </w:r>
      <w:r w:rsidR="00ED5E40">
        <w:br/>
      </w:r>
      <w:r w:rsidR="00465353" w:rsidRPr="00481981">
        <w:t>um die Geschenke zurückzuholen?</w:t>
      </w:r>
    </w:p>
    <w:p w14:paraId="030716DB" w14:textId="77777777" w:rsidR="00E84E3A" w:rsidRDefault="00E84E3A" w:rsidP="00E84E3A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42047FBD" w14:textId="77777777" w:rsidR="00E84E3A" w:rsidRDefault="00E84E3A" w:rsidP="00E84E3A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41A547A2" w14:textId="77777777" w:rsidR="00E84E3A" w:rsidRDefault="00E84E3A" w:rsidP="00E84E3A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4D918001" w14:textId="77777777" w:rsidR="00465353" w:rsidRDefault="00465353" w:rsidP="00465353">
      <w:pPr>
        <w:pStyle w:val="ekvinklusion"/>
      </w:pPr>
    </w:p>
    <w:p w14:paraId="0974F389" w14:textId="77777777" w:rsidR="00465353" w:rsidRPr="00716152" w:rsidRDefault="00465353" w:rsidP="00465353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66AF9473" wp14:editId="2D116BCD">
            <wp:extent cx="215900" cy="215900"/>
            <wp:effectExtent l="0" t="0" r="0" b="0"/>
            <wp:docPr id="9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c_partnerarbeit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87D34" w14:textId="0ADFC80B" w:rsidR="00465353" w:rsidRDefault="00465353" w:rsidP="00465353">
      <w:pPr>
        <w:pStyle w:val="ekvinklusion"/>
      </w:pPr>
      <w:r w:rsidRPr="00E02B69">
        <w:rPr>
          <w:rStyle w:val="ekvnummerierung"/>
        </w:rPr>
        <w:t>4</w:t>
      </w:r>
      <w:r>
        <w:tab/>
        <w:t xml:space="preserve">Welche </w:t>
      </w:r>
      <w:r w:rsidRPr="00D905A4">
        <w:rPr>
          <w:rStyle w:val="ekvfett"/>
        </w:rPr>
        <w:t>Merkmale</w:t>
      </w:r>
      <w:r>
        <w:t xml:space="preserve"> von Märchen findet ihr? </w:t>
      </w:r>
      <w:r>
        <w:br/>
        <w:t xml:space="preserve">Beantwortet die Fragen und füllt die Tabelle aus. </w:t>
      </w:r>
      <w:r>
        <w:br/>
        <w:t xml:space="preserve">Arbeitet im Tandem. </w:t>
      </w:r>
    </w:p>
    <w:p w14:paraId="23C2BB03" w14:textId="77777777" w:rsidR="00E84E3A" w:rsidRDefault="00E84E3A" w:rsidP="00E84E3A">
      <w:pPr>
        <w:pStyle w:val="ekvinklusion"/>
      </w:pPr>
    </w:p>
    <w:tbl>
      <w:tblPr>
        <w:tblStyle w:val="Tabellenraster"/>
        <w:tblW w:w="93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9"/>
        <w:gridCol w:w="1134"/>
        <w:gridCol w:w="4671"/>
      </w:tblGrid>
      <w:tr w:rsidR="00E84E3A" w14:paraId="1290F613" w14:textId="77777777" w:rsidTr="00DE46C7">
        <w:tc>
          <w:tcPr>
            <w:tcW w:w="3539" w:type="dxa"/>
            <w:vAlign w:val="center"/>
          </w:tcPr>
          <w:p w14:paraId="008D1F9C" w14:textId="77777777" w:rsidR="00E84E3A" w:rsidRPr="006F3702" w:rsidRDefault="00E84E3A" w:rsidP="00F71F64">
            <w:pPr>
              <w:pStyle w:val="ekvtabellelinks"/>
            </w:pPr>
            <w:r w:rsidRPr="006F3702">
              <w:t>Wie heißt das Märchen?</w:t>
            </w:r>
          </w:p>
        </w:tc>
        <w:tc>
          <w:tcPr>
            <w:tcW w:w="5805" w:type="dxa"/>
            <w:gridSpan w:val="2"/>
            <w:vAlign w:val="center"/>
          </w:tcPr>
          <w:p w14:paraId="41025C05" w14:textId="77777777" w:rsidR="00E84E3A" w:rsidRPr="00113073" w:rsidRDefault="00E84E3A" w:rsidP="00F71F64">
            <w:pPr>
              <w:pStyle w:val="ekvinklusion"/>
              <w:spacing w:line="452" w:lineRule="exact"/>
              <w:ind w:left="57"/>
              <w:rPr>
                <w:rStyle w:val="ekvhandschrift"/>
              </w:rPr>
            </w:pPr>
            <w:r w:rsidRPr="00113073">
              <w:rPr>
                <w:rStyle w:val="ekvhandschrift"/>
              </w:rPr>
              <w:t>Tischlein deck dich</w:t>
            </w:r>
            <w:r>
              <w:rPr>
                <w:rStyle w:val="ekvhandschrift"/>
              </w:rPr>
              <w:t>!</w:t>
            </w:r>
          </w:p>
        </w:tc>
      </w:tr>
      <w:tr w:rsidR="00E84E3A" w14:paraId="42F9B6FA" w14:textId="77777777" w:rsidTr="00DE46C7">
        <w:trPr>
          <w:trHeight w:val="1020"/>
        </w:trPr>
        <w:tc>
          <w:tcPr>
            <w:tcW w:w="3539" w:type="dxa"/>
          </w:tcPr>
          <w:p w14:paraId="5E3CF611" w14:textId="77777777" w:rsidR="00E84E3A" w:rsidRPr="006F3702" w:rsidRDefault="00E84E3A" w:rsidP="00F71F64">
            <w:pPr>
              <w:pStyle w:val="ekvtabellelinks"/>
            </w:pPr>
            <w:r w:rsidRPr="006F3702">
              <w:t xml:space="preserve">Mit welchem </w:t>
            </w:r>
            <w:r w:rsidRPr="00D905A4">
              <w:rPr>
                <w:rStyle w:val="ekvfett"/>
              </w:rPr>
              <w:t>Satz</w:t>
            </w:r>
            <w:r w:rsidRPr="006F3702">
              <w:t xml:space="preserve"> beginnt das Märchen?</w:t>
            </w:r>
          </w:p>
        </w:tc>
        <w:tc>
          <w:tcPr>
            <w:tcW w:w="5805" w:type="dxa"/>
            <w:gridSpan w:val="2"/>
          </w:tcPr>
          <w:p w14:paraId="63B8C8BC" w14:textId="570D8CD6" w:rsidR="00E84E3A" w:rsidRPr="002B6AB2" w:rsidRDefault="00E84E3A" w:rsidP="00F71F64">
            <w:pPr>
              <w:pStyle w:val="ekvinklusion"/>
              <w:spacing w:line="452" w:lineRule="exact"/>
              <w:ind w:left="57"/>
              <w:rPr>
                <w:rStyle w:val="ekvlsung"/>
              </w:rPr>
            </w:pPr>
          </w:p>
        </w:tc>
      </w:tr>
      <w:tr w:rsidR="00E84E3A" w14:paraId="651EF236" w14:textId="77777777" w:rsidTr="00DE46C7">
        <w:trPr>
          <w:trHeight w:val="1304"/>
        </w:trPr>
        <w:tc>
          <w:tcPr>
            <w:tcW w:w="3539" w:type="dxa"/>
          </w:tcPr>
          <w:p w14:paraId="00ED7721" w14:textId="77777777" w:rsidR="00E84E3A" w:rsidRPr="006F3702" w:rsidRDefault="00E84E3A" w:rsidP="00F71F64">
            <w:pPr>
              <w:pStyle w:val="ekvtabellelinks"/>
            </w:pPr>
            <w:r w:rsidRPr="006F3702">
              <w:t xml:space="preserve">Welche </w:t>
            </w:r>
            <w:r w:rsidRPr="00D905A4">
              <w:rPr>
                <w:rStyle w:val="ekvfett"/>
              </w:rPr>
              <w:t xml:space="preserve">magischen Figuren </w:t>
            </w:r>
            <w:r w:rsidRPr="006F3702">
              <w:t xml:space="preserve">oder </w:t>
            </w:r>
            <w:r w:rsidRPr="00D905A4">
              <w:rPr>
                <w:rStyle w:val="ekvfett"/>
              </w:rPr>
              <w:t xml:space="preserve">magischen Dinge </w:t>
            </w:r>
            <w:r w:rsidRPr="006F3702">
              <w:t>kommen vor?</w:t>
            </w:r>
          </w:p>
        </w:tc>
        <w:tc>
          <w:tcPr>
            <w:tcW w:w="5805" w:type="dxa"/>
            <w:gridSpan w:val="2"/>
          </w:tcPr>
          <w:p w14:paraId="30FFEC74" w14:textId="3DE0C58F" w:rsidR="00E84E3A" w:rsidRPr="00113073" w:rsidRDefault="00E84E3A" w:rsidP="00F71F64">
            <w:pPr>
              <w:pStyle w:val="ekvinklusion"/>
              <w:spacing w:line="452" w:lineRule="exact"/>
              <w:ind w:left="57"/>
              <w:rPr>
                <w:rStyle w:val="ekvhandschrift"/>
              </w:rPr>
            </w:pPr>
          </w:p>
        </w:tc>
      </w:tr>
      <w:tr w:rsidR="00DE46C7" w14:paraId="6FF1FE47" w14:textId="77777777" w:rsidTr="00DE46C7">
        <w:trPr>
          <w:trHeight w:val="1304"/>
        </w:trPr>
        <w:tc>
          <w:tcPr>
            <w:tcW w:w="3539" w:type="dxa"/>
          </w:tcPr>
          <w:p w14:paraId="6198EB48" w14:textId="77777777" w:rsidR="00DE46C7" w:rsidRPr="006F3702" w:rsidRDefault="00DE46C7" w:rsidP="00F71F64">
            <w:pPr>
              <w:pStyle w:val="ekvtabellelinks"/>
            </w:pPr>
            <w:r w:rsidRPr="006F3702">
              <w:t xml:space="preserve">Sind die Figuren oder </w:t>
            </w:r>
            <w:r>
              <w:br/>
            </w:r>
            <w:r w:rsidRPr="006F3702">
              <w:t xml:space="preserve">Tiere </w:t>
            </w:r>
            <w:r w:rsidRPr="00D905A4">
              <w:rPr>
                <w:rStyle w:val="ekvfett"/>
              </w:rPr>
              <w:t>gegensätzlich</w:t>
            </w:r>
            <w:r w:rsidRPr="006F3702">
              <w:t xml:space="preserve">, </w:t>
            </w:r>
            <w:r>
              <w:br/>
            </w:r>
            <w:r w:rsidRPr="006F3702">
              <w:t>z. B. gut gegen böse?</w:t>
            </w:r>
          </w:p>
        </w:tc>
        <w:tc>
          <w:tcPr>
            <w:tcW w:w="1134" w:type="dxa"/>
            <w:tcBorders>
              <w:right w:val="nil"/>
            </w:tcBorders>
          </w:tcPr>
          <w:p w14:paraId="428715F4" w14:textId="325F7FB0" w:rsidR="00DE46C7" w:rsidRDefault="00DE46C7" w:rsidP="00F71F64">
            <w:pPr>
              <w:pStyle w:val="ekvschreiblinie"/>
              <w:ind w:left="57"/>
            </w:pPr>
            <w:r w:rsidRPr="00D559DE">
              <w:rPr>
                <w:rStyle w:val="ekvsymbol"/>
              </w:rPr>
              <w:sym w:font="Wingdings" w:char="F0A8"/>
            </w:r>
            <w:r w:rsidRPr="00B32DAF">
              <w:tab/>
            </w:r>
            <w:r>
              <w:t>ja</w:t>
            </w:r>
          </w:p>
          <w:p w14:paraId="53620197" w14:textId="77777777" w:rsidR="00DE46C7" w:rsidRDefault="00DE46C7" w:rsidP="00F71F64">
            <w:pPr>
              <w:pStyle w:val="ekvschreiblinie"/>
              <w:ind w:left="57"/>
            </w:pPr>
            <w:r w:rsidRPr="00D559DE">
              <w:rPr>
                <w:rStyle w:val="ekvsymbol"/>
              </w:rPr>
              <w:sym w:font="Wingdings" w:char="F0A8"/>
            </w:r>
            <w:r w:rsidRPr="00B32DAF">
              <w:tab/>
            </w:r>
            <w:r>
              <w:t>nein</w:t>
            </w:r>
          </w:p>
        </w:tc>
        <w:tc>
          <w:tcPr>
            <w:tcW w:w="4671" w:type="dxa"/>
            <w:tcBorders>
              <w:left w:val="nil"/>
            </w:tcBorders>
          </w:tcPr>
          <w:p w14:paraId="71E3D06C" w14:textId="7BB62CFA" w:rsidR="00DE46C7" w:rsidRDefault="00DE46C7" w:rsidP="00F71F64">
            <w:pPr>
              <w:pStyle w:val="ekvschreiblinie"/>
              <w:pBdr>
                <w:left w:val="single" w:sz="4" w:space="4" w:color="auto"/>
              </w:pBdr>
              <w:tabs>
                <w:tab w:val="clear" w:pos="454"/>
                <w:tab w:val="clear" w:pos="595"/>
                <w:tab w:val="clear" w:pos="851"/>
                <w:tab w:val="left" w:pos="4534"/>
              </w:tabs>
              <w:ind w:left="113"/>
              <w:rPr>
                <w:rStyle w:val="ekvlsungunterstrichen"/>
              </w:rPr>
            </w:pPr>
            <w:r>
              <w:rPr>
                <w:rStyle w:val="ekvlsungunterstrichen"/>
              </w:rPr>
              <w:t> </w:t>
            </w:r>
            <w:r>
              <w:rPr>
                <w:rStyle w:val="ekvlsungunterstrichen"/>
              </w:rPr>
              <w:tab/>
            </w:r>
          </w:p>
          <w:p w14:paraId="4BBFC5E1" w14:textId="16E8713A" w:rsidR="00DE46C7" w:rsidRDefault="00DE46C7" w:rsidP="00F71F64">
            <w:pPr>
              <w:pStyle w:val="ekvschreiblinie"/>
              <w:pBdr>
                <w:left w:val="single" w:sz="4" w:space="4" w:color="auto"/>
              </w:pBdr>
              <w:tabs>
                <w:tab w:val="clear" w:pos="454"/>
                <w:tab w:val="clear" w:pos="595"/>
                <w:tab w:val="clear" w:pos="851"/>
                <w:tab w:val="left" w:pos="4534"/>
              </w:tabs>
              <w:ind w:left="113"/>
              <w:rPr>
                <w:rStyle w:val="ekvlsungunterstrichen"/>
              </w:rPr>
            </w:pPr>
            <w:r>
              <w:rPr>
                <w:rStyle w:val="ekvlsungunterstrichen"/>
              </w:rPr>
              <w:t> </w:t>
            </w:r>
            <w:r>
              <w:rPr>
                <w:rStyle w:val="ekvlsungunterstrichen"/>
              </w:rPr>
              <w:tab/>
            </w:r>
          </w:p>
          <w:p w14:paraId="17173251" w14:textId="6E4C8207" w:rsidR="00DE46C7" w:rsidRPr="00E84E3A" w:rsidRDefault="00DE46C7" w:rsidP="00F71F64">
            <w:pPr>
              <w:pStyle w:val="ekvschreiblinie"/>
              <w:pBdr>
                <w:left w:val="single" w:sz="4" w:space="4" w:color="auto"/>
              </w:pBdr>
              <w:tabs>
                <w:tab w:val="clear" w:pos="454"/>
                <w:tab w:val="clear" w:pos="595"/>
                <w:tab w:val="clear" w:pos="851"/>
                <w:tab w:val="left" w:pos="4534"/>
              </w:tabs>
              <w:spacing w:after="120"/>
              <w:ind w:left="113"/>
              <w:rPr>
                <w:rStyle w:val="ekvlsungunterstrichen"/>
              </w:rPr>
            </w:pPr>
            <w:r>
              <w:rPr>
                <w:rStyle w:val="ekvlsungunterstrichen"/>
              </w:rPr>
              <w:tab/>
            </w:r>
          </w:p>
        </w:tc>
      </w:tr>
      <w:tr w:rsidR="00E84E3A" w14:paraId="30A571EE" w14:textId="77777777" w:rsidTr="00DE46C7">
        <w:trPr>
          <w:trHeight w:val="1304"/>
        </w:trPr>
        <w:tc>
          <w:tcPr>
            <w:tcW w:w="3539" w:type="dxa"/>
          </w:tcPr>
          <w:p w14:paraId="751307D2" w14:textId="77777777" w:rsidR="00E84E3A" w:rsidRPr="006F3702" w:rsidRDefault="00E84E3A" w:rsidP="00F71F64">
            <w:pPr>
              <w:pStyle w:val="ekvtabellelinks"/>
            </w:pPr>
            <w:r w:rsidRPr="006F3702">
              <w:t xml:space="preserve">Welche besonderen </w:t>
            </w:r>
            <w:r w:rsidRPr="00D905A4">
              <w:rPr>
                <w:rStyle w:val="ekvfett"/>
              </w:rPr>
              <w:t>Sprüche</w:t>
            </w:r>
            <w:r w:rsidRPr="006F3702">
              <w:t xml:space="preserve"> oder </w:t>
            </w:r>
            <w:r w:rsidRPr="00D905A4">
              <w:rPr>
                <w:rStyle w:val="ekvfett"/>
              </w:rPr>
              <w:t>Zahlen</w:t>
            </w:r>
            <w:r w:rsidRPr="006F3702">
              <w:t xml:space="preserve"> werden verwendet?</w:t>
            </w:r>
          </w:p>
        </w:tc>
        <w:tc>
          <w:tcPr>
            <w:tcW w:w="5805" w:type="dxa"/>
            <w:gridSpan w:val="2"/>
          </w:tcPr>
          <w:p w14:paraId="79822FE6" w14:textId="77777777" w:rsidR="00E84E3A" w:rsidRDefault="00E84E3A" w:rsidP="00F71F64">
            <w:pPr>
              <w:pStyle w:val="ekvinklusion"/>
              <w:spacing w:line="452" w:lineRule="exact"/>
              <w:ind w:left="57"/>
              <w:rPr>
                <w:rStyle w:val="ekvlsung"/>
              </w:rPr>
            </w:pPr>
          </w:p>
          <w:p w14:paraId="1C46C2DD" w14:textId="77777777" w:rsidR="00E84E3A" w:rsidRDefault="00E84E3A" w:rsidP="00F71F64">
            <w:pPr>
              <w:pStyle w:val="ekvinklusion"/>
              <w:spacing w:line="452" w:lineRule="exact"/>
              <w:ind w:left="57"/>
              <w:rPr>
                <w:rStyle w:val="ekvlsung"/>
              </w:rPr>
            </w:pPr>
          </w:p>
          <w:p w14:paraId="78C8108C" w14:textId="77777777" w:rsidR="00E84E3A" w:rsidRDefault="00E84E3A" w:rsidP="00F71F64">
            <w:pPr>
              <w:pStyle w:val="ekvinklusion"/>
              <w:spacing w:line="452" w:lineRule="exact"/>
              <w:ind w:left="57"/>
              <w:rPr>
                <w:rStyle w:val="ekvlsung"/>
              </w:rPr>
            </w:pPr>
          </w:p>
          <w:p w14:paraId="7C0685B0" w14:textId="77777777" w:rsidR="00E84E3A" w:rsidRDefault="00E84E3A" w:rsidP="00F71F64">
            <w:pPr>
              <w:pStyle w:val="ekvinklusion"/>
              <w:spacing w:line="452" w:lineRule="exact"/>
              <w:ind w:left="57"/>
              <w:rPr>
                <w:rStyle w:val="ekvlsung"/>
              </w:rPr>
            </w:pPr>
          </w:p>
          <w:p w14:paraId="6E82F2B1" w14:textId="1511F972" w:rsidR="00E84E3A" w:rsidRPr="002B6AB2" w:rsidRDefault="00E84E3A" w:rsidP="00F71F64">
            <w:pPr>
              <w:pStyle w:val="ekvinklusion"/>
              <w:spacing w:line="452" w:lineRule="exact"/>
              <w:ind w:left="57"/>
              <w:rPr>
                <w:rStyle w:val="ekvlsung"/>
              </w:rPr>
            </w:pPr>
          </w:p>
        </w:tc>
      </w:tr>
      <w:tr w:rsidR="00E84E3A" w14:paraId="54D1AB6E" w14:textId="77777777" w:rsidTr="00DE46C7">
        <w:trPr>
          <w:trHeight w:val="964"/>
        </w:trPr>
        <w:tc>
          <w:tcPr>
            <w:tcW w:w="3539" w:type="dxa"/>
          </w:tcPr>
          <w:p w14:paraId="5610743A" w14:textId="77777777" w:rsidR="00E84E3A" w:rsidRPr="006F3702" w:rsidRDefault="00E84E3A" w:rsidP="00F71F64">
            <w:pPr>
              <w:pStyle w:val="ekvtabellelinks"/>
            </w:pPr>
            <w:r w:rsidRPr="006F3702">
              <w:t xml:space="preserve">Gibt es einen typischen </w:t>
            </w:r>
            <w:r w:rsidRPr="00D905A4">
              <w:rPr>
                <w:rStyle w:val="ekvfett"/>
              </w:rPr>
              <w:t>Schluss</w:t>
            </w:r>
            <w:r w:rsidRPr="006F3702">
              <w:t>?</w:t>
            </w:r>
          </w:p>
        </w:tc>
        <w:tc>
          <w:tcPr>
            <w:tcW w:w="5805" w:type="dxa"/>
            <w:gridSpan w:val="2"/>
          </w:tcPr>
          <w:p w14:paraId="5047BAD2" w14:textId="50C0F208" w:rsidR="00E84E3A" w:rsidRDefault="00E84E3A" w:rsidP="00F71F64">
            <w:pPr>
              <w:pStyle w:val="ekvschreiblinie"/>
              <w:ind w:left="57"/>
            </w:pPr>
            <w:r w:rsidRPr="00D559DE">
              <w:rPr>
                <w:rStyle w:val="ekvsymbol"/>
              </w:rPr>
              <w:sym w:font="Wingdings" w:char="F0A8"/>
            </w:r>
            <w:r w:rsidRPr="00B32DAF">
              <w:tab/>
            </w:r>
            <w:r>
              <w:t>ja</w:t>
            </w:r>
          </w:p>
          <w:p w14:paraId="6AD6FDC0" w14:textId="77777777" w:rsidR="00E84E3A" w:rsidRDefault="00E84E3A" w:rsidP="00F71F64">
            <w:pPr>
              <w:pStyle w:val="ekvschreiblinie"/>
              <w:ind w:left="57"/>
            </w:pPr>
            <w:r w:rsidRPr="00D559DE">
              <w:rPr>
                <w:rStyle w:val="ekvsymbol"/>
              </w:rPr>
              <w:sym w:font="Wingdings" w:char="F0A8"/>
            </w:r>
            <w:r w:rsidRPr="00B32DAF">
              <w:tab/>
            </w:r>
            <w:r>
              <w:t>nein</w:t>
            </w:r>
          </w:p>
        </w:tc>
      </w:tr>
    </w:tbl>
    <w:p w14:paraId="1E45982D" w14:textId="77777777" w:rsidR="00465353" w:rsidRDefault="00465353" w:rsidP="00465353">
      <w:pPr>
        <w:pStyle w:val="ekvinklusion"/>
      </w:pPr>
    </w:p>
    <w:p w14:paraId="34720EC8" w14:textId="77777777" w:rsidR="00B651DC" w:rsidRPr="00716152" w:rsidRDefault="00B651DC" w:rsidP="00B651DC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16ADD7DD" wp14:editId="6D1333C3">
            <wp:extent cx="215900" cy="215900"/>
            <wp:effectExtent l="0" t="0" r="0" b="0"/>
            <wp:docPr id="10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c_gruppenarbei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F7378" w14:textId="77777777" w:rsidR="00B651DC" w:rsidRPr="00287B24" w:rsidRDefault="00B651DC" w:rsidP="00B651DC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0FBD715A" wp14:editId="6FCED6CC">
            <wp:extent cx="215900" cy="215900"/>
            <wp:effectExtent l="0" t="0" r="0" b="0"/>
            <wp:docPr id="83" name="Grafik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gruppenarbeit_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BC6BE" w14:textId="77777777" w:rsidR="00465353" w:rsidRDefault="00465353" w:rsidP="00465353">
      <w:pPr>
        <w:pStyle w:val="ekvinklusion"/>
      </w:pPr>
      <w:r>
        <w:rPr>
          <w:rStyle w:val="ekvnummerierung"/>
        </w:rPr>
        <w:t>5</w:t>
      </w:r>
      <w:r>
        <w:tab/>
        <w:t xml:space="preserve">Gestaltet ein </w:t>
      </w:r>
      <w:r w:rsidRPr="005C1918">
        <w:rPr>
          <w:rStyle w:val="ekvfett"/>
        </w:rPr>
        <w:t>Plakat</w:t>
      </w:r>
      <w:r>
        <w:t xml:space="preserve">. </w:t>
      </w:r>
    </w:p>
    <w:p w14:paraId="0E33B0E4" w14:textId="77777777" w:rsidR="00B651DC" w:rsidRPr="00287B24" w:rsidRDefault="00B651DC" w:rsidP="00B651DC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7015D858" wp14:editId="4EAD7784">
            <wp:extent cx="215900" cy="215900"/>
            <wp:effectExtent l="0" t="0" r="0" b="0"/>
            <wp:docPr id="648317312" name="Grafik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gruppenarbeit_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46367" w14:textId="77777777" w:rsidR="00465353" w:rsidRDefault="00465353" w:rsidP="00465353">
      <w:pPr>
        <w:pStyle w:val="ekvinklusion"/>
      </w:pPr>
      <w:r>
        <w:t xml:space="preserve">Malt ein Bild zu dem Märchen. </w:t>
      </w:r>
    </w:p>
    <w:p w14:paraId="02D65458" w14:textId="77777777" w:rsidR="00465353" w:rsidRDefault="00465353" w:rsidP="00465353">
      <w:pPr>
        <w:pStyle w:val="ekvinklusion"/>
      </w:pPr>
      <w:r>
        <w:t xml:space="preserve">Stellt auch die Märchenmerkmale aus Aufgabe 4 dar. </w:t>
      </w:r>
    </w:p>
    <w:p w14:paraId="0BAFC4A1" w14:textId="2143BBDB" w:rsidR="00AC65C7" w:rsidRDefault="00465353" w:rsidP="00E84E3A">
      <w:pPr>
        <w:pStyle w:val="ekvinklusion"/>
      </w:pPr>
      <w:r>
        <w:t xml:space="preserve">Ihr könnt das Plakat auch am PC gestalten. </w:t>
      </w:r>
    </w:p>
    <w:sectPr w:rsidR="00AC65C7" w:rsidSect="007F4BCA">
      <w:footerReference w:type="default" r:id="rId13"/>
      <w:type w:val="continuous"/>
      <w:pgSz w:w="11906" w:h="16838" w:code="9"/>
      <w:pgMar w:top="454" w:right="1276" w:bottom="1531" w:left="1276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44767" w14:textId="77777777" w:rsidR="00DE72E6" w:rsidRDefault="00DE72E6" w:rsidP="003C599D">
      <w:pPr>
        <w:spacing w:line="240" w:lineRule="auto"/>
      </w:pPr>
      <w:r>
        <w:separator/>
      </w:r>
    </w:p>
  </w:endnote>
  <w:endnote w:type="continuationSeparator" w:id="0">
    <w:p w14:paraId="44315A09" w14:textId="77777777" w:rsidR="00DE72E6" w:rsidRDefault="00DE72E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2"/>
      <w:gridCol w:w="3572"/>
      <w:gridCol w:w="5460"/>
      <w:gridCol w:w="1106"/>
    </w:tblGrid>
    <w:tr w:rsidR="009C605F" w:rsidRPr="00F42294" w14:paraId="2B872E0D" w14:textId="77777777" w:rsidTr="00032AE2">
      <w:trPr>
        <w:trHeight w:hRule="exact" w:val="680"/>
      </w:trPr>
      <w:tc>
        <w:tcPr>
          <w:tcW w:w="862" w:type="dxa"/>
          <w:noWrap/>
        </w:tcPr>
        <w:p w14:paraId="2CC64048" w14:textId="77777777" w:rsidR="009C605F" w:rsidRPr="00913892" w:rsidRDefault="009C605F" w:rsidP="009C605F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1CF84D63" wp14:editId="7CBD8E20">
                <wp:extent cx="468000" cy="234000"/>
                <wp:effectExtent l="0" t="0" r="8255" b="0"/>
                <wp:docPr id="6" name="Grafi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2" w:type="dxa"/>
        </w:tcPr>
        <w:p w14:paraId="4C9CE079" w14:textId="075DB7C7" w:rsidR="009C605F" w:rsidRPr="00ED5E40" w:rsidRDefault="009C605F" w:rsidP="009C605F">
          <w:pPr>
            <w:pStyle w:val="ekvpagina"/>
          </w:pPr>
          <w:r w:rsidRPr="00ED5E40">
            <w:t>© Ernst Klett Verlag GmbH, Stuttgart 202</w:t>
          </w:r>
          <w:r w:rsidR="00C64986" w:rsidRPr="00ED5E40">
            <w:t>4</w:t>
          </w:r>
          <w:r w:rsidRPr="00ED5E40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460" w:type="dxa"/>
          <w:noWrap/>
        </w:tcPr>
        <w:p w14:paraId="395C6563" w14:textId="265473F4" w:rsidR="009C605F" w:rsidRPr="00ED5E40" w:rsidRDefault="000D0FF8" w:rsidP="00892913">
          <w:pPr>
            <w:pStyle w:val="ekvquelle"/>
          </w:pPr>
          <w:r w:rsidRPr="00ED5E40">
            <w:t xml:space="preserve">Autor: </w:t>
          </w:r>
          <w:r w:rsidR="00712C4B" w:rsidRPr="00ED5E40">
            <w:t>Redaktion</w:t>
          </w:r>
        </w:p>
      </w:tc>
      <w:tc>
        <w:tcPr>
          <w:tcW w:w="1106" w:type="dxa"/>
        </w:tcPr>
        <w:p w14:paraId="28AA623B" w14:textId="77777777" w:rsidR="009C605F" w:rsidRPr="00913892" w:rsidRDefault="009C605F" w:rsidP="009C605F"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von </w:t>
          </w:r>
          <w:fldSimple w:instr=" NUMPAGES   \* MERGEFORMAT ">
            <w:r>
              <w:rPr>
                <w:noProof/>
              </w:rPr>
              <w:t>2</w:t>
            </w:r>
          </w:fldSimple>
        </w:p>
      </w:tc>
    </w:tr>
  </w:tbl>
  <w:p w14:paraId="7BFE8089" w14:textId="77777777" w:rsidR="000C1572" w:rsidRDefault="000C15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99B6F" w14:textId="77777777" w:rsidR="00DE72E6" w:rsidRDefault="00DE72E6" w:rsidP="003C599D">
      <w:pPr>
        <w:spacing w:line="240" w:lineRule="auto"/>
      </w:pPr>
      <w:r>
        <w:separator/>
      </w:r>
    </w:p>
  </w:footnote>
  <w:footnote w:type="continuationSeparator" w:id="0">
    <w:p w14:paraId="6F6BAB13" w14:textId="77777777" w:rsidR="00DE72E6" w:rsidRDefault="00DE72E6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3379C"/>
    <w:multiLevelType w:val="hybridMultilevel"/>
    <w:tmpl w:val="203E6F7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6578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2E6"/>
    <w:rsid w:val="000040E2"/>
    <w:rsid w:val="00014D7E"/>
    <w:rsid w:val="0002009E"/>
    <w:rsid w:val="00020440"/>
    <w:rsid w:val="00024DB3"/>
    <w:rsid w:val="000307B4"/>
    <w:rsid w:val="00032AE2"/>
    <w:rsid w:val="00035074"/>
    <w:rsid w:val="00037566"/>
    <w:rsid w:val="00043523"/>
    <w:rsid w:val="00043B4C"/>
    <w:rsid w:val="000501BB"/>
    <w:rsid w:val="000523D4"/>
    <w:rsid w:val="00053B2F"/>
    <w:rsid w:val="00054678"/>
    <w:rsid w:val="00054A93"/>
    <w:rsid w:val="00060D8E"/>
    <w:rsid w:val="0006258C"/>
    <w:rsid w:val="00062D31"/>
    <w:rsid w:val="00073067"/>
    <w:rsid w:val="000779C3"/>
    <w:rsid w:val="00080C3B"/>
    <w:rsid w:val="000812E6"/>
    <w:rsid w:val="000875EE"/>
    <w:rsid w:val="00090AB2"/>
    <w:rsid w:val="000928AA"/>
    <w:rsid w:val="00092E87"/>
    <w:rsid w:val="000939F5"/>
    <w:rsid w:val="00094F01"/>
    <w:rsid w:val="000A2411"/>
    <w:rsid w:val="000A51A5"/>
    <w:rsid w:val="000A61AB"/>
    <w:rsid w:val="000A7892"/>
    <w:rsid w:val="000B098D"/>
    <w:rsid w:val="000B28C5"/>
    <w:rsid w:val="000B425B"/>
    <w:rsid w:val="000B7BD3"/>
    <w:rsid w:val="000C11E0"/>
    <w:rsid w:val="000C1572"/>
    <w:rsid w:val="000C6B88"/>
    <w:rsid w:val="000C77CA"/>
    <w:rsid w:val="000D0FF8"/>
    <w:rsid w:val="000D40DE"/>
    <w:rsid w:val="000D4791"/>
    <w:rsid w:val="000D5ADE"/>
    <w:rsid w:val="000E343E"/>
    <w:rsid w:val="000F21E8"/>
    <w:rsid w:val="000F4F53"/>
    <w:rsid w:val="000F6468"/>
    <w:rsid w:val="000F7910"/>
    <w:rsid w:val="00103057"/>
    <w:rsid w:val="0010552F"/>
    <w:rsid w:val="00105BFF"/>
    <w:rsid w:val="00107D77"/>
    <w:rsid w:val="00112595"/>
    <w:rsid w:val="00124062"/>
    <w:rsid w:val="00126A13"/>
    <w:rsid w:val="00126C2B"/>
    <w:rsid w:val="00131417"/>
    <w:rsid w:val="00135C08"/>
    <w:rsid w:val="00136FB9"/>
    <w:rsid w:val="00137DDD"/>
    <w:rsid w:val="001524C9"/>
    <w:rsid w:val="00155116"/>
    <w:rsid w:val="0015764B"/>
    <w:rsid w:val="00161B4B"/>
    <w:rsid w:val="001641FA"/>
    <w:rsid w:val="001643D8"/>
    <w:rsid w:val="0016475A"/>
    <w:rsid w:val="00165ECC"/>
    <w:rsid w:val="00170544"/>
    <w:rsid w:val="001743EB"/>
    <w:rsid w:val="00182050"/>
    <w:rsid w:val="00182B7D"/>
    <w:rsid w:val="001845AC"/>
    <w:rsid w:val="00184678"/>
    <w:rsid w:val="00186866"/>
    <w:rsid w:val="00187AFD"/>
    <w:rsid w:val="00190B65"/>
    <w:rsid w:val="00193A18"/>
    <w:rsid w:val="00193A40"/>
    <w:rsid w:val="00197403"/>
    <w:rsid w:val="001A5BD5"/>
    <w:rsid w:val="001B7253"/>
    <w:rsid w:val="001C3792"/>
    <w:rsid w:val="001C6C8F"/>
    <w:rsid w:val="001D1169"/>
    <w:rsid w:val="001D2674"/>
    <w:rsid w:val="001D39FD"/>
    <w:rsid w:val="001D7433"/>
    <w:rsid w:val="001E485B"/>
    <w:rsid w:val="001F1E3D"/>
    <w:rsid w:val="001F53F1"/>
    <w:rsid w:val="0020055A"/>
    <w:rsid w:val="00200966"/>
    <w:rsid w:val="00201AA1"/>
    <w:rsid w:val="00205239"/>
    <w:rsid w:val="00206CFE"/>
    <w:rsid w:val="00213581"/>
    <w:rsid w:val="00214764"/>
    <w:rsid w:val="00214D18"/>
    <w:rsid w:val="00216138"/>
    <w:rsid w:val="00216D91"/>
    <w:rsid w:val="00221397"/>
    <w:rsid w:val="002240EA"/>
    <w:rsid w:val="002266E8"/>
    <w:rsid w:val="002277D2"/>
    <w:rsid w:val="002301FF"/>
    <w:rsid w:val="00232213"/>
    <w:rsid w:val="002333EB"/>
    <w:rsid w:val="00245DA5"/>
    <w:rsid w:val="00246F77"/>
    <w:rsid w:val="002527A5"/>
    <w:rsid w:val="002548B1"/>
    <w:rsid w:val="00255466"/>
    <w:rsid w:val="00255FE3"/>
    <w:rsid w:val="00257554"/>
    <w:rsid w:val="002613E6"/>
    <w:rsid w:val="00261D9E"/>
    <w:rsid w:val="0026581E"/>
    <w:rsid w:val="00266025"/>
    <w:rsid w:val="002710C4"/>
    <w:rsid w:val="00272ADF"/>
    <w:rsid w:val="00280525"/>
    <w:rsid w:val="0028107C"/>
    <w:rsid w:val="0028231D"/>
    <w:rsid w:val="0028284C"/>
    <w:rsid w:val="00283035"/>
    <w:rsid w:val="00287B24"/>
    <w:rsid w:val="00287DC0"/>
    <w:rsid w:val="00291485"/>
    <w:rsid w:val="00292470"/>
    <w:rsid w:val="00296B65"/>
    <w:rsid w:val="00297717"/>
    <w:rsid w:val="002A0CF6"/>
    <w:rsid w:val="002A25AE"/>
    <w:rsid w:val="002B10A9"/>
    <w:rsid w:val="002B3DF1"/>
    <w:rsid w:val="002B64EA"/>
    <w:rsid w:val="002C23F2"/>
    <w:rsid w:val="002D41F4"/>
    <w:rsid w:val="002D7B0C"/>
    <w:rsid w:val="002D7B42"/>
    <w:rsid w:val="002E163A"/>
    <w:rsid w:val="002E21C3"/>
    <w:rsid w:val="002F1328"/>
    <w:rsid w:val="0030250F"/>
    <w:rsid w:val="00302866"/>
    <w:rsid w:val="00303749"/>
    <w:rsid w:val="00304833"/>
    <w:rsid w:val="00313596"/>
    <w:rsid w:val="00313FD8"/>
    <w:rsid w:val="00315EA9"/>
    <w:rsid w:val="00320087"/>
    <w:rsid w:val="00321063"/>
    <w:rsid w:val="0032667B"/>
    <w:rsid w:val="00327620"/>
    <w:rsid w:val="00331D08"/>
    <w:rsid w:val="00332232"/>
    <w:rsid w:val="003323B5"/>
    <w:rsid w:val="003373EF"/>
    <w:rsid w:val="00350FBE"/>
    <w:rsid w:val="003513CC"/>
    <w:rsid w:val="003527B5"/>
    <w:rsid w:val="0035282D"/>
    <w:rsid w:val="00362B02"/>
    <w:rsid w:val="0036404C"/>
    <w:rsid w:val="003653D5"/>
    <w:rsid w:val="00376778"/>
    <w:rsid w:val="00376A0A"/>
    <w:rsid w:val="0038356B"/>
    <w:rsid w:val="00384305"/>
    <w:rsid w:val="0039268F"/>
    <w:rsid w:val="00392F9B"/>
    <w:rsid w:val="00394595"/>
    <w:rsid w:val="003945FF"/>
    <w:rsid w:val="0039465E"/>
    <w:rsid w:val="003A1A19"/>
    <w:rsid w:val="003A4282"/>
    <w:rsid w:val="003A5B0C"/>
    <w:rsid w:val="003B348E"/>
    <w:rsid w:val="003B3ED5"/>
    <w:rsid w:val="003C39DC"/>
    <w:rsid w:val="003C4AE5"/>
    <w:rsid w:val="003C599D"/>
    <w:rsid w:val="003C63E9"/>
    <w:rsid w:val="003D3D68"/>
    <w:rsid w:val="003D4085"/>
    <w:rsid w:val="003D70F5"/>
    <w:rsid w:val="003E21AC"/>
    <w:rsid w:val="003E2640"/>
    <w:rsid w:val="003E6330"/>
    <w:rsid w:val="003E7B62"/>
    <w:rsid w:val="003F22F2"/>
    <w:rsid w:val="003F23C7"/>
    <w:rsid w:val="003F362F"/>
    <w:rsid w:val="003F7DAF"/>
    <w:rsid w:val="00405D0B"/>
    <w:rsid w:val="00406443"/>
    <w:rsid w:val="00411B18"/>
    <w:rsid w:val="00415632"/>
    <w:rsid w:val="0042107E"/>
    <w:rsid w:val="00424375"/>
    <w:rsid w:val="004372DD"/>
    <w:rsid w:val="00441088"/>
    <w:rsid w:val="00441724"/>
    <w:rsid w:val="0044185E"/>
    <w:rsid w:val="00445ADA"/>
    <w:rsid w:val="00452C06"/>
    <w:rsid w:val="00454148"/>
    <w:rsid w:val="004621B3"/>
    <w:rsid w:val="0046364F"/>
    <w:rsid w:val="00465073"/>
    <w:rsid w:val="00465353"/>
    <w:rsid w:val="00472E9D"/>
    <w:rsid w:val="00473A88"/>
    <w:rsid w:val="0047471A"/>
    <w:rsid w:val="00477F2F"/>
    <w:rsid w:val="004819A1"/>
    <w:rsid w:val="00483A7A"/>
    <w:rsid w:val="00483D65"/>
    <w:rsid w:val="004862DF"/>
    <w:rsid w:val="00486B3D"/>
    <w:rsid w:val="00490692"/>
    <w:rsid w:val="004925F2"/>
    <w:rsid w:val="00495663"/>
    <w:rsid w:val="004A2037"/>
    <w:rsid w:val="004A66C3"/>
    <w:rsid w:val="004A66CF"/>
    <w:rsid w:val="004C415D"/>
    <w:rsid w:val="004C6EE2"/>
    <w:rsid w:val="004D431A"/>
    <w:rsid w:val="004E3969"/>
    <w:rsid w:val="00501528"/>
    <w:rsid w:val="00506339"/>
    <w:rsid w:val="005069C1"/>
    <w:rsid w:val="00514229"/>
    <w:rsid w:val="0051436F"/>
    <w:rsid w:val="005156EC"/>
    <w:rsid w:val="005168A4"/>
    <w:rsid w:val="00517BF0"/>
    <w:rsid w:val="0052117E"/>
    <w:rsid w:val="00521B91"/>
    <w:rsid w:val="00523708"/>
    <w:rsid w:val="005252D2"/>
    <w:rsid w:val="00530C92"/>
    <w:rsid w:val="00535AD8"/>
    <w:rsid w:val="00535AFF"/>
    <w:rsid w:val="00547103"/>
    <w:rsid w:val="00554EDA"/>
    <w:rsid w:val="0055536F"/>
    <w:rsid w:val="00556B4A"/>
    <w:rsid w:val="00560848"/>
    <w:rsid w:val="00561D71"/>
    <w:rsid w:val="0057200E"/>
    <w:rsid w:val="00572A0F"/>
    <w:rsid w:val="0057424F"/>
    <w:rsid w:val="00574FE0"/>
    <w:rsid w:val="00576D2D"/>
    <w:rsid w:val="00583FC8"/>
    <w:rsid w:val="00584F88"/>
    <w:rsid w:val="00587DF4"/>
    <w:rsid w:val="00595347"/>
    <w:rsid w:val="00597E2F"/>
    <w:rsid w:val="005A2772"/>
    <w:rsid w:val="005A3FB2"/>
    <w:rsid w:val="005A577A"/>
    <w:rsid w:val="005A6D94"/>
    <w:rsid w:val="005B10BC"/>
    <w:rsid w:val="005B36B3"/>
    <w:rsid w:val="005B6C9C"/>
    <w:rsid w:val="005B7BE1"/>
    <w:rsid w:val="005C047C"/>
    <w:rsid w:val="005C0FBD"/>
    <w:rsid w:val="005C2458"/>
    <w:rsid w:val="005C400B"/>
    <w:rsid w:val="005C49D0"/>
    <w:rsid w:val="005C6584"/>
    <w:rsid w:val="005C699E"/>
    <w:rsid w:val="005D367A"/>
    <w:rsid w:val="005D3E99"/>
    <w:rsid w:val="005D4A7E"/>
    <w:rsid w:val="005D79B8"/>
    <w:rsid w:val="005E15AC"/>
    <w:rsid w:val="005F2726"/>
    <w:rsid w:val="005F2AB3"/>
    <w:rsid w:val="005F3914"/>
    <w:rsid w:val="005F3D4B"/>
    <w:rsid w:val="005F439D"/>
    <w:rsid w:val="005F511A"/>
    <w:rsid w:val="0060030C"/>
    <w:rsid w:val="0060130F"/>
    <w:rsid w:val="00603AD5"/>
    <w:rsid w:val="006048E8"/>
    <w:rsid w:val="006201CB"/>
    <w:rsid w:val="00622F6B"/>
    <w:rsid w:val="00627765"/>
    <w:rsid w:val="00630CE7"/>
    <w:rsid w:val="00637EBE"/>
    <w:rsid w:val="0064692C"/>
    <w:rsid w:val="00653F68"/>
    <w:rsid w:val="00671EC2"/>
    <w:rsid w:val="006802C4"/>
    <w:rsid w:val="0068429A"/>
    <w:rsid w:val="00685FDD"/>
    <w:rsid w:val="00693676"/>
    <w:rsid w:val="006A71DE"/>
    <w:rsid w:val="006A7331"/>
    <w:rsid w:val="006A76D7"/>
    <w:rsid w:val="006B2D23"/>
    <w:rsid w:val="006B6247"/>
    <w:rsid w:val="006C4E52"/>
    <w:rsid w:val="006C6A77"/>
    <w:rsid w:val="006D28D4"/>
    <w:rsid w:val="006D49F0"/>
    <w:rsid w:val="006D7F2E"/>
    <w:rsid w:val="006E1D17"/>
    <w:rsid w:val="006E235E"/>
    <w:rsid w:val="006E6961"/>
    <w:rsid w:val="006F0D3C"/>
    <w:rsid w:val="006F2EDC"/>
    <w:rsid w:val="006F3702"/>
    <w:rsid w:val="006F72F5"/>
    <w:rsid w:val="00701B4F"/>
    <w:rsid w:val="00703C48"/>
    <w:rsid w:val="00704625"/>
    <w:rsid w:val="00706DAA"/>
    <w:rsid w:val="00707FD3"/>
    <w:rsid w:val="00710718"/>
    <w:rsid w:val="0071249D"/>
    <w:rsid w:val="00712C4B"/>
    <w:rsid w:val="00715A9A"/>
    <w:rsid w:val="00716152"/>
    <w:rsid w:val="00717166"/>
    <w:rsid w:val="0072030B"/>
    <w:rsid w:val="00720747"/>
    <w:rsid w:val="007228A6"/>
    <w:rsid w:val="00722BE8"/>
    <w:rsid w:val="00724064"/>
    <w:rsid w:val="007244CC"/>
    <w:rsid w:val="0073042D"/>
    <w:rsid w:val="00733A44"/>
    <w:rsid w:val="00741DA5"/>
    <w:rsid w:val="00743B4F"/>
    <w:rsid w:val="00745BC6"/>
    <w:rsid w:val="00750466"/>
    <w:rsid w:val="007507F9"/>
    <w:rsid w:val="00751B0E"/>
    <w:rsid w:val="00753EDD"/>
    <w:rsid w:val="007551A3"/>
    <w:rsid w:val="00760C41"/>
    <w:rsid w:val="007636A0"/>
    <w:rsid w:val="007661BA"/>
    <w:rsid w:val="00766405"/>
    <w:rsid w:val="0076691A"/>
    <w:rsid w:val="00771B35"/>
    <w:rsid w:val="00772DA9"/>
    <w:rsid w:val="0077312A"/>
    <w:rsid w:val="00775322"/>
    <w:rsid w:val="007814C9"/>
    <w:rsid w:val="00783837"/>
    <w:rsid w:val="00784961"/>
    <w:rsid w:val="00787700"/>
    <w:rsid w:val="00792708"/>
    <w:rsid w:val="00794685"/>
    <w:rsid w:val="007A050E"/>
    <w:rsid w:val="007A2D7C"/>
    <w:rsid w:val="007A2F5A"/>
    <w:rsid w:val="007A42F2"/>
    <w:rsid w:val="007A5AA1"/>
    <w:rsid w:val="007A6729"/>
    <w:rsid w:val="007B0D3C"/>
    <w:rsid w:val="007B419D"/>
    <w:rsid w:val="007B42CB"/>
    <w:rsid w:val="007C1230"/>
    <w:rsid w:val="007D09D9"/>
    <w:rsid w:val="007D186F"/>
    <w:rsid w:val="007D3095"/>
    <w:rsid w:val="007E2A25"/>
    <w:rsid w:val="007E4DDC"/>
    <w:rsid w:val="007E52E1"/>
    <w:rsid w:val="007E5E71"/>
    <w:rsid w:val="007F4BCA"/>
    <w:rsid w:val="00801B7F"/>
    <w:rsid w:val="00802E02"/>
    <w:rsid w:val="008051DC"/>
    <w:rsid w:val="00815A76"/>
    <w:rsid w:val="00816953"/>
    <w:rsid w:val="0082136B"/>
    <w:rsid w:val="00821D8A"/>
    <w:rsid w:val="0082643F"/>
    <w:rsid w:val="00826DDD"/>
    <w:rsid w:val="008273B7"/>
    <w:rsid w:val="008277EF"/>
    <w:rsid w:val="00827985"/>
    <w:rsid w:val="00833C80"/>
    <w:rsid w:val="00836168"/>
    <w:rsid w:val="008436E0"/>
    <w:rsid w:val="008443FA"/>
    <w:rsid w:val="00845485"/>
    <w:rsid w:val="00845881"/>
    <w:rsid w:val="008464D4"/>
    <w:rsid w:val="008474B0"/>
    <w:rsid w:val="008478B1"/>
    <w:rsid w:val="00850EC8"/>
    <w:rsid w:val="00851354"/>
    <w:rsid w:val="00854D77"/>
    <w:rsid w:val="008576F6"/>
    <w:rsid w:val="00857713"/>
    <w:rsid w:val="00862C21"/>
    <w:rsid w:val="00874376"/>
    <w:rsid w:val="0087623C"/>
    <w:rsid w:val="00881B59"/>
    <w:rsid w:val="00882053"/>
    <w:rsid w:val="00892913"/>
    <w:rsid w:val="008942A2"/>
    <w:rsid w:val="0089534A"/>
    <w:rsid w:val="008A3B27"/>
    <w:rsid w:val="008A529C"/>
    <w:rsid w:val="008A7C49"/>
    <w:rsid w:val="008B446A"/>
    <w:rsid w:val="008B5E47"/>
    <w:rsid w:val="008C0880"/>
    <w:rsid w:val="008C27FD"/>
    <w:rsid w:val="008C4BED"/>
    <w:rsid w:val="008D1257"/>
    <w:rsid w:val="008D3CE0"/>
    <w:rsid w:val="008D7FDC"/>
    <w:rsid w:val="008E0499"/>
    <w:rsid w:val="008E4B7A"/>
    <w:rsid w:val="008E6248"/>
    <w:rsid w:val="008F6EDE"/>
    <w:rsid w:val="008F71D0"/>
    <w:rsid w:val="00902002"/>
    <w:rsid w:val="00902CEB"/>
    <w:rsid w:val="009064C0"/>
    <w:rsid w:val="00907EC2"/>
    <w:rsid w:val="00912A0A"/>
    <w:rsid w:val="00913598"/>
    <w:rsid w:val="00913892"/>
    <w:rsid w:val="009215E3"/>
    <w:rsid w:val="0092334A"/>
    <w:rsid w:val="00936CF0"/>
    <w:rsid w:val="00937D9F"/>
    <w:rsid w:val="00942106"/>
    <w:rsid w:val="00942394"/>
    <w:rsid w:val="0094260D"/>
    <w:rsid w:val="009431CE"/>
    <w:rsid w:val="00945734"/>
    <w:rsid w:val="00946121"/>
    <w:rsid w:val="00952A59"/>
    <w:rsid w:val="00952B21"/>
    <w:rsid w:val="009552FB"/>
    <w:rsid w:val="00956783"/>
    <w:rsid w:val="00957248"/>
    <w:rsid w:val="00957969"/>
    <w:rsid w:val="00962A4D"/>
    <w:rsid w:val="00964A22"/>
    <w:rsid w:val="009656E9"/>
    <w:rsid w:val="00967C71"/>
    <w:rsid w:val="00967E19"/>
    <w:rsid w:val="0097068B"/>
    <w:rsid w:val="009742B8"/>
    <w:rsid w:val="009743DB"/>
    <w:rsid w:val="00976E17"/>
    <w:rsid w:val="00977556"/>
    <w:rsid w:val="009800AB"/>
    <w:rsid w:val="00981DFC"/>
    <w:rsid w:val="009856A1"/>
    <w:rsid w:val="00990D91"/>
    <w:rsid w:val="009915B2"/>
    <w:rsid w:val="00991EA3"/>
    <w:rsid w:val="00992B92"/>
    <w:rsid w:val="009A056D"/>
    <w:rsid w:val="009A17FC"/>
    <w:rsid w:val="009A2869"/>
    <w:rsid w:val="009A3597"/>
    <w:rsid w:val="009A50D4"/>
    <w:rsid w:val="009A54AD"/>
    <w:rsid w:val="009A7614"/>
    <w:rsid w:val="009B5C67"/>
    <w:rsid w:val="009C26DF"/>
    <w:rsid w:val="009C2A7B"/>
    <w:rsid w:val="009C3C75"/>
    <w:rsid w:val="009C605F"/>
    <w:rsid w:val="009D0686"/>
    <w:rsid w:val="009D1AFB"/>
    <w:rsid w:val="009D641A"/>
    <w:rsid w:val="009E01F6"/>
    <w:rsid w:val="009E17E1"/>
    <w:rsid w:val="009E45C5"/>
    <w:rsid w:val="009E47B1"/>
    <w:rsid w:val="009F003E"/>
    <w:rsid w:val="009F0109"/>
    <w:rsid w:val="009F1185"/>
    <w:rsid w:val="009F693B"/>
    <w:rsid w:val="00A01708"/>
    <w:rsid w:val="00A024FF"/>
    <w:rsid w:val="00A05E18"/>
    <w:rsid w:val="00A06EFE"/>
    <w:rsid w:val="00A13F07"/>
    <w:rsid w:val="00A15F09"/>
    <w:rsid w:val="00A15F19"/>
    <w:rsid w:val="00A170E5"/>
    <w:rsid w:val="00A209E2"/>
    <w:rsid w:val="00A2146F"/>
    <w:rsid w:val="00A22D59"/>
    <w:rsid w:val="00A23E76"/>
    <w:rsid w:val="00A26B32"/>
    <w:rsid w:val="00A27593"/>
    <w:rsid w:val="00A35787"/>
    <w:rsid w:val="00A36CCE"/>
    <w:rsid w:val="00A43B4C"/>
    <w:rsid w:val="00A478DC"/>
    <w:rsid w:val="00A55C02"/>
    <w:rsid w:val="00A603B0"/>
    <w:rsid w:val="00A701AF"/>
    <w:rsid w:val="00A744D0"/>
    <w:rsid w:val="00A75504"/>
    <w:rsid w:val="00A834BB"/>
    <w:rsid w:val="00A83EBE"/>
    <w:rsid w:val="00A8594A"/>
    <w:rsid w:val="00A8687B"/>
    <w:rsid w:val="00A92B79"/>
    <w:rsid w:val="00A9695B"/>
    <w:rsid w:val="00AA0BAD"/>
    <w:rsid w:val="00AA3E8B"/>
    <w:rsid w:val="00AA4F0A"/>
    <w:rsid w:val="00AA5A5A"/>
    <w:rsid w:val="00AA7AD9"/>
    <w:rsid w:val="00AB05CF"/>
    <w:rsid w:val="00AB0DA8"/>
    <w:rsid w:val="00AB18CA"/>
    <w:rsid w:val="00AB5148"/>
    <w:rsid w:val="00AB5327"/>
    <w:rsid w:val="00AB6AE5"/>
    <w:rsid w:val="00AB7619"/>
    <w:rsid w:val="00AC01E7"/>
    <w:rsid w:val="00AC4664"/>
    <w:rsid w:val="00AC65C7"/>
    <w:rsid w:val="00AC6BC5"/>
    <w:rsid w:val="00AC7B89"/>
    <w:rsid w:val="00AD4D22"/>
    <w:rsid w:val="00AD7335"/>
    <w:rsid w:val="00AE65F6"/>
    <w:rsid w:val="00AF0439"/>
    <w:rsid w:val="00AF053E"/>
    <w:rsid w:val="00B039E8"/>
    <w:rsid w:val="00B07634"/>
    <w:rsid w:val="00B14B45"/>
    <w:rsid w:val="00B155E8"/>
    <w:rsid w:val="00B15F75"/>
    <w:rsid w:val="00B2194E"/>
    <w:rsid w:val="00B23BEC"/>
    <w:rsid w:val="00B3066D"/>
    <w:rsid w:val="00B31F29"/>
    <w:rsid w:val="00B32796"/>
    <w:rsid w:val="00B32DAF"/>
    <w:rsid w:val="00B3499A"/>
    <w:rsid w:val="00B37E68"/>
    <w:rsid w:val="00B468CC"/>
    <w:rsid w:val="00B51BC2"/>
    <w:rsid w:val="00B52FB3"/>
    <w:rsid w:val="00B54655"/>
    <w:rsid w:val="00B6045F"/>
    <w:rsid w:val="00B60D22"/>
    <w:rsid w:val="00B651DC"/>
    <w:rsid w:val="00B7242A"/>
    <w:rsid w:val="00B8071F"/>
    <w:rsid w:val="00B82B4E"/>
    <w:rsid w:val="00B8420E"/>
    <w:rsid w:val="00B90CE1"/>
    <w:rsid w:val="00BA1A23"/>
    <w:rsid w:val="00BA40E0"/>
    <w:rsid w:val="00BA786D"/>
    <w:rsid w:val="00BC1CFD"/>
    <w:rsid w:val="00BC2CD2"/>
    <w:rsid w:val="00BC6483"/>
    <w:rsid w:val="00BC69E3"/>
    <w:rsid w:val="00BC7335"/>
    <w:rsid w:val="00BD542D"/>
    <w:rsid w:val="00BD6E66"/>
    <w:rsid w:val="00BE1256"/>
    <w:rsid w:val="00BE193E"/>
    <w:rsid w:val="00BE1962"/>
    <w:rsid w:val="00BE3C9D"/>
    <w:rsid w:val="00BE4821"/>
    <w:rsid w:val="00BF17F2"/>
    <w:rsid w:val="00BF31D2"/>
    <w:rsid w:val="00BF637E"/>
    <w:rsid w:val="00C00404"/>
    <w:rsid w:val="00C00540"/>
    <w:rsid w:val="00C01967"/>
    <w:rsid w:val="00C01ED5"/>
    <w:rsid w:val="00C06B88"/>
    <w:rsid w:val="00C172AE"/>
    <w:rsid w:val="00C218BB"/>
    <w:rsid w:val="00C32E36"/>
    <w:rsid w:val="00C343F5"/>
    <w:rsid w:val="00C34B87"/>
    <w:rsid w:val="00C40555"/>
    <w:rsid w:val="00C40D51"/>
    <w:rsid w:val="00C429A6"/>
    <w:rsid w:val="00C45D3B"/>
    <w:rsid w:val="00C504F8"/>
    <w:rsid w:val="00C52804"/>
    <w:rsid w:val="00C52A99"/>
    <w:rsid w:val="00C52AB7"/>
    <w:rsid w:val="00C61654"/>
    <w:rsid w:val="00C64986"/>
    <w:rsid w:val="00C66491"/>
    <w:rsid w:val="00C70F84"/>
    <w:rsid w:val="00C727B3"/>
    <w:rsid w:val="00C72BA2"/>
    <w:rsid w:val="00C74250"/>
    <w:rsid w:val="00C83292"/>
    <w:rsid w:val="00C8403F"/>
    <w:rsid w:val="00C84E4C"/>
    <w:rsid w:val="00C87044"/>
    <w:rsid w:val="00C87463"/>
    <w:rsid w:val="00C94D17"/>
    <w:rsid w:val="00CA2A63"/>
    <w:rsid w:val="00CB0695"/>
    <w:rsid w:val="00CB17F5"/>
    <w:rsid w:val="00CB27C6"/>
    <w:rsid w:val="00CB463B"/>
    <w:rsid w:val="00CB5B82"/>
    <w:rsid w:val="00CB782D"/>
    <w:rsid w:val="00CC54E0"/>
    <w:rsid w:val="00CC65A8"/>
    <w:rsid w:val="00CC6804"/>
    <w:rsid w:val="00CC7DBB"/>
    <w:rsid w:val="00CD6369"/>
    <w:rsid w:val="00CD6F12"/>
    <w:rsid w:val="00CE267A"/>
    <w:rsid w:val="00CE2A37"/>
    <w:rsid w:val="00CE386E"/>
    <w:rsid w:val="00CF2E1A"/>
    <w:rsid w:val="00CF6EC0"/>
    <w:rsid w:val="00CF715C"/>
    <w:rsid w:val="00D022EC"/>
    <w:rsid w:val="00D05217"/>
    <w:rsid w:val="00D06182"/>
    <w:rsid w:val="00D125BD"/>
    <w:rsid w:val="00D12661"/>
    <w:rsid w:val="00D14F61"/>
    <w:rsid w:val="00D1582D"/>
    <w:rsid w:val="00D2569D"/>
    <w:rsid w:val="00D27A1B"/>
    <w:rsid w:val="00D27B3A"/>
    <w:rsid w:val="00D34DC1"/>
    <w:rsid w:val="00D3536F"/>
    <w:rsid w:val="00D403F7"/>
    <w:rsid w:val="00D42491"/>
    <w:rsid w:val="00D50CFE"/>
    <w:rsid w:val="00D52AE8"/>
    <w:rsid w:val="00D559DE"/>
    <w:rsid w:val="00D56FEB"/>
    <w:rsid w:val="00D61DD0"/>
    <w:rsid w:val="00D62096"/>
    <w:rsid w:val="00D627E5"/>
    <w:rsid w:val="00D649B5"/>
    <w:rsid w:val="00D66E63"/>
    <w:rsid w:val="00D71365"/>
    <w:rsid w:val="00D71B9B"/>
    <w:rsid w:val="00D7343A"/>
    <w:rsid w:val="00D7442F"/>
    <w:rsid w:val="00D744C3"/>
    <w:rsid w:val="00D74E3E"/>
    <w:rsid w:val="00D77D4C"/>
    <w:rsid w:val="00D830E8"/>
    <w:rsid w:val="00D86A30"/>
    <w:rsid w:val="00D87F0E"/>
    <w:rsid w:val="00D905A4"/>
    <w:rsid w:val="00D9201C"/>
    <w:rsid w:val="00D92E36"/>
    <w:rsid w:val="00D92EAD"/>
    <w:rsid w:val="00D94CC2"/>
    <w:rsid w:val="00DA1633"/>
    <w:rsid w:val="00DA29C3"/>
    <w:rsid w:val="00DA6422"/>
    <w:rsid w:val="00DB0557"/>
    <w:rsid w:val="00DB2C80"/>
    <w:rsid w:val="00DC0994"/>
    <w:rsid w:val="00DC2340"/>
    <w:rsid w:val="00DC30DA"/>
    <w:rsid w:val="00DE0792"/>
    <w:rsid w:val="00DE287B"/>
    <w:rsid w:val="00DE46C7"/>
    <w:rsid w:val="00DE603B"/>
    <w:rsid w:val="00DE72E6"/>
    <w:rsid w:val="00DE7CAD"/>
    <w:rsid w:val="00DF129D"/>
    <w:rsid w:val="00DF3859"/>
    <w:rsid w:val="00DF4371"/>
    <w:rsid w:val="00DF625F"/>
    <w:rsid w:val="00DF74DB"/>
    <w:rsid w:val="00E01806"/>
    <w:rsid w:val="00E01841"/>
    <w:rsid w:val="00E045FD"/>
    <w:rsid w:val="00E126C1"/>
    <w:rsid w:val="00E154CD"/>
    <w:rsid w:val="00E17071"/>
    <w:rsid w:val="00E201B9"/>
    <w:rsid w:val="00E21473"/>
    <w:rsid w:val="00E22935"/>
    <w:rsid w:val="00E22C67"/>
    <w:rsid w:val="00E2466B"/>
    <w:rsid w:val="00E3023E"/>
    <w:rsid w:val="00E34F46"/>
    <w:rsid w:val="00E375D2"/>
    <w:rsid w:val="00E37FE2"/>
    <w:rsid w:val="00E43E04"/>
    <w:rsid w:val="00E46AEA"/>
    <w:rsid w:val="00E47A67"/>
    <w:rsid w:val="00E50679"/>
    <w:rsid w:val="00E50799"/>
    <w:rsid w:val="00E552A4"/>
    <w:rsid w:val="00E604BE"/>
    <w:rsid w:val="00E6190A"/>
    <w:rsid w:val="00E63251"/>
    <w:rsid w:val="00E70C40"/>
    <w:rsid w:val="00E710C7"/>
    <w:rsid w:val="00E80DED"/>
    <w:rsid w:val="00E84E3A"/>
    <w:rsid w:val="00E910EC"/>
    <w:rsid w:val="00E927DC"/>
    <w:rsid w:val="00E95ED3"/>
    <w:rsid w:val="00EA7542"/>
    <w:rsid w:val="00EB0565"/>
    <w:rsid w:val="00EB2280"/>
    <w:rsid w:val="00EB5733"/>
    <w:rsid w:val="00EC1621"/>
    <w:rsid w:val="00EC3515"/>
    <w:rsid w:val="00EC662E"/>
    <w:rsid w:val="00ED2C48"/>
    <w:rsid w:val="00ED5E40"/>
    <w:rsid w:val="00EE049D"/>
    <w:rsid w:val="00EE2721"/>
    <w:rsid w:val="00EE2A0B"/>
    <w:rsid w:val="00EE5868"/>
    <w:rsid w:val="00EF6029"/>
    <w:rsid w:val="00F158FD"/>
    <w:rsid w:val="00F16DA0"/>
    <w:rsid w:val="00F23554"/>
    <w:rsid w:val="00F241DA"/>
    <w:rsid w:val="00F24740"/>
    <w:rsid w:val="00F30571"/>
    <w:rsid w:val="00F30905"/>
    <w:rsid w:val="00F323C1"/>
    <w:rsid w:val="00F335CB"/>
    <w:rsid w:val="00F35DB1"/>
    <w:rsid w:val="00F35E65"/>
    <w:rsid w:val="00F3651F"/>
    <w:rsid w:val="00F36D0F"/>
    <w:rsid w:val="00F4144F"/>
    <w:rsid w:val="00F42294"/>
    <w:rsid w:val="00F42F7B"/>
    <w:rsid w:val="00F459EB"/>
    <w:rsid w:val="00F52C9C"/>
    <w:rsid w:val="00F55BE1"/>
    <w:rsid w:val="00F629CC"/>
    <w:rsid w:val="00F629E0"/>
    <w:rsid w:val="00F6336A"/>
    <w:rsid w:val="00F72065"/>
    <w:rsid w:val="00F778DC"/>
    <w:rsid w:val="00F849BE"/>
    <w:rsid w:val="00F90468"/>
    <w:rsid w:val="00F94A4B"/>
    <w:rsid w:val="00F97AD4"/>
    <w:rsid w:val="00FB0917"/>
    <w:rsid w:val="00FB0F16"/>
    <w:rsid w:val="00FB59FB"/>
    <w:rsid w:val="00FB668F"/>
    <w:rsid w:val="00FB72A0"/>
    <w:rsid w:val="00FC12AF"/>
    <w:rsid w:val="00FC35C5"/>
    <w:rsid w:val="00FC4E7F"/>
    <w:rsid w:val="00FC7DBF"/>
    <w:rsid w:val="00FE2B73"/>
    <w:rsid w:val="00FE4FE6"/>
    <w:rsid w:val="00FE7667"/>
    <w:rsid w:val="00FF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0F02668D"/>
  <w15:docId w15:val="{D175995E-75C4-4867-8F7D-DE0CE4A17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AC6BC5"/>
    <w:pPr>
      <w:tabs>
        <w:tab w:val="left" w:pos="454"/>
        <w:tab w:val="left" w:pos="595"/>
        <w:tab w:val="left" w:pos="851"/>
      </w:tabs>
      <w:spacing w:after="0" w:line="344" w:lineRule="exact"/>
    </w:pPr>
    <w:rPr>
      <w:rFonts w:ascii="Arial" w:hAnsi="Arial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unhideWhenUsed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unhideWhenUsed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  <w:rPr>
      <w:sz w:val="16"/>
    </w:rPr>
  </w:style>
  <w:style w:type="character" w:customStyle="1" w:styleId="ekvsymbol">
    <w:name w:val="ekv.symbol"/>
    <w:basedOn w:val="Absatz-Standardschriftart"/>
    <w:uiPriority w:val="1"/>
    <w:unhideWhenUsed/>
    <w:qFormat/>
    <w:rsid w:val="008C4BED"/>
    <w:rPr>
      <w:rFonts w:ascii="Arial" w:hAnsi="Arial"/>
      <w:noProof/>
      <w:position w:val="-2"/>
      <w:sz w:val="28"/>
      <w:lang w:val="de-DE"/>
    </w:rPr>
  </w:style>
  <w:style w:type="paragraph" w:customStyle="1" w:styleId="ekvaufzhlung">
    <w:name w:val="ekv.aufzählung"/>
    <w:basedOn w:val="Standard"/>
    <w:uiPriority w:val="2"/>
    <w:qFormat/>
    <w:rsid w:val="00F90468"/>
    <w:pPr>
      <w:tabs>
        <w:tab w:val="left" w:pos="794"/>
      </w:tabs>
      <w:ind w:left="454" w:hanging="454"/>
    </w:pPr>
  </w:style>
  <w:style w:type="paragraph" w:customStyle="1" w:styleId="ekvtabelle">
    <w:name w:val="ekv.tabelle"/>
    <w:basedOn w:val="Standard"/>
    <w:qFormat/>
    <w:rsid w:val="007E2A25"/>
    <w:rPr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qFormat/>
    <w:rsid w:val="00C87463"/>
    <w:pPr>
      <w:tabs>
        <w:tab w:val="clear" w:pos="595"/>
        <w:tab w:val="clear" w:pos="851"/>
      </w:tabs>
    </w:pPr>
  </w:style>
  <w:style w:type="paragraph" w:customStyle="1" w:styleId="ekvkreuzwortrtsel">
    <w:name w:val="ekv.kreuzworträtsel"/>
    <w:basedOn w:val="Standard"/>
    <w:semiHidden/>
    <w:qFormat/>
    <w:rsid w:val="00ED2C48"/>
    <w:pPr>
      <w:spacing w:line="240" w:lineRule="auto"/>
      <w:jc w:val="center"/>
    </w:pPr>
    <w:rPr>
      <w:rFonts w:ascii="Comic Sans MS" w:hAnsi="Comic Sans MS"/>
    </w:rPr>
  </w:style>
  <w:style w:type="character" w:customStyle="1" w:styleId="ekvnummerierung">
    <w:name w:val="ekv.nummerierung"/>
    <w:basedOn w:val="Absatz-Standardschriftart"/>
    <w:uiPriority w:val="6"/>
    <w:qFormat/>
    <w:rsid w:val="00A15F09"/>
    <w:rPr>
      <w:b/>
      <w:sz w:val="33"/>
    </w:rPr>
  </w:style>
  <w:style w:type="paragraph" w:customStyle="1" w:styleId="ekvaufgabenwortkarte">
    <w:name w:val="ekv.aufgaben.wortkarte"/>
    <w:basedOn w:val="Standard"/>
    <w:semiHidden/>
    <w:unhideWhenUsed/>
    <w:qFormat/>
    <w:rsid w:val="000F4F53"/>
    <w:pPr>
      <w:spacing w:line="240" w:lineRule="auto"/>
    </w:pPr>
    <w:rPr>
      <w:color w:val="000000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nhideWhenUsed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qFormat/>
    <w:rsid w:val="007B0D3C"/>
    <w:pPr>
      <w:spacing w:line="172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AA7AD9"/>
    <w:rPr>
      <w:rFonts w:ascii="Comic Sans MS" w:hAnsi="Comic Sans MS"/>
      <w:noProof/>
      <w:color w:val="000000" w:themeColor="text1"/>
      <w:sz w:val="28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AA7AD9"/>
    <w:rPr>
      <w:rFonts w:ascii="Comic Sans MS" w:hAnsi="Comic Sans MS"/>
      <w:noProof/>
      <w:vanish w:val="0"/>
      <w:color w:val="000000" w:themeColor="text1"/>
      <w:sz w:val="28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AA7AD9"/>
    <w:rPr>
      <w:rFonts w:ascii="Comic Sans MS" w:hAnsi="Comic Sans MS"/>
      <w:noProof/>
      <w:color w:val="000000" w:themeColor="text1"/>
      <w:sz w:val="28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AA7AD9"/>
    <w:rPr>
      <w:rFonts w:ascii="Comic Sans MS" w:hAnsi="Comic Sans MS"/>
      <w:noProof/>
      <w:color w:val="000000" w:themeColor="text1"/>
      <w:sz w:val="28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unhideWhenUsed/>
    <w:qFormat/>
    <w:rsid w:val="007F4BCA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B23BEC"/>
    <w:rPr>
      <w:sz w:val="28"/>
    </w:rPr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16138"/>
    <w:rPr>
      <w:i/>
      <w:sz w:val="28"/>
    </w:rPr>
  </w:style>
  <w:style w:type="paragraph" w:customStyle="1" w:styleId="ekvbild">
    <w:name w:val="ekv.bild"/>
    <w:basedOn w:val="Standard"/>
    <w:uiPriority w:val="5"/>
    <w:qFormat/>
    <w:rsid w:val="003F22F2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216138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630CE7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semiHidden/>
    <w:qFormat/>
    <w:rsid w:val="00BF637E"/>
    <w:pPr>
      <w:spacing w:line="240" w:lineRule="auto"/>
      <w:jc w:val="center"/>
    </w:pPr>
  </w:style>
  <w:style w:type="paragraph" w:customStyle="1" w:styleId="ekvrechendreiecklinks">
    <w:name w:val="ekv.rechendreieck.links"/>
    <w:basedOn w:val="Standard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92334A"/>
    <w:pPr>
      <w:tabs>
        <w:tab w:val="right" w:pos="9356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630CE7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30CE7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630CE7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630CE7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216138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A22D59"/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0F4F53"/>
    <w:pPr>
      <w:tabs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161B4B"/>
    <w:pPr>
      <w:spacing w:line="240" w:lineRule="auto"/>
      <w:jc w:val="right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B0D3C"/>
    <w:rPr>
      <w:rFonts w:ascii="Times New Roman" w:hAnsi="Times New Roman"/>
      <w:sz w:val="30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216138"/>
    <w:pPr>
      <w:spacing w:line="240" w:lineRule="auto"/>
    </w:pPr>
    <w:rPr>
      <w:rFonts w:ascii="Times New Roman" w:hAnsi="Times New Roman"/>
      <w:b/>
      <w:sz w:val="31"/>
    </w:rPr>
  </w:style>
  <w:style w:type="paragraph" w:customStyle="1" w:styleId="ekvue3times">
    <w:name w:val="ekv.ue3.times"/>
    <w:basedOn w:val="Standard"/>
    <w:uiPriority w:val="15"/>
    <w:qFormat/>
    <w:rsid w:val="00A22D59"/>
    <w:rPr>
      <w:rFonts w:ascii="Times New Roman" w:hAnsi="Times New Roman"/>
      <w:b/>
      <w:sz w:val="30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0B425B"/>
    <w:pPr>
      <w:tabs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7E2A25"/>
    <w:pPr>
      <w:ind w:left="57" w:right="57"/>
    </w:pPr>
  </w:style>
  <w:style w:type="paragraph" w:customStyle="1" w:styleId="ekvtabellezentriert">
    <w:name w:val="ekv.tabelle.zentriert"/>
    <w:basedOn w:val="Standard"/>
    <w:qFormat/>
    <w:rsid w:val="007E2A25"/>
    <w:pPr>
      <w:ind w:left="57" w:right="57"/>
      <w:jc w:val="center"/>
    </w:p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DF3859"/>
    <w:rPr>
      <w:sz w:val="17"/>
    </w:rPr>
  </w:style>
  <w:style w:type="paragraph" w:customStyle="1" w:styleId="ekvtabellerechts">
    <w:name w:val="ekv.tabelle.rechts"/>
    <w:basedOn w:val="Standard"/>
    <w:qFormat/>
    <w:rsid w:val="007E2A25"/>
    <w:pPr>
      <w:ind w:left="57" w:right="57"/>
      <w:jc w:val="right"/>
    </w:pPr>
  </w:style>
  <w:style w:type="paragraph" w:customStyle="1" w:styleId="ekvquelleobjekt">
    <w:name w:val="ekv.quelle.objekt"/>
    <w:basedOn w:val="Standard"/>
    <w:rsid w:val="009E01F6"/>
    <w:pPr>
      <w:tabs>
        <w:tab w:val="clear" w:pos="454"/>
        <w:tab w:val="clear" w:pos="595"/>
        <w:tab w:val="clear" w:pos="851"/>
      </w:tabs>
      <w:spacing w:line="130" w:lineRule="exact"/>
    </w:pPr>
    <w:rPr>
      <w:rFonts w:eastAsia="Times New Roman" w:cs="Arial"/>
      <w:sz w:val="10"/>
    </w:rPr>
  </w:style>
  <w:style w:type="paragraph" w:customStyle="1" w:styleId="ekvaufzhlung1">
    <w:name w:val="ekv.aufzählung.1"/>
    <w:basedOn w:val="Standard"/>
    <w:rsid w:val="009E01F6"/>
    <w:pPr>
      <w:tabs>
        <w:tab w:val="clear" w:pos="454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spacing w:line="254" w:lineRule="exact"/>
      <w:ind w:left="680" w:hanging="340"/>
    </w:pPr>
    <w:rPr>
      <w:rFonts w:eastAsia="Times New Roman" w:cs="Times New Roman"/>
      <w:sz w:val="19"/>
    </w:rPr>
  </w:style>
  <w:style w:type="paragraph" w:customStyle="1" w:styleId="ekvaufzhlung2">
    <w:name w:val="ekv.aufzählung.2"/>
    <w:basedOn w:val="Standard"/>
    <w:rsid w:val="009E01F6"/>
    <w:pPr>
      <w:tabs>
        <w:tab w:val="clear" w:pos="454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spacing w:line="254" w:lineRule="exact"/>
      <w:ind w:left="1020" w:hanging="340"/>
    </w:pPr>
    <w:rPr>
      <w:rFonts w:eastAsia="Times New Roman" w:cs="Times New Roman"/>
      <w:sz w:val="19"/>
    </w:rPr>
  </w:style>
  <w:style w:type="paragraph" w:customStyle="1" w:styleId="ekvaufzhlung3">
    <w:name w:val="ekv.aufzählung.3"/>
    <w:basedOn w:val="Standard"/>
    <w:rsid w:val="009E01F6"/>
    <w:pPr>
      <w:tabs>
        <w:tab w:val="clear" w:pos="454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spacing w:line="254" w:lineRule="exact"/>
      <w:ind w:left="1361" w:hanging="340"/>
    </w:pPr>
    <w:rPr>
      <w:rFonts w:eastAsia="Times New Roman" w:cs="Times New Roman"/>
      <w:sz w:val="19"/>
    </w:rPr>
  </w:style>
  <w:style w:type="paragraph" w:customStyle="1" w:styleId="ekvue1fremdtext">
    <w:name w:val="ekv.ue1.fremdtext"/>
    <w:basedOn w:val="Standard"/>
    <w:qFormat/>
    <w:rsid w:val="009E01F6"/>
    <w:pPr>
      <w:tabs>
        <w:tab w:val="clear" w:pos="454"/>
        <w:tab w:val="left" w:pos="340"/>
      </w:tabs>
      <w:spacing w:line="240" w:lineRule="auto"/>
    </w:pPr>
    <w:rPr>
      <w:rFonts w:ascii="Times New Roman" w:eastAsia="Times New Roman" w:hAnsi="Times New Roman" w:cs="Times New Roman"/>
      <w:b/>
      <w:sz w:val="43"/>
    </w:rPr>
  </w:style>
  <w:style w:type="paragraph" w:customStyle="1" w:styleId="ekvue2fremdtext">
    <w:name w:val="ekv.ue2.fremdtext"/>
    <w:basedOn w:val="Standard"/>
    <w:qFormat/>
    <w:rsid w:val="009E01F6"/>
    <w:pPr>
      <w:tabs>
        <w:tab w:val="clear" w:pos="454"/>
        <w:tab w:val="left" w:pos="340"/>
      </w:tabs>
      <w:spacing w:line="240" w:lineRule="auto"/>
    </w:pPr>
    <w:rPr>
      <w:rFonts w:ascii="Times New Roman" w:eastAsia="Times New Roman" w:hAnsi="Times New Roman" w:cs="Times New Roman"/>
      <w:b/>
      <w:sz w:val="29"/>
    </w:rPr>
  </w:style>
  <w:style w:type="paragraph" w:customStyle="1" w:styleId="ekvue3fremdtext">
    <w:name w:val="ekv.ue3.fremdtext"/>
    <w:basedOn w:val="Standard"/>
    <w:qFormat/>
    <w:rsid w:val="009E01F6"/>
    <w:pPr>
      <w:tabs>
        <w:tab w:val="clear" w:pos="454"/>
        <w:tab w:val="left" w:pos="340"/>
      </w:tabs>
      <w:spacing w:line="240" w:lineRule="auto"/>
    </w:pPr>
    <w:rPr>
      <w:rFonts w:ascii="Times New Roman" w:eastAsia="Times New Roman" w:hAnsi="Times New Roman" w:cs="Times New Roman"/>
      <w:b/>
      <w:sz w:val="21"/>
    </w:rPr>
  </w:style>
  <w:style w:type="paragraph" w:customStyle="1" w:styleId="ekvfussnote">
    <w:name w:val="ekv.fussnote"/>
    <w:basedOn w:val="Standard"/>
    <w:qFormat/>
    <w:rsid w:val="009E01F6"/>
    <w:pPr>
      <w:tabs>
        <w:tab w:val="clear" w:pos="454"/>
        <w:tab w:val="left" w:pos="340"/>
      </w:tabs>
      <w:spacing w:line="254" w:lineRule="exact"/>
    </w:pPr>
    <w:rPr>
      <w:rFonts w:eastAsia="Times New Roman" w:cs="Times New Roman"/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630CE7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630CE7"/>
    <w:rPr>
      <w:rFonts w:ascii="Comic Sans MS" w:hAnsi="Comic Sans MS"/>
      <w:noProof/>
      <w:color w:val="FFFFFF" w:themeColor="background1"/>
      <w:sz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630CE7"/>
    <w:rPr>
      <w:rFonts w:ascii="Times New Roman" w:hAnsi="Times New Roman"/>
      <w:i/>
      <w:color w:val="FFFFFF" w:themeColor="background1"/>
      <w:sz w:val="21"/>
    </w:rPr>
  </w:style>
  <w:style w:type="paragraph" w:customStyle="1" w:styleId="ekvfremdtext">
    <w:name w:val="ekv.fremdtext"/>
    <w:basedOn w:val="Standard"/>
    <w:rsid w:val="00753EDD"/>
    <w:pPr>
      <w:tabs>
        <w:tab w:val="clear" w:pos="454"/>
        <w:tab w:val="left" w:pos="340"/>
      </w:tabs>
      <w:spacing w:line="254" w:lineRule="exact"/>
    </w:pPr>
    <w:rPr>
      <w:rFonts w:ascii="Times New Roman" w:hAnsi="Times New Roman"/>
      <w:sz w:val="21"/>
    </w:rPr>
  </w:style>
  <w:style w:type="paragraph" w:styleId="berarbeitung">
    <w:name w:val="Revision"/>
    <w:hidden/>
    <w:uiPriority w:val="99"/>
    <w:semiHidden/>
    <w:rsid w:val="0055536F"/>
    <w:pPr>
      <w:spacing w:after="0" w:line="240" w:lineRule="auto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0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ub770\AppData\Roaming\Microsoft\Templates\WD_KV_KL5_INKLUSION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28586-2D37-4ACD-B22D-3F6367BE1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WD_KV_KL5_INKLUSION.dotm</Template>
  <TotalTime>0</TotalTime>
  <Pages>4</Pages>
  <Words>262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>Aurich, Anne-Sophie</cp:lastModifiedBy>
  <cp:revision>12</cp:revision>
  <cp:lastPrinted>2024-04-18T08:15:00Z</cp:lastPrinted>
  <dcterms:created xsi:type="dcterms:W3CDTF">2024-04-02T16:39:00Z</dcterms:created>
  <dcterms:modified xsi:type="dcterms:W3CDTF">2024-04-23T07:27:00Z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INKLUSION - Version 1.05</vt:lpwstr>
  </property>
</Properties>
</file>