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85E9DD" w14:textId="59614348" w:rsidR="00A21B3A" w:rsidRDefault="00A21B3A" w:rsidP="00A21B3A">
      <w:pPr>
        <w:pStyle w:val="ekvue3arial"/>
      </w:pPr>
      <w:r w:rsidRPr="00A21B3A">
        <w:t>Download zum Deutsch Blogbeitrag „KI im Deutschunterricht II – KI-Basics: Richtiges Prompting</w:t>
      </w:r>
      <w:r>
        <w:t>“</w:t>
      </w:r>
    </w:p>
    <w:p w14:paraId="3CD0EBD8" w14:textId="77777777" w:rsidR="00A21B3A" w:rsidRDefault="00A21B3A" w:rsidP="00A21B3A"/>
    <w:p w14:paraId="608DA4FB" w14:textId="5EE07F71" w:rsidR="00A21B3A" w:rsidRDefault="00A21B3A" w:rsidP="00A21B3A">
      <w:pPr>
        <w:pStyle w:val="ekvue1arial"/>
      </w:pPr>
      <w:r>
        <w:t xml:space="preserve">Arbeitsblatt: Richtiges Prompting erlernen </w:t>
      </w:r>
    </w:p>
    <w:p w14:paraId="34FF21BB" w14:textId="77777777" w:rsidR="00A21B3A" w:rsidRDefault="00A21B3A" w:rsidP="00A21B3A"/>
    <w:p w14:paraId="5D4C9AEE" w14:textId="77777777" w:rsidR="00A21B3A" w:rsidRDefault="00A21B3A" w:rsidP="00A21B3A"/>
    <w:p w14:paraId="3ABDC6AB" w14:textId="284078FF" w:rsidR="00A21B3A" w:rsidRDefault="00A21B3A" w:rsidP="00A21B3A">
      <w:r w:rsidRPr="00A21B3A">
        <w:rPr>
          <w:rStyle w:val="ekvnummerierung"/>
        </w:rPr>
        <w:t>1.</w:t>
      </w:r>
      <w:r>
        <w:tab/>
        <w:t xml:space="preserve">Wähle aus den folgenden drei Themen eines aus, für </w:t>
      </w:r>
      <w:r w:rsidR="00832CC0">
        <w:t>das</w:t>
      </w:r>
      <w:r>
        <w:t xml:space="preserve"> du einen Prompt entwickeln willst.</w:t>
      </w:r>
    </w:p>
    <w:p w14:paraId="5A8B3889" w14:textId="77777777" w:rsidR="00A21B3A" w:rsidRDefault="00A21B3A" w:rsidP="00A21B3A"/>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13" w:type="dxa"/>
          <w:bottom w:w="57" w:type="dxa"/>
          <w:right w:w="113" w:type="dxa"/>
        </w:tblCellMar>
        <w:tblLook w:val="01E0" w:firstRow="1" w:lastRow="1" w:firstColumn="1" w:lastColumn="1" w:noHBand="0" w:noVBand="0"/>
      </w:tblPr>
      <w:tblGrid>
        <w:gridCol w:w="3118"/>
        <w:gridCol w:w="3119"/>
        <w:gridCol w:w="3119"/>
      </w:tblGrid>
      <w:tr w:rsidR="00A21B3A" w:rsidRPr="003C39DC" w14:paraId="39D92BB1" w14:textId="77777777" w:rsidTr="005F54CF">
        <w:trPr>
          <w:trHeight w:val="284"/>
        </w:trPr>
        <w:tc>
          <w:tcPr>
            <w:tcW w:w="3118" w:type="dxa"/>
            <w:shd w:val="clear" w:color="auto" w:fill="FFFFFF" w:themeFill="background1"/>
          </w:tcPr>
          <w:p w14:paraId="01BE61AE" w14:textId="77777777" w:rsidR="005F54CF" w:rsidRPr="005F54CF" w:rsidRDefault="00A21B3A" w:rsidP="00AC4074">
            <w:pPr>
              <w:pStyle w:val="ekvtabelle"/>
              <w:rPr>
                <w:rStyle w:val="ekvfett"/>
              </w:rPr>
            </w:pPr>
            <w:r w:rsidRPr="005F54CF">
              <w:rPr>
                <w:rStyle w:val="ekvfett"/>
              </w:rPr>
              <w:t xml:space="preserve">A Fußball-Analyse: </w:t>
            </w:r>
          </w:p>
          <w:p w14:paraId="1DC8E57F" w14:textId="7ABB627D" w:rsidR="00A21B3A" w:rsidRPr="003C39DC" w:rsidRDefault="00A21B3A" w:rsidP="00AC4074">
            <w:pPr>
              <w:pStyle w:val="ekvtabelle"/>
            </w:pPr>
            <w:r>
              <w:t>Formuliere einen Prompt, in dem die KI eine Spielanalyse zu einem aktuellen Fußballspiel erstellt. Achte darauf, alle sechs Schritte zu berücksichtigen.</w:t>
            </w:r>
          </w:p>
        </w:tc>
        <w:tc>
          <w:tcPr>
            <w:tcW w:w="3119" w:type="dxa"/>
            <w:shd w:val="clear" w:color="auto" w:fill="FFFFFF" w:themeFill="background1"/>
          </w:tcPr>
          <w:p w14:paraId="5107106F" w14:textId="77777777" w:rsidR="005F54CF" w:rsidRPr="005F54CF" w:rsidRDefault="00A21B3A" w:rsidP="005F54CF">
            <w:pPr>
              <w:pStyle w:val="ekvtabelle"/>
              <w:rPr>
                <w:rStyle w:val="ekvfett"/>
              </w:rPr>
            </w:pPr>
            <w:r w:rsidRPr="005F54CF">
              <w:rPr>
                <w:rStyle w:val="ekvfett"/>
              </w:rPr>
              <w:t xml:space="preserve">B Klimawandel-Erklärung: </w:t>
            </w:r>
          </w:p>
          <w:p w14:paraId="3F18EC3D" w14:textId="7FB604E2" w:rsidR="00A21B3A" w:rsidRPr="003C39DC" w:rsidRDefault="00A21B3A" w:rsidP="005F54CF">
            <w:pPr>
              <w:pStyle w:val="ekvtabelle"/>
            </w:pPr>
            <w:r>
              <w:t>Bitte die KI, eine kurze Erklärung zum Klimawandel für eine Schulpräsentation zu schreiben. Dein Prompt soll so genau sein, dass die Antwort gut verständlich und nützlich ist.</w:t>
            </w:r>
          </w:p>
        </w:tc>
        <w:tc>
          <w:tcPr>
            <w:tcW w:w="3119" w:type="dxa"/>
            <w:shd w:val="clear" w:color="auto" w:fill="FFFFFF" w:themeFill="background1"/>
          </w:tcPr>
          <w:p w14:paraId="5CF73DA0" w14:textId="77777777" w:rsidR="005F54CF" w:rsidRDefault="00A21B3A" w:rsidP="005F54CF">
            <w:pPr>
              <w:pStyle w:val="ekvtabelle"/>
            </w:pPr>
            <w:r w:rsidRPr="005F54CF">
              <w:rPr>
                <w:rStyle w:val="ekvfett"/>
              </w:rPr>
              <w:t>C Social Media Tipps:</w:t>
            </w:r>
            <w:r>
              <w:t xml:space="preserve"> </w:t>
            </w:r>
          </w:p>
          <w:p w14:paraId="3A2BB55B" w14:textId="04E6468C" w:rsidR="00A21B3A" w:rsidRPr="003C39DC" w:rsidRDefault="00A21B3A" w:rsidP="005F54CF">
            <w:pPr>
              <w:pStyle w:val="ekvtabelle"/>
            </w:pPr>
            <w:r>
              <w:t>Du willst erfolgreich auf einer Social-Media-Plattform werden. Schreibe einen Prompt, in dem die KI dir hilfreiche Tipps gibt, um mehr Follower zu gewinnen.</w:t>
            </w:r>
          </w:p>
        </w:tc>
      </w:tr>
    </w:tbl>
    <w:p w14:paraId="7081BB45" w14:textId="112D1765" w:rsidR="00A21B3A" w:rsidRDefault="00A21B3A" w:rsidP="00A21B3A"/>
    <w:p w14:paraId="5F18F1B5" w14:textId="4838FFEA" w:rsidR="00A21B3A" w:rsidRDefault="00A21B3A" w:rsidP="00A21B3A"/>
    <w:p w14:paraId="13FFA6EA" w14:textId="4A2039CE" w:rsidR="00A21B3A" w:rsidRDefault="00A21B3A" w:rsidP="00A21B3A">
      <w:r w:rsidRPr="00A21B3A">
        <w:rPr>
          <w:rStyle w:val="ekvnummerierung"/>
        </w:rPr>
        <w:t>2.</w:t>
      </w:r>
      <w:r>
        <w:tab/>
        <w:t>Formuliere den Prompt. Nutze die Sechs-Schritt-Methode auf dem folgenden Merkblatt „KI-Basics: Prompting“ in den Schritten 1-5.</w:t>
      </w:r>
    </w:p>
    <w:p w14:paraId="51B30A04" w14:textId="77777777" w:rsidR="00A21B3A" w:rsidRDefault="00A21B3A" w:rsidP="00A21B3A"/>
    <w:p w14:paraId="5C941F55" w14:textId="141EB6DA" w:rsidR="00A21B3A" w:rsidRPr="0097339D" w:rsidRDefault="00A21B3A" w:rsidP="00A21B3A">
      <w:pPr>
        <w:pStyle w:val="ekvschreiblinie"/>
        <w:rPr>
          <w:rStyle w:val="ekvlckentextunterstrichen"/>
        </w:rPr>
      </w:pPr>
      <w:r w:rsidRPr="0097339D">
        <w:rPr>
          <w:rStyle w:val="ekvlckentextunterstrichen"/>
        </w:rPr>
        <w:tab/>
      </w:r>
      <w:r w:rsidRPr="0097339D">
        <w:rPr>
          <w:rStyle w:val="ekvlckentextunterstrichen"/>
        </w:rPr>
        <w:tab/>
      </w:r>
      <w:r w:rsidRPr="0097339D">
        <w:rPr>
          <w:rStyle w:val="ekvlckentextunterstrichen"/>
        </w:rPr>
        <w:tab/>
      </w:r>
      <w:r w:rsidRPr="0097339D">
        <w:rPr>
          <w:rStyle w:val="ekvlckentextunterstrichen"/>
        </w:rPr>
        <w:tab/>
      </w:r>
    </w:p>
    <w:p w14:paraId="7BA006AB" w14:textId="77777777" w:rsidR="00A21B3A" w:rsidRPr="0097339D" w:rsidRDefault="00A21B3A" w:rsidP="00A21B3A">
      <w:pPr>
        <w:pStyle w:val="ekvschreiblinie"/>
        <w:rPr>
          <w:rStyle w:val="ekvlckentextunterstrichen"/>
        </w:rPr>
      </w:pPr>
      <w:r w:rsidRPr="0097339D">
        <w:rPr>
          <w:rStyle w:val="ekvlckentextunterstrichen"/>
        </w:rPr>
        <w:tab/>
      </w:r>
      <w:r w:rsidRPr="0097339D">
        <w:rPr>
          <w:rStyle w:val="ekvlckentextunterstrichen"/>
        </w:rPr>
        <w:tab/>
      </w:r>
      <w:r w:rsidRPr="0097339D">
        <w:rPr>
          <w:rStyle w:val="ekvlckentextunterstrichen"/>
        </w:rPr>
        <w:tab/>
      </w:r>
      <w:r w:rsidRPr="0097339D">
        <w:rPr>
          <w:rStyle w:val="ekvlckentextunterstrichen"/>
        </w:rPr>
        <w:tab/>
      </w:r>
    </w:p>
    <w:p w14:paraId="3442DC9D" w14:textId="77777777" w:rsidR="0097339D" w:rsidRPr="0097339D" w:rsidRDefault="0097339D" w:rsidP="0097339D">
      <w:pPr>
        <w:pStyle w:val="ekvschreiblinie"/>
        <w:rPr>
          <w:rStyle w:val="ekvlckentextunterstrichen"/>
        </w:rPr>
      </w:pPr>
      <w:r w:rsidRPr="0097339D">
        <w:rPr>
          <w:rStyle w:val="ekvlckentextunterstrichen"/>
        </w:rPr>
        <w:tab/>
      </w:r>
      <w:r w:rsidRPr="0097339D">
        <w:rPr>
          <w:rStyle w:val="ekvlckentextunterstrichen"/>
        </w:rPr>
        <w:tab/>
      </w:r>
      <w:r w:rsidRPr="0097339D">
        <w:rPr>
          <w:rStyle w:val="ekvlckentextunterstrichen"/>
        </w:rPr>
        <w:tab/>
      </w:r>
      <w:r w:rsidRPr="0097339D">
        <w:rPr>
          <w:rStyle w:val="ekvlckentextunterstrichen"/>
        </w:rPr>
        <w:tab/>
      </w:r>
    </w:p>
    <w:p w14:paraId="04163700" w14:textId="77777777" w:rsidR="0097339D" w:rsidRPr="0097339D" w:rsidRDefault="0097339D" w:rsidP="0097339D">
      <w:pPr>
        <w:pStyle w:val="ekvschreiblinie"/>
        <w:rPr>
          <w:rStyle w:val="ekvlckentextunterstrichen"/>
        </w:rPr>
      </w:pPr>
      <w:r w:rsidRPr="0097339D">
        <w:rPr>
          <w:rStyle w:val="ekvlckentextunterstrichen"/>
        </w:rPr>
        <w:tab/>
      </w:r>
      <w:r w:rsidRPr="0097339D">
        <w:rPr>
          <w:rStyle w:val="ekvlckentextunterstrichen"/>
        </w:rPr>
        <w:tab/>
      </w:r>
      <w:r w:rsidRPr="0097339D">
        <w:rPr>
          <w:rStyle w:val="ekvlckentextunterstrichen"/>
        </w:rPr>
        <w:tab/>
      </w:r>
      <w:r w:rsidRPr="0097339D">
        <w:rPr>
          <w:rStyle w:val="ekvlckentextunterstrichen"/>
        </w:rPr>
        <w:tab/>
      </w:r>
    </w:p>
    <w:p w14:paraId="3F411734" w14:textId="77777777" w:rsidR="00A21B3A" w:rsidRPr="0097339D" w:rsidRDefault="00A21B3A" w:rsidP="00A21B3A">
      <w:pPr>
        <w:pStyle w:val="ekvschreiblinie"/>
        <w:rPr>
          <w:rStyle w:val="ekvlckentextunterstrichen"/>
        </w:rPr>
      </w:pPr>
      <w:r w:rsidRPr="0097339D">
        <w:rPr>
          <w:rStyle w:val="ekvlckentextunterstrichen"/>
        </w:rPr>
        <w:tab/>
      </w:r>
      <w:r w:rsidRPr="0097339D">
        <w:rPr>
          <w:rStyle w:val="ekvlckentextunterstrichen"/>
        </w:rPr>
        <w:tab/>
      </w:r>
      <w:r w:rsidRPr="0097339D">
        <w:rPr>
          <w:rStyle w:val="ekvlckentextunterstrichen"/>
        </w:rPr>
        <w:tab/>
      </w:r>
      <w:r w:rsidRPr="0097339D">
        <w:rPr>
          <w:rStyle w:val="ekvlckentextunterstrichen"/>
        </w:rPr>
        <w:tab/>
      </w:r>
    </w:p>
    <w:p w14:paraId="2077393D" w14:textId="77777777" w:rsidR="00A21B3A" w:rsidRDefault="00A21B3A" w:rsidP="00A21B3A"/>
    <w:p w14:paraId="18DB9987" w14:textId="77777777" w:rsidR="00A21B3A" w:rsidRDefault="00A21B3A" w:rsidP="00A21B3A"/>
    <w:p w14:paraId="3B9D84A5" w14:textId="77777777" w:rsidR="00A21B3A" w:rsidRDefault="00A21B3A" w:rsidP="00A21B3A">
      <w:r w:rsidRPr="00A21B3A">
        <w:rPr>
          <w:rStyle w:val="ekvnummerierung"/>
        </w:rPr>
        <w:t>3.</w:t>
      </w:r>
      <w:r>
        <w:tab/>
        <w:t xml:space="preserve">Gib deinen Prompt in die KI ein. Sichere und überprüfe dein Ergebnis. </w:t>
      </w:r>
    </w:p>
    <w:p w14:paraId="24F6750D" w14:textId="77777777" w:rsidR="00A21B3A" w:rsidRDefault="00A21B3A" w:rsidP="00A21B3A"/>
    <w:p w14:paraId="68D0B9AF" w14:textId="77777777" w:rsidR="00A21B3A" w:rsidRDefault="00A21B3A" w:rsidP="00A21B3A"/>
    <w:p w14:paraId="1DF535A9" w14:textId="77777777" w:rsidR="00A21B3A" w:rsidRDefault="00A21B3A" w:rsidP="00A21B3A">
      <w:r w:rsidRPr="00A21B3A">
        <w:rPr>
          <w:rStyle w:val="ekvnummerierung"/>
        </w:rPr>
        <w:t>4.</w:t>
      </w:r>
      <w:r>
        <w:tab/>
        <w:t>Setze Schritt 6 um und vergleiche beide Ergebnisse. Das kannst du auch mehrmals tun, bis du mit deinem Ergebnis zufrieden bist.</w:t>
      </w:r>
    </w:p>
    <w:p w14:paraId="6318683D" w14:textId="77777777" w:rsidR="00A21B3A" w:rsidRDefault="00A21B3A" w:rsidP="00A21B3A"/>
    <w:p w14:paraId="34CCCBAF" w14:textId="77777777" w:rsidR="00A21B3A" w:rsidRDefault="00A21B3A" w:rsidP="00A21B3A"/>
    <w:p w14:paraId="0654B5D3" w14:textId="3A63CFD1" w:rsidR="00901B13" w:rsidRDefault="00A21B3A" w:rsidP="00A21B3A">
      <w:r w:rsidRPr="00A21B3A">
        <w:rPr>
          <w:rStyle w:val="ekvnummerierung"/>
        </w:rPr>
        <w:t>5.</w:t>
      </w:r>
      <w:r>
        <w:tab/>
        <w:t>Reflektiere deine Vorgehensweise und überlege, wie du dein Prompting noch verbessern kannst. Betrachte auch deinen Zeitaufwand dabei.</w:t>
      </w:r>
    </w:p>
    <w:p w14:paraId="5E4D542D" w14:textId="57A3330A" w:rsidR="006C4484" w:rsidRDefault="006C4484">
      <w:pPr>
        <w:tabs>
          <w:tab w:val="clear" w:pos="340"/>
          <w:tab w:val="clear" w:pos="595"/>
          <w:tab w:val="clear" w:pos="851"/>
        </w:tabs>
        <w:spacing w:after="160" w:line="259" w:lineRule="auto"/>
      </w:pPr>
      <w:r>
        <w:br w:type="page"/>
      </w:r>
    </w:p>
    <w:p w14:paraId="2AE9E7AB" w14:textId="0E222E4D" w:rsidR="006C4484" w:rsidRDefault="006C4484" w:rsidP="006C4484">
      <w:pPr>
        <w:pStyle w:val="ekvue1arial"/>
      </w:pPr>
      <w:r w:rsidRPr="006C4484">
        <w:lastRenderedPageBreak/>
        <w:t>KI-Basics: Prompting</w:t>
      </w:r>
    </w:p>
    <w:p w14:paraId="328CD709" w14:textId="77777777" w:rsidR="006C4484" w:rsidRDefault="006C4484" w:rsidP="006C4484"/>
    <w:p w14:paraId="1FE490CB" w14:textId="77777777" w:rsidR="006C4484" w:rsidRDefault="006C4484" w:rsidP="006C4484"/>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CellMar>
          <w:top w:w="113" w:type="dxa"/>
          <w:left w:w="198" w:type="dxa"/>
          <w:bottom w:w="113" w:type="dxa"/>
          <w:right w:w="198" w:type="dxa"/>
        </w:tblCellMar>
        <w:tblLook w:val="01E0" w:firstRow="1" w:lastRow="1" w:firstColumn="1" w:lastColumn="1" w:noHBand="0" w:noVBand="0"/>
      </w:tblPr>
      <w:tblGrid>
        <w:gridCol w:w="3118"/>
        <w:gridCol w:w="3119"/>
        <w:gridCol w:w="3119"/>
      </w:tblGrid>
      <w:tr w:rsidR="006C4484" w:rsidRPr="003C39DC" w14:paraId="7792C15D" w14:textId="77777777" w:rsidTr="006C4484">
        <w:trPr>
          <w:trHeight w:val="284"/>
        </w:trPr>
        <w:tc>
          <w:tcPr>
            <w:tcW w:w="3118" w:type="dxa"/>
            <w:shd w:val="clear" w:color="auto" w:fill="F2F2F2" w:themeFill="background1" w:themeFillShade="F2"/>
          </w:tcPr>
          <w:p w14:paraId="3E6600AB" w14:textId="77777777" w:rsidR="006C4484" w:rsidRDefault="006C4484" w:rsidP="006C4484">
            <w:pPr>
              <w:pStyle w:val="ekvue3arial"/>
            </w:pPr>
            <w:r>
              <w:t>Prompting – was ist das?</w:t>
            </w:r>
          </w:p>
          <w:p w14:paraId="7ADBF3CA" w14:textId="6A3482F3" w:rsidR="006C4484" w:rsidRPr="003C39DC" w:rsidRDefault="006C4484" w:rsidP="006C4484">
            <w:pPr>
              <w:pStyle w:val="ekvtabelle"/>
            </w:pPr>
            <w:r>
              <w:t>Prompting bedeutet, dass du einer Künstlichen Intelligenz (KI) eine klare und genaue Frage stellst. Je besser du deine Frage formulierst, desto hilfreicher und genauer wird die Antwort sein.</w:t>
            </w:r>
          </w:p>
        </w:tc>
        <w:tc>
          <w:tcPr>
            <w:tcW w:w="3119" w:type="dxa"/>
            <w:shd w:val="clear" w:color="auto" w:fill="F2F2F2" w:themeFill="background1" w:themeFillShade="F2"/>
          </w:tcPr>
          <w:p w14:paraId="52AAFCD4" w14:textId="77777777" w:rsidR="006C4484" w:rsidRDefault="006C4484" w:rsidP="006C4484">
            <w:pPr>
              <w:pStyle w:val="ekvue3arial"/>
            </w:pPr>
            <w:r>
              <w:t>Prompting – was bringt das?</w:t>
            </w:r>
          </w:p>
          <w:p w14:paraId="63248251" w14:textId="04B227C9" w:rsidR="006C4484" w:rsidRPr="003C39DC" w:rsidRDefault="006C4484" w:rsidP="006C4484">
            <w:pPr>
              <w:pStyle w:val="ekvtabelle"/>
            </w:pPr>
            <w:r>
              <w:t>Wenn du gut überlegst, wie du deine Fragen stellst, bekommst du klarere und genauere Antworten. So kannst du einfacher lernen, schneller verstehen und schwierige Aufgaben mit der Hilfe von KI besser lösen.</w:t>
            </w:r>
          </w:p>
        </w:tc>
        <w:tc>
          <w:tcPr>
            <w:tcW w:w="3119" w:type="dxa"/>
            <w:shd w:val="clear" w:color="auto" w:fill="F2F2F2" w:themeFill="background1" w:themeFillShade="F2"/>
          </w:tcPr>
          <w:p w14:paraId="1EDAE636" w14:textId="77777777" w:rsidR="006C4484" w:rsidRDefault="006C4484" w:rsidP="006C4484">
            <w:pPr>
              <w:pStyle w:val="ekvue3arial"/>
            </w:pPr>
            <w:r>
              <w:t xml:space="preserve">Prompting – wie geht das? </w:t>
            </w:r>
          </w:p>
          <w:p w14:paraId="0AA85A09" w14:textId="4EBE671B" w:rsidR="006C4484" w:rsidRPr="003C39DC" w:rsidRDefault="006C4484" w:rsidP="006C4484">
            <w:pPr>
              <w:pStyle w:val="ekvtabelle"/>
            </w:pPr>
            <w:r>
              <w:t>Man muss der KI genau und klar sagen, was man möchte. Dafür sollte man wichtige Wörter verwenden, den Zusammenhang erklären, das Ziel beschreiben und genaue Anweisungen geben.</w:t>
            </w:r>
          </w:p>
        </w:tc>
      </w:tr>
    </w:tbl>
    <w:p w14:paraId="1BD09058" w14:textId="77777777" w:rsidR="006C4484" w:rsidRDefault="006C4484" w:rsidP="006C4484">
      <w:pPr>
        <w:pStyle w:val="ekvgrundtexthalbe"/>
      </w:pPr>
    </w:p>
    <w:p w14:paraId="2F669246" w14:textId="77777777" w:rsidR="006C4484" w:rsidRDefault="006C4484" w:rsidP="006C4484"/>
    <w:p w14:paraId="10A695D9" w14:textId="0C2E3CCE" w:rsidR="006C4484" w:rsidRPr="006C4484" w:rsidRDefault="006C4484" w:rsidP="006C4484">
      <w:pPr>
        <w:rPr>
          <w:rStyle w:val="ekvfett"/>
        </w:rPr>
      </w:pPr>
      <w:r w:rsidRPr="006C4484">
        <w:rPr>
          <w:rStyle w:val="ekvfett"/>
        </w:rPr>
        <w:t xml:space="preserve">Große Sprachmodelle (LLMs) wie Chatbots können ein wertvolles Werkzeug sein. Damit die KI gute Antworten gibt, muss man die richtigen </w:t>
      </w:r>
      <w:r w:rsidR="008E19F7">
        <w:rPr>
          <w:rStyle w:val="ekvfett"/>
        </w:rPr>
        <w:t>Anforderungen</w:t>
      </w:r>
      <w:r w:rsidRPr="006C4484">
        <w:rPr>
          <w:rStyle w:val="ekvfett"/>
        </w:rPr>
        <w:t xml:space="preserve"> </w:t>
      </w:r>
      <w:r w:rsidR="008E19F7">
        <w:rPr>
          <w:rStyle w:val="ekvfett"/>
        </w:rPr>
        <w:t xml:space="preserve">an sie </w:t>
      </w:r>
      <w:r w:rsidRPr="006C4484">
        <w:rPr>
          <w:rStyle w:val="ekvfett"/>
        </w:rPr>
        <w:t xml:space="preserve">stellen. Gutes Prompting hilft euch, klare </w:t>
      </w:r>
      <w:r w:rsidR="008E19F7">
        <w:rPr>
          <w:rStyle w:val="ekvfett"/>
        </w:rPr>
        <w:t>Fragen</w:t>
      </w:r>
      <w:r w:rsidRPr="006C4484">
        <w:rPr>
          <w:rStyle w:val="ekvfett"/>
        </w:rPr>
        <w:t xml:space="preserve"> zu stellen, bessere Antworten zu bekommen, schneller zu lernen und schwierige Aufgaben mit der KI leichter zu lösen. Die vorliegende Anleitung zeigt sechs Schritte, mit denen ihr eure Prompts verbessern könnt.</w:t>
      </w:r>
    </w:p>
    <w:p w14:paraId="388BD7FA" w14:textId="77777777" w:rsidR="00203634" w:rsidRDefault="00203634" w:rsidP="00203634">
      <w:pPr>
        <w:pStyle w:val="ekvgrundtexthalbe"/>
      </w:pPr>
    </w:p>
    <w:p w14:paraId="7D28125B" w14:textId="77777777" w:rsidR="006C4484" w:rsidRDefault="006C4484" w:rsidP="006C4484"/>
    <w:p w14:paraId="61CF54CF" w14:textId="5F488BCD" w:rsidR="006C4484" w:rsidRDefault="006C4484" w:rsidP="006C4484">
      <w:pPr>
        <w:pStyle w:val="ekvue2arial"/>
      </w:pPr>
      <w:r>
        <w:t>1. Rollenzuweisung</w:t>
      </w:r>
    </w:p>
    <w:p w14:paraId="26FB982C" w14:textId="77777777" w:rsidR="006C4484" w:rsidRDefault="006C4484" w:rsidP="006C4484">
      <w:pPr>
        <w:pStyle w:val="ekvgrundtexthalbe"/>
      </w:pPr>
    </w:p>
    <w:p w14:paraId="69F58521" w14:textId="12D59681" w:rsidR="006C4484" w:rsidRDefault="006C4484" w:rsidP="006C4484">
      <w:r>
        <w:t>Überlegt euch zuerst, welche Rolle die KI übernehmen soll. Soll sie euch bspw. als Lehrer etwas erklären, euch bei konkreten Aufgaben als Assistent helfen oder euer Gesprächspartner sein? Eine klare Rollenzuweisung hilft der KI, passende Antworten zu liefern.</w:t>
      </w:r>
    </w:p>
    <w:p w14:paraId="319BFF28" w14:textId="77777777" w:rsidR="006C4484" w:rsidRDefault="006C4484" w:rsidP="006C4484"/>
    <w:p w14:paraId="0B012D77" w14:textId="055539ED" w:rsidR="006C4484" w:rsidRDefault="006C4484" w:rsidP="006C4484">
      <w:pPr>
        <w:pStyle w:val="ekvue2arial"/>
      </w:pPr>
      <w:r>
        <w:t>2. Arbeitsauftrag</w:t>
      </w:r>
    </w:p>
    <w:p w14:paraId="78B2638E" w14:textId="77777777" w:rsidR="006C4484" w:rsidRDefault="006C4484" w:rsidP="006C4484">
      <w:pPr>
        <w:pStyle w:val="ekvgrundtexthalbe"/>
      </w:pPr>
    </w:p>
    <w:p w14:paraId="4739E5FA" w14:textId="77777777" w:rsidR="006C4484" w:rsidRDefault="006C4484" w:rsidP="006C4484">
      <w:r>
        <w:t>Formuliert eine eindeutige Aufgabe. Zum Beispiel: "Erkläre das Sonnensystem für Siebtklässler" oder "Gib mir Tipps für eine spannende Geschichte zum Thema Klassenfahrt". Je genauer ihr seid, desto besser ist die Antwort.</w:t>
      </w:r>
    </w:p>
    <w:p w14:paraId="1BCD682E" w14:textId="77777777" w:rsidR="006C4484" w:rsidRDefault="006C4484" w:rsidP="006C4484"/>
    <w:p w14:paraId="1338870F" w14:textId="48987500" w:rsidR="006C4484" w:rsidRDefault="006C4484" w:rsidP="006C4484">
      <w:pPr>
        <w:pStyle w:val="ekvue2arial"/>
      </w:pPr>
      <w:r>
        <w:t>3. Kriterien und Beispiele</w:t>
      </w:r>
    </w:p>
    <w:p w14:paraId="00C3071F" w14:textId="77777777" w:rsidR="006C4484" w:rsidRDefault="006C4484" w:rsidP="006C4484">
      <w:pPr>
        <w:pStyle w:val="ekvgrundtexthalbe"/>
      </w:pPr>
    </w:p>
    <w:p w14:paraId="7AA1F8C0" w14:textId="77777777" w:rsidR="006C4484" w:rsidRDefault="006C4484" w:rsidP="006C4484">
      <w:r>
        <w:t>Damit die KI genau das liefert, was ihr braucht, gebt ihr weitere Hinweise. Ihr könnt zum Beispiel sagen: "Erkläre die Fachbegriffe in einfachen Worten" oder "Gib für jede Regel ein Beispiel an".</w:t>
      </w:r>
    </w:p>
    <w:p w14:paraId="6C803B38" w14:textId="77777777" w:rsidR="006C4484" w:rsidRDefault="006C4484" w:rsidP="006C4484"/>
    <w:p w14:paraId="32D0E7B2" w14:textId="322264C2" w:rsidR="006C4484" w:rsidRDefault="006C4484" w:rsidP="006C4484">
      <w:pPr>
        <w:pStyle w:val="ekvue2arial"/>
      </w:pPr>
      <w:r>
        <w:t>4. Zielstellung</w:t>
      </w:r>
    </w:p>
    <w:p w14:paraId="367DC460" w14:textId="77777777" w:rsidR="006C4484" w:rsidRDefault="006C4484" w:rsidP="006C4484">
      <w:pPr>
        <w:pStyle w:val="ekvgrundtexthalbe"/>
      </w:pPr>
    </w:p>
    <w:p w14:paraId="13555A94" w14:textId="5C67F6FB" w:rsidR="006C4484" w:rsidRDefault="006C4484" w:rsidP="006C4484">
      <w:r>
        <w:t>Schreibt auf, welchen Zweck die Antwort erfüllen soll, also was ihr mit der Antwort erreichen wollt: Wollt ihr etwas lernen, Ideen sammeln oder euch auf etwas vorbereiten? Eine klare Zielstellung hilft, die Antworten der KI in die richtige Richtung zu lenken.</w:t>
      </w:r>
    </w:p>
    <w:p w14:paraId="7CBDB90E" w14:textId="77777777" w:rsidR="006C4484" w:rsidRDefault="006C4484" w:rsidP="006C4484"/>
    <w:p w14:paraId="4C809B1C" w14:textId="0E6CBDE5" w:rsidR="006C4484" w:rsidRDefault="006C4484" w:rsidP="006C4484">
      <w:pPr>
        <w:pStyle w:val="ekvue2arial"/>
      </w:pPr>
      <w:r>
        <w:t>5. Angaben zum Format</w:t>
      </w:r>
    </w:p>
    <w:p w14:paraId="532C21B8" w14:textId="77777777" w:rsidR="006C4484" w:rsidRDefault="006C4484" w:rsidP="006C4484">
      <w:pPr>
        <w:pStyle w:val="ekvgrundtexthalbe"/>
      </w:pPr>
    </w:p>
    <w:p w14:paraId="7CCB559D" w14:textId="77777777" w:rsidR="006C4484" w:rsidRDefault="006C4484" w:rsidP="006C4484">
      <w:r>
        <w:t>Soll die Antwort als Stichpunktliste, als Fließtext oder in Dialogform geschrieben sein? Gebt der KI genaue Anweisungen, damit die Antwort euren Bedürfnissen entspricht.</w:t>
      </w:r>
    </w:p>
    <w:p w14:paraId="335D06AB" w14:textId="77777777" w:rsidR="006C4484" w:rsidRDefault="006C4484" w:rsidP="006C4484"/>
    <w:p w14:paraId="1FA05D13" w14:textId="15713723" w:rsidR="006C4484" w:rsidRDefault="006C4484" w:rsidP="006C4484">
      <w:pPr>
        <w:pStyle w:val="ekvue2arial"/>
      </w:pPr>
      <w:r>
        <w:t>6. Refinement</w:t>
      </w:r>
    </w:p>
    <w:p w14:paraId="480A0C86" w14:textId="77777777" w:rsidR="006C4484" w:rsidRDefault="006C4484" w:rsidP="006C4484">
      <w:pPr>
        <w:pStyle w:val="ekvgrundtexthalbe"/>
      </w:pPr>
    </w:p>
    <w:p w14:paraId="4611054B" w14:textId="661F7140" w:rsidR="006C4484" w:rsidRPr="000E200F" w:rsidRDefault="006C4484" w:rsidP="006C4484">
      <w:r>
        <w:t>Falls die Antwort nicht perfekt ist, könnt ihr euren Prompt anpassen. Fragt nach genaueren Erklärungen oder fügt neue Hinweise hinzu, um die Antwort zu verbessern.</w:t>
      </w:r>
    </w:p>
    <w:sectPr w:rsidR="006C4484" w:rsidRPr="000E200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C9C4F" w14:textId="77777777" w:rsidR="00A21B3A" w:rsidRDefault="00A21B3A" w:rsidP="003C599D">
      <w:pPr>
        <w:spacing w:line="240" w:lineRule="auto"/>
      </w:pPr>
      <w:r>
        <w:separator/>
      </w:r>
    </w:p>
  </w:endnote>
  <w:endnote w:type="continuationSeparator" w:id="0">
    <w:p w14:paraId="61FE6A40" w14:textId="77777777" w:rsidR="00A21B3A" w:rsidRDefault="00A21B3A"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1A47FE73" w14:textId="77777777" w:rsidTr="00503EE6">
      <w:trPr>
        <w:trHeight w:hRule="exact" w:val="680"/>
      </w:trPr>
      <w:tc>
        <w:tcPr>
          <w:tcW w:w="864" w:type="dxa"/>
          <w:noWrap/>
        </w:tcPr>
        <w:p w14:paraId="60281CD2" w14:textId="77777777" w:rsidR="002659C5" w:rsidRPr="00913892" w:rsidRDefault="002659C5" w:rsidP="005E4C30">
          <w:pPr>
            <w:pStyle w:val="ekvpaginabild"/>
            <w:jc w:val="both"/>
          </w:pPr>
          <w:r w:rsidRPr="00913892">
            <w:rPr>
              <w:noProof/>
              <w:lang w:eastAsia="de-DE"/>
            </w:rPr>
            <w:drawing>
              <wp:inline distT="0" distB="0" distL="0" distR="0" wp14:anchorId="1A904432" wp14:editId="2B94F082">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7DE69CFF" w14:textId="38B0BF91" w:rsidR="002659C5" w:rsidRPr="00913892" w:rsidRDefault="002659C5" w:rsidP="00503EE6">
          <w:pPr>
            <w:pStyle w:val="ekvpagina"/>
          </w:pPr>
          <w:r w:rsidRPr="00913892">
            <w:t xml:space="preserve">© Ernst Klett Verlag GmbH, </w:t>
          </w:r>
          <w:r w:rsidR="00CF40E8">
            <w:t>Stuttgart 20</w:t>
          </w:r>
          <w:r w:rsidR="0097339D">
            <w:t>25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13DD5CE4" w14:textId="10A94E01" w:rsidR="002659C5" w:rsidRPr="00913892" w:rsidRDefault="000E200F" w:rsidP="0097339D">
          <w:pPr>
            <w:pStyle w:val="ekvquelle"/>
          </w:pPr>
          <w:r w:rsidRPr="000E200F">
            <w:rPr>
              <w:rStyle w:val="ekvquellefett"/>
            </w:rPr>
            <w:t>A</w:t>
          </w:r>
          <w:r w:rsidR="0097339D">
            <w:rPr>
              <w:rStyle w:val="ekvquellefett"/>
            </w:rPr>
            <w:t>utor</w:t>
          </w:r>
          <w:r w:rsidRPr="000E200F">
            <w:rPr>
              <w:rStyle w:val="ekvquellefett"/>
            </w:rPr>
            <w:t>:</w:t>
          </w:r>
          <w:r>
            <w:t xml:space="preserve"> </w:t>
          </w:r>
          <w:r w:rsidR="0097339D" w:rsidRPr="0097339D">
            <w:t>Peter Günzel</w:t>
          </w:r>
        </w:p>
      </w:tc>
      <w:tc>
        <w:tcPr>
          <w:tcW w:w="813" w:type="dxa"/>
        </w:tcPr>
        <w:p w14:paraId="2E414D87" w14:textId="77777777" w:rsidR="002659C5" w:rsidRPr="00913892" w:rsidRDefault="002659C5" w:rsidP="00913892">
          <w:pPr>
            <w:pStyle w:val="ekvpagina"/>
          </w:pPr>
        </w:p>
      </w:tc>
    </w:tr>
  </w:tbl>
  <w:p w14:paraId="56F9436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9CFD9A" w14:textId="77777777" w:rsidR="00A21B3A" w:rsidRDefault="00A21B3A" w:rsidP="003C599D">
      <w:pPr>
        <w:spacing w:line="240" w:lineRule="auto"/>
      </w:pPr>
      <w:r>
        <w:separator/>
      </w:r>
    </w:p>
  </w:footnote>
  <w:footnote w:type="continuationSeparator" w:id="0">
    <w:p w14:paraId="6880E798" w14:textId="77777777" w:rsidR="00A21B3A" w:rsidRDefault="00A21B3A"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68A09C3" w14:textId="77777777" w:rsidTr="00431E62">
      <w:trPr>
        <w:trHeight w:hRule="exact" w:val="510"/>
      </w:trPr>
      <w:tc>
        <w:tcPr>
          <w:tcW w:w="818" w:type="dxa"/>
          <w:tcBorders>
            <w:top w:val="nil"/>
            <w:bottom w:val="nil"/>
            <w:right w:val="nil"/>
          </w:tcBorders>
          <w:noWrap/>
          <w:vAlign w:val="bottom"/>
        </w:tcPr>
        <w:p w14:paraId="26059CBB" w14:textId="77777777" w:rsidR="00901B13" w:rsidRPr="00AE65F6" w:rsidRDefault="00901B13" w:rsidP="00901B13"/>
      </w:tc>
      <w:tc>
        <w:tcPr>
          <w:tcW w:w="3856" w:type="dxa"/>
          <w:tcBorders>
            <w:top w:val="nil"/>
            <w:left w:val="nil"/>
            <w:bottom w:val="nil"/>
            <w:right w:val="nil"/>
          </w:tcBorders>
          <w:noWrap/>
          <w:vAlign w:val="bottom"/>
        </w:tcPr>
        <w:p w14:paraId="405A79C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9FF1BA3"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7AD4339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39CB75CE" w14:textId="77777777" w:rsidR="00901B13" w:rsidRPr="007C1230" w:rsidRDefault="00901B13" w:rsidP="00901B13">
          <w:pPr>
            <w:pStyle w:val="ekvkvnummer"/>
          </w:pPr>
        </w:p>
      </w:tc>
      <w:tc>
        <w:tcPr>
          <w:tcW w:w="883" w:type="dxa"/>
          <w:tcBorders>
            <w:top w:val="nil"/>
            <w:left w:val="nil"/>
            <w:bottom w:val="nil"/>
          </w:tcBorders>
          <w:noWrap/>
          <w:vAlign w:val="bottom"/>
        </w:tcPr>
        <w:p w14:paraId="4D732CC9" w14:textId="77777777" w:rsidR="00901B13" w:rsidRPr="007636A0" w:rsidRDefault="00901B13" w:rsidP="00901B13">
          <w:pPr>
            <w:pStyle w:val="ekvkapitel"/>
            <w:rPr>
              <w:color w:val="FFFFFF" w:themeColor="background1"/>
            </w:rPr>
          </w:pPr>
        </w:p>
      </w:tc>
    </w:tr>
    <w:tr w:rsidR="00901B13" w:rsidRPr="00BF17F2" w14:paraId="07AA4C79"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08A56984"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CCDA11A" w14:textId="77777777" w:rsidR="00901B13" w:rsidRPr="00BF17F2" w:rsidRDefault="00901B13" w:rsidP="00901B13">
          <w:pPr>
            <w:rPr>
              <w:color w:val="FFFFFF" w:themeColor="background1"/>
            </w:rPr>
          </w:pPr>
        </w:p>
      </w:tc>
    </w:tr>
  </w:tbl>
  <w:p w14:paraId="2B447242"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B3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3634"/>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BA"/>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54CF"/>
    <w:rsid w:val="005F7305"/>
    <w:rsid w:val="0060030C"/>
    <w:rsid w:val="006011EC"/>
    <w:rsid w:val="00603AD5"/>
    <w:rsid w:val="00603C71"/>
    <w:rsid w:val="00605B68"/>
    <w:rsid w:val="006201CB"/>
    <w:rsid w:val="00622F6B"/>
    <w:rsid w:val="00627765"/>
    <w:rsid w:val="00627A02"/>
    <w:rsid w:val="00627C6C"/>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484"/>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2CC0"/>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19F7"/>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496"/>
    <w:rsid w:val="00957969"/>
    <w:rsid w:val="00962A4D"/>
    <w:rsid w:val="009634E9"/>
    <w:rsid w:val="00964A22"/>
    <w:rsid w:val="009656E9"/>
    <w:rsid w:val="00967C71"/>
    <w:rsid w:val="00967E19"/>
    <w:rsid w:val="0097339D"/>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1B3A"/>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D6205"/>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3CF7"/>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26384"/>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4E8C8"/>
  <w15:chartTrackingRefBased/>
  <w15:docId w15:val="{3D144BC7-11AD-48B1-9A2C-E1304E1F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A21B3A"/>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5489700">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92814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ye281\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3276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8</cp:revision>
  <cp:lastPrinted>2016-12-23T16:36:00Z</cp:lastPrinted>
  <dcterms:created xsi:type="dcterms:W3CDTF">2025-02-28T11:00:00Z</dcterms:created>
  <dcterms:modified xsi:type="dcterms:W3CDTF">2025-02-28T13:27:00Z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