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2A83D64F" w14:textId="77777777" w:rsidR="005A219B" w:rsidRDefault="005A219B" w:rsidP="005A219B">
      <w:pPr>
        <w:pStyle w:val="ekvue3arial"/>
      </w:pPr>
      <w:r w:rsidRPr="00CC6AC5">
        <w:t>Download zum Deutsch Blogbeitrag „Grammatikspiele für alle Klassenstufen“</w:t>
      </w:r>
    </w:p>
    <w:p w14:paraId="1EC15092" w14:textId="77777777" w:rsidR="005A219B" w:rsidRDefault="005A219B" w:rsidP="005A219B">
      <w:pPr>
        <w:pStyle w:val="ekvgrundtexthalbe"/>
      </w:pPr>
    </w:p>
    <w:p w14:paraId="793CA988" w14:textId="699F12BC" w:rsidR="005A219B" w:rsidRPr="005A219B" w:rsidRDefault="005A219B" w:rsidP="005A219B">
      <w:pPr>
        <w:pStyle w:val="ekvue1arial"/>
        <w:rPr>
          <w:bCs/>
        </w:rPr>
      </w:pPr>
      <w:r>
        <w:t xml:space="preserve">Spiel </w:t>
      </w:r>
      <w:r>
        <w:t>1</w:t>
      </w:r>
      <w:r>
        <w:t xml:space="preserve">: </w:t>
      </w:r>
      <w:r w:rsidRPr="005A219B">
        <w:rPr>
          <w:bCs/>
        </w:rPr>
        <w:t>Person, Numerus, Tempus, Handlungsart, Modus würfeln</w:t>
      </w:r>
    </w:p>
    <w:p w14:paraId="2740C4F6" w14:textId="169EB8C0" w:rsidR="005A219B" w:rsidRDefault="005A219B" w:rsidP="005A219B"/>
    <w:p w14:paraId="69A2FE58" w14:textId="77777777" w:rsidR="00631FC8" w:rsidRDefault="00631FC8" w:rsidP="005A219B"/>
    <w:p w14:paraId="5D57D960" w14:textId="447000D8" w:rsidR="00901B13" w:rsidRDefault="00234514" w:rsidP="00234514">
      <w:pPr>
        <w:pStyle w:val="ekvue2arial"/>
      </w:pPr>
      <w:r>
        <w:t>Würfel 1:</w:t>
      </w:r>
    </w:p>
    <w:p w14:paraId="1D025DA8" w14:textId="77777777" w:rsidR="00234514" w:rsidRDefault="00234514" w:rsidP="000E200F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</w:tblGrid>
      <w:tr w:rsidR="00631FC8" w14:paraId="1662B12F" w14:textId="77777777" w:rsidTr="00631FC8">
        <w:tc>
          <w:tcPr>
            <w:tcW w:w="2836" w:type="dxa"/>
          </w:tcPr>
          <w:p w14:paraId="248DC389" w14:textId="77777777" w:rsidR="00631FC8" w:rsidRDefault="00631FC8" w:rsidP="00FD0065">
            <w:r w:rsidRPr="00D92013">
              <w:t xml:space="preserve">1 = </w:t>
            </w:r>
            <w:r w:rsidRPr="00D92013">
              <w:rPr>
                <w:rFonts w:cs="Arial"/>
              </w:rPr>
              <w:t>1. Person Singular</w:t>
            </w:r>
          </w:p>
        </w:tc>
      </w:tr>
      <w:tr w:rsidR="00631FC8" w14:paraId="5404C5D3" w14:textId="77777777" w:rsidTr="00631FC8">
        <w:tc>
          <w:tcPr>
            <w:tcW w:w="2836" w:type="dxa"/>
          </w:tcPr>
          <w:p w14:paraId="63341AFC" w14:textId="77777777" w:rsidR="00631FC8" w:rsidRDefault="00631FC8" w:rsidP="00FD0065">
            <w:r w:rsidRPr="00D92013">
              <w:rPr>
                <w:rFonts w:cs="Arial"/>
              </w:rPr>
              <w:t>2 = 2. Person Singular</w:t>
            </w:r>
          </w:p>
        </w:tc>
      </w:tr>
      <w:tr w:rsidR="00631FC8" w14:paraId="6E113A75" w14:textId="77777777" w:rsidTr="00631FC8">
        <w:tc>
          <w:tcPr>
            <w:tcW w:w="2836" w:type="dxa"/>
          </w:tcPr>
          <w:p w14:paraId="56260944" w14:textId="77777777" w:rsidR="00631FC8" w:rsidRDefault="00631FC8" w:rsidP="00FD0065">
            <w:r w:rsidRPr="00D92013">
              <w:rPr>
                <w:rFonts w:cs="Arial"/>
              </w:rPr>
              <w:t>3 = 3. Person Singular</w:t>
            </w:r>
          </w:p>
        </w:tc>
      </w:tr>
      <w:tr w:rsidR="00631FC8" w14:paraId="00F6B1FB" w14:textId="77777777" w:rsidTr="00631FC8">
        <w:tc>
          <w:tcPr>
            <w:tcW w:w="2836" w:type="dxa"/>
          </w:tcPr>
          <w:p w14:paraId="25FC7DF0" w14:textId="77777777" w:rsidR="00631FC8" w:rsidRDefault="00631FC8" w:rsidP="00FD0065">
            <w:r w:rsidRPr="00D92013">
              <w:rPr>
                <w:rFonts w:cs="Arial"/>
              </w:rPr>
              <w:t>4 = 1. Person Plural</w:t>
            </w:r>
          </w:p>
        </w:tc>
      </w:tr>
      <w:tr w:rsidR="00631FC8" w14:paraId="1EBC7473" w14:textId="77777777" w:rsidTr="00631FC8">
        <w:tc>
          <w:tcPr>
            <w:tcW w:w="2836" w:type="dxa"/>
          </w:tcPr>
          <w:p w14:paraId="131695DF" w14:textId="77777777" w:rsidR="00631FC8" w:rsidRDefault="00631FC8" w:rsidP="00FD0065">
            <w:r w:rsidRPr="00D92013">
              <w:rPr>
                <w:rFonts w:cs="Arial"/>
              </w:rPr>
              <w:t>5 = 2. Person Plural</w:t>
            </w:r>
          </w:p>
        </w:tc>
      </w:tr>
      <w:tr w:rsidR="00631FC8" w14:paraId="01EE2688" w14:textId="77777777" w:rsidTr="00631FC8">
        <w:tc>
          <w:tcPr>
            <w:tcW w:w="2836" w:type="dxa"/>
          </w:tcPr>
          <w:p w14:paraId="3ECC2443" w14:textId="77777777" w:rsidR="00631FC8" w:rsidRDefault="00631FC8" w:rsidP="00FD0065">
            <w:r w:rsidRPr="00D92013">
              <w:rPr>
                <w:rFonts w:cs="Arial"/>
              </w:rPr>
              <w:t xml:space="preserve">6 = 3. Person Plural </w:t>
            </w:r>
          </w:p>
        </w:tc>
      </w:tr>
    </w:tbl>
    <w:p w14:paraId="65F02ECE" w14:textId="77777777" w:rsidR="00234514" w:rsidRDefault="00234514" w:rsidP="000E200F"/>
    <w:p w14:paraId="03DCA168" w14:textId="77777777" w:rsidR="00234514" w:rsidRDefault="00234514" w:rsidP="000E200F"/>
    <w:p w14:paraId="2F9B770C" w14:textId="16D09B4C" w:rsidR="00234514" w:rsidRDefault="00234514" w:rsidP="00234514">
      <w:pPr>
        <w:pStyle w:val="ekvue2arial"/>
      </w:pPr>
      <w:r>
        <w:t>Würfel 2:</w:t>
      </w:r>
    </w:p>
    <w:p w14:paraId="19B4F1AC" w14:textId="77777777" w:rsidR="00234514" w:rsidRDefault="00234514" w:rsidP="000E200F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</w:tblGrid>
      <w:tr w:rsidR="00631FC8" w14:paraId="6652E18C" w14:textId="77777777" w:rsidTr="00FD0065">
        <w:tc>
          <w:tcPr>
            <w:tcW w:w="3021" w:type="dxa"/>
          </w:tcPr>
          <w:p w14:paraId="74907E86" w14:textId="77777777" w:rsidR="00631FC8" w:rsidRDefault="00631FC8" w:rsidP="00FD0065">
            <w:r>
              <w:t>1 = Präsens</w:t>
            </w:r>
          </w:p>
        </w:tc>
      </w:tr>
      <w:tr w:rsidR="00631FC8" w14:paraId="67941296" w14:textId="77777777" w:rsidTr="00FD0065">
        <w:tc>
          <w:tcPr>
            <w:tcW w:w="3021" w:type="dxa"/>
          </w:tcPr>
          <w:p w14:paraId="14A3B644" w14:textId="77777777" w:rsidR="00631FC8" w:rsidRDefault="00631FC8" w:rsidP="00FD0065">
            <w:r>
              <w:t>2 = Präteritum</w:t>
            </w:r>
          </w:p>
        </w:tc>
      </w:tr>
      <w:tr w:rsidR="00631FC8" w14:paraId="4B34CF0C" w14:textId="77777777" w:rsidTr="00FD0065">
        <w:tc>
          <w:tcPr>
            <w:tcW w:w="3021" w:type="dxa"/>
          </w:tcPr>
          <w:p w14:paraId="3699F410" w14:textId="77777777" w:rsidR="00631FC8" w:rsidRDefault="00631FC8" w:rsidP="00FD0065">
            <w:r>
              <w:t xml:space="preserve">3 = </w:t>
            </w:r>
            <w:proofErr w:type="gramStart"/>
            <w:r>
              <w:t>Perfekt</w:t>
            </w:r>
            <w:proofErr w:type="gramEnd"/>
          </w:p>
        </w:tc>
      </w:tr>
      <w:tr w:rsidR="00631FC8" w14:paraId="1562D611" w14:textId="77777777" w:rsidTr="00FD0065">
        <w:tc>
          <w:tcPr>
            <w:tcW w:w="3021" w:type="dxa"/>
          </w:tcPr>
          <w:p w14:paraId="43F7D2E8" w14:textId="77777777" w:rsidR="00631FC8" w:rsidRDefault="00631FC8" w:rsidP="00FD0065">
            <w:r>
              <w:t>4 = Plusquamperfekt</w:t>
            </w:r>
          </w:p>
        </w:tc>
      </w:tr>
      <w:tr w:rsidR="00631FC8" w14:paraId="1FB30091" w14:textId="77777777" w:rsidTr="00FD0065">
        <w:tc>
          <w:tcPr>
            <w:tcW w:w="3021" w:type="dxa"/>
          </w:tcPr>
          <w:p w14:paraId="0BBAFE1B" w14:textId="77777777" w:rsidR="00631FC8" w:rsidRDefault="00631FC8" w:rsidP="00FD0065">
            <w:r>
              <w:t xml:space="preserve">5 = Futur I </w:t>
            </w:r>
          </w:p>
        </w:tc>
      </w:tr>
      <w:tr w:rsidR="00631FC8" w14:paraId="1F6D8915" w14:textId="77777777" w:rsidTr="00FD0065">
        <w:tc>
          <w:tcPr>
            <w:tcW w:w="3021" w:type="dxa"/>
          </w:tcPr>
          <w:p w14:paraId="31297B57" w14:textId="77777777" w:rsidR="00631FC8" w:rsidRDefault="00631FC8" w:rsidP="00FD0065">
            <w:r>
              <w:t xml:space="preserve">6 = Futur II </w:t>
            </w:r>
          </w:p>
        </w:tc>
      </w:tr>
    </w:tbl>
    <w:p w14:paraId="7FA2ED66" w14:textId="77777777" w:rsidR="00234514" w:rsidRDefault="00234514" w:rsidP="000E200F"/>
    <w:p w14:paraId="446762C9" w14:textId="77777777" w:rsidR="00234514" w:rsidRDefault="00234514" w:rsidP="000E200F"/>
    <w:p w14:paraId="022B2792" w14:textId="6A097043" w:rsidR="00234514" w:rsidRDefault="00234514" w:rsidP="00234514">
      <w:pPr>
        <w:pStyle w:val="ekvue2arial"/>
      </w:pPr>
      <w:r>
        <w:t>Würfel 3:</w:t>
      </w:r>
    </w:p>
    <w:p w14:paraId="237D618E" w14:textId="77777777" w:rsidR="00234514" w:rsidRDefault="00234514" w:rsidP="000E200F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2"/>
      </w:tblGrid>
      <w:tr w:rsidR="00631FC8" w14:paraId="6C83B4D8" w14:textId="77777777" w:rsidTr="00FD0065">
        <w:tc>
          <w:tcPr>
            <w:tcW w:w="1892" w:type="dxa"/>
          </w:tcPr>
          <w:p w14:paraId="5EE0AE18" w14:textId="77777777" w:rsidR="00631FC8" w:rsidRDefault="00631FC8" w:rsidP="00FD0065">
            <w:r>
              <w:t>1 = Aktiv</w:t>
            </w:r>
          </w:p>
        </w:tc>
      </w:tr>
      <w:tr w:rsidR="00631FC8" w14:paraId="6F724E5E" w14:textId="77777777" w:rsidTr="00FD0065">
        <w:tc>
          <w:tcPr>
            <w:tcW w:w="1892" w:type="dxa"/>
          </w:tcPr>
          <w:p w14:paraId="13BDB26A" w14:textId="77777777" w:rsidR="00631FC8" w:rsidRDefault="00631FC8" w:rsidP="00FD0065">
            <w:r>
              <w:t>2 = Aktiv</w:t>
            </w:r>
          </w:p>
        </w:tc>
      </w:tr>
      <w:tr w:rsidR="00631FC8" w14:paraId="0D9940E5" w14:textId="77777777" w:rsidTr="00FD0065">
        <w:tc>
          <w:tcPr>
            <w:tcW w:w="1892" w:type="dxa"/>
          </w:tcPr>
          <w:p w14:paraId="0F355F64" w14:textId="77777777" w:rsidR="00631FC8" w:rsidRDefault="00631FC8" w:rsidP="00FD0065">
            <w:r>
              <w:t>3 = Aktiv</w:t>
            </w:r>
          </w:p>
        </w:tc>
      </w:tr>
      <w:tr w:rsidR="00631FC8" w14:paraId="07074A11" w14:textId="77777777" w:rsidTr="00FD0065">
        <w:tc>
          <w:tcPr>
            <w:tcW w:w="1892" w:type="dxa"/>
          </w:tcPr>
          <w:p w14:paraId="4B5B4232" w14:textId="77777777" w:rsidR="00631FC8" w:rsidRDefault="00631FC8" w:rsidP="00FD0065">
            <w:r>
              <w:t>4 = Passiv</w:t>
            </w:r>
          </w:p>
        </w:tc>
      </w:tr>
      <w:tr w:rsidR="00631FC8" w14:paraId="4CB5D440" w14:textId="77777777" w:rsidTr="00FD0065">
        <w:tc>
          <w:tcPr>
            <w:tcW w:w="1892" w:type="dxa"/>
          </w:tcPr>
          <w:p w14:paraId="3DB10FBE" w14:textId="77777777" w:rsidR="00631FC8" w:rsidRDefault="00631FC8" w:rsidP="00FD0065">
            <w:r>
              <w:t>5 = Passiv</w:t>
            </w:r>
          </w:p>
        </w:tc>
      </w:tr>
      <w:tr w:rsidR="00631FC8" w14:paraId="69537B66" w14:textId="77777777" w:rsidTr="00FD0065">
        <w:tc>
          <w:tcPr>
            <w:tcW w:w="1892" w:type="dxa"/>
          </w:tcPr>
          <w:p w14:paraId="769C6820" w14:textId="77777777" w:rsidR="00631FC8" w:rsidRDefault="00631FC8" w:rsidP="00FD0065">
            <w:r>
              <w:t xml:space="preserve">6 = Passiv </w:t>
            </w:r>
          </w:p>
        </w:tc>
      </w:tr>
    </w:tbl>
    <w:p w14:paraId="7B3AA295" w14:textId="77777777" w:rsidR="00234514" w:rsidRDefault="00234514" w:rsidP="000E200F"/>
    <w:p w14:paraId="1ED65B85" w14:textId="77777777" w:rsidR="00234514" w:rsidRDefault="00234514" w:rsidP="000E200F"/>
    <w:p w14:paraId="26364881" w14:textId="77777777" w:rsidR="00631FC8" w:rsidRDefault="00631FC8" w:rsidP="00631FC8"/>
    <w:p w14:paraId="0B884506" w14:textId="0E52BBCE" w:rsidR="00631FC8" w:rsidRDefault="00631FC8" w:rsidP="00631FC8">
      <w:pPr>
        <w:pStyle w:val="ekvue2arial"/>
      </w:pPr>
      <w:r>
        <w:t xml:space="preserve">Würfel </w:t>
      </w:r>
      <w:r>
        <w:t>4</w:t>
      </w:r>
      <w:r>
        <w:t>:</w:t>
      </w:r>
    </w:p>
    <w:p w14:paraId="05CCA796" w14:textId="77777777" w:rsidR="00631FC8" w:rsidRDefault="00631FC8" w:rsidP="00631FC8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2"/>
      </w:tblGrid>
      <w:tr w:rsidR="00631FC8" w14:paraId="70B14DC7" w14:textId="77777777" w:rsidTr="00FD0065">
        <w:tc>
          <w:tcPr>
            <w:tcW w:w="1822" w:type="dxa"/>
          </w:tcPr>
          <w:p w14:paraId="511012E2" w14:textId="77777777" w:rsidR="00631FC8" w:rsidRDefault="00631FC8" w:rsidP="00FD0065">
            <w:r>
              <w:t>1 = Konjunktiv I</w:t>
            </w:r>
          </w:p>
        </w:tc>
      </w:tr>
      <w:tr w:rsidR="00631FC8" w14:paraId="25F49AD3" w14:textId="77777777" w:rsidTr="00FD0065">
        <w:tc>
          <w:tcPr>
            <w:tcW w:w="1822" w:type="dxa"/>
          </w:tcPr>
          <w:p w14:paraId="5D01B7CA" w14:textId="77777777" w:rsidR="00631FC8" w:rsidRDefault="00631FC8" w:rsidP="00FD0065">
            <w:r>
              <w:t>2 = Konjunktiv I</w:t>
            </w:r>
          </w:p>
        </w:tc>
      </w:tr>
      <w:tr w:rsidR="00631FC8" w14:paraId="587807C0" w14:textId="77777777" w:rsidTr="00FD0065">
        <w:tc>
          <w:tcPr>
            <w:tcW w:w="1822" w:type="dxa"/>
          </w:tcPr>
          <w:p w14:paraId="33E44D58" w14:textId="77777777" w:rsidR="00631FC8" w:rsidRDefault="00631FC8" w:rsidP="00FD0065">
            <w:r>
              <w:t>3 = Konjunktiv I</w:t>
            </w:r>
          </w:p>
        </w:tc>
      </w:tr>
      <w:tr w:rsidR="00631FC8" w14:paraId="77B9E12F" w14:textId="77777777" w:rsidTr="00FD0065">
        <w:tc>
          <w:tcPr>
            <w:tcW w:w="1822" w:type="dxa"/>
          </w:tcPr>
          <w:p w14:paraId="0FCE4857" w14:textId="77777777" w:rsidR="00631FC8" w:rsidRDefault="00631FC8" w:rsidP="00FD0065">
            <w:r>
              <w:t>4 = Konjunktiv II</w:t>
            </w:r>
          </w:p>
        </w:tc>
      </w:tr>
      <w:tr w:rsidR="00631FC8" w14:paraId="02476934" w14:textId="77777777" w:rsidTr="00FD0065">
        <w:tc>
          <w:tcPr>
            <w:tcW w:w="1822" w:type="dxa"/>
          </w:tcPr>
          <w:p w14:paraId="3100AF07" w14:textId="77777777" w:rsidR="00631FC8" w:rsidRDefault="00631FC8" w:rsidP="00FD0065">
            <w:r>
              <w:t>5 = Konjunktiv II</w:t>
            </w:r>
          </w:p>
        </w:tc>
      </w:tr>
      <w:tr w:rsidR="00631FC8" w14:paraId="5344DC70" w14:textId="77777777" w:rsidTr="00FD0065">
        <w:tc>
          <w:tcPr>
            <w:tcW w:w="1822" w:type="dxa"/>
          </w:tcPr>
          <w:p w14:paraId="089B9236" w14:textId="77777777" w:rsidR="00631FC8" w:rsidRDefault="00631FC8" w:rsidP="00FD0065">
            <w:r>
              <w:t>6 = Konjunktiv II</w:t>
            </w:r>
          </w:p>
        </w:tc>
      </w:tr>
    </w:tbl>
    <w:p w14:paraId="50CE376E" w14:textId="77777777" w:rsidR="00234514" w:rsidRDefault="00234514" w:rsidP="000E200F"/>
    <w:p w14:paraId="090119A2" w14:textId="2081CC98" w:rsidR="00234514" w:rsidRDefault="00234514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48754958" w14:textId="77777777" w:rsidR="006E34AB" w:rsidRDefault="006E34AB" w:rsidP="006E34AB">
      <w:pPr>
        <w:pStyle w:val="ekvue3arial"/>
      </w:pPr>
      <w:r w:rsidRPr="00CC6AC5">
        <w:lastRenderedPageBreak/>
        <w:t>Download zum Deutsch Blogbeitrag „Grammatikspiele für alle Klassenstufen“</w:t>
      </w:r>
    </w:p>
    <w:p w14:paraId="568BA330" w14:textId="77777777" w:rsidR="006E34AB" w:rsidRDefault="006E34AB" w:rsidP="006E34AB">
      <w:pPr>
        <w:pStyle w:val="ekvgrundtexthalbe"/>
      </w:pPr>
    </w:p>
    <w:p w14:paraId="7FADC541" w14:textId="77777777" w:rsidR="006E34AB" w:rsidRDefault="006E34A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tbl>
      <w:tblPr>
        <w:tblStyle w:val="Tabellenraster"/>
        <w:tblW w:w="9354" w:type="dxa"/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559"/>
        <w:gridCol w:w="1559"/>
        <w:gridCol w:w="1559"/>
      </w:tblGrid>
      <w:tr w:rsidR="006E34AB" w:rsidRPr="006E34AB" w14:paraId="06EBA5AB" w14:textId="77777777" w:rsidTr="006E34AB">
        <w:trPr>
          <w:trHeight w:val="1276"/>
        </w:trPr>
        <w:tc>
          <w:tcPr>
            <w:tcW w:w="1559" w:type="dxa"/>
            <w:vAlign w:val="center"/>
          </w:tcPr>
          <w:p w14:paraId="394E808D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stehlen</w:t>
            </w:r>
          </w:p>
        </w:tc>
        <w:tc>
          <w:tcPr>
            <w:tcW w:w="1559" w:type="dxa"/>
            <w:vAlign w:val="center"/>
          </w:tcPr>
          <w:p w14:paraId="13A67CCA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lesen</w:t>
            </w:r>
          </w:p>
        </w:tc>
        <w:tc>
          <w:tcPr>
            <w:tcW w:w="1559" w:type="dxa"/>
            <w:vAlign w:val="center"/>
          </w:tcPr>
          <w:p w14:paraId="750E0382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kochen</w:t>
            </w:r>
          </w:p>
        </w:tc>
        <w:tc>
          <w:tcPr>
            <w:tcW w:w="1559" w:type="dxa"/>
            <w:vAlign w:val="center"/>
          </w:tcPr>
          <w:p w14:paraId="35A97FEC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frieren</w:t>
            </w:r>
          </w:p>
        </w:tc>
        <w:tc>
          <w:tcPr>
            <w:tcW w:w="1559" w:type="dxa"/>
            <w:vAlign w:val="center"/>
          </w:tcPr>
          <w:p w14:paraId="429D5794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trinken</w:t>
            </w:r>
          </w:p>
        </w:tc>
        <w:tc>
          <w:tcPr>
            <w:tcW w:w="1559" w:type="dxa"/>
            <w:vAlign w:val="center"/>
          </w:tcPr>
          <w:p w14:paraId="29359040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gewinnen</w:t>
            </w:r>
          </w:p>
        </w:tc>
      </w:tr>
      <w:tr w:rsidR="006E34AB" w:rsidRPr="006E34AB" w14:paraId="15F3E384" w14:textId="77777777" w:rsidTr="006E34AB">
        <w:trPr>
          <w:trHeight w:val="1276"/>
        </w:trPr>
        <w:tc>
          <w:tcPr>
            <w:tcW w:w="1559" w:type="dxa"/>
            <w:vAlign w:val="center"/>
          </w:tcPr>
          <w:p w14:paraId="193F505D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basteln</w:t>
            </w:r>
          </w:p>
        </w:tc>
        <w:tc>
          <w:tcPr>
            <w:tcW w:w="1559" w:type="dxa"/>
            <w:vAlign w:val="center"/>
          </w:tcPr>
          <w:p w14:paraId="2CFABEF4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flüstern</w:t>
            </w:r>
          </w:p>
        </w:tc>
        <w:tc>
          <w:tcPr>
            <w:tcW w:w="1559" w:type="dxa"/>
            <w:vAlign w:val="center"/>
          </w:tcPr>
          <w:p w14:paraId="2A7C4ED7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reiten</w:t>
            </w:r>
          </w:p>
        </w:tc>
        <w:tc>
          <w:tcPr>
            <w:tcW w:w="1559" w:type="dxa"/>
            <w:vAlign w:val="center"/>
          </w:tcPr>
          <w:p w14:paraId="7DE94A6B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schwitzen</w:t>
            </w:r>
          </w:p>
        </w:tc>
        <w:tc>
          <w:tcPr>
            <w:tcW w:w="1559" w:type="dxa"/>
            <w:vAlign w:val="center"/>
          </w:tcPr>
          <w:p w14:paraId="79D8F389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schweigen</w:t>
            </w:r>
          </w:p>
        </w:tc>
        <w:tc>
          <w:tcPr>
            <w:tcW w:w="1559" w:type="dxa"/>
            <w:vAlign w:val="center"/>
          </w:tcPr>
          <w:p w14:paraId="1303DAF7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liegen</w:t>
            </w:r>
          </w:p>
        </w:tc>
      </w:tr>
      <w:tr w:rsidR="006E34AB" w:rsidRPr="006E34AB" w14:paraId="3AC81357" w14:textId="77777777" w:rsidTr="006E34AB">
        <w:trPr>
          <w:trHeight w:val="1276"/>
        </w:trPr>
        <w:tc>
          <w:tcPr>
            <w:tcW w:w="1559" w:type="dxa"/>
            <w:vAlign w:val="center"/>
          </w:tcPr>
          <w:p w14:paraId="486BF1C1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hinken</w:t>
            </w:r>
          </w:p>
        </w:tc>
        <w:tc>
          <w:tcPr>
            <w:tcW w:w="1559" w:type="dxa"/>
            <w:vAlign w:val="center"/>
          </w:tcPr>
          <w:p w14:paraId="702658CB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warten</w:t>
            </w:r>
          </w:p>
        </w:tc>
        <w:tc>
          <w:tcPr>
            <w:tcW w:w="1559" w:type="dxa"/>
            <w:vAlign w:val="center"/>
          </w:tcPr>
          <w:p w14:paraId="0A29623B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lernen</w:t>
            </w:r>
          </w:p>
        </w:tc>
        <w:tc>
          <w:tcPr>
            <w:tcW w:w="1559" w:type="dxa"/>
            <w:vAlign w:val="center"/>
          </w:tcPr>
          <w:p w14:paraId="70AA15EC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beißen</w:t>
            </w:r>
          </w:p>
        </w:tc>
        <w:tc>
          <w:tcPr>
            <w:tcW w:w="1559" w:type="dxa"/>
            <w:vAlign w:val="center"/>
          </w:tcPr>
          <w:p w14:paraId="4817EA2E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fliegen</w:t>
            </w:r>
          </w:p>
        </w:tc>
        <w:tc>
          <w:tcPr>
            <w:tcW w:w="1559" w:type="dxa"/>
            <w:vAlign w:val="center"/>
          </w:tcPr>
          <w:p w14:paraId="587FD2D5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telefonieren</w:t>
            </w:r>
          </w:p>
        </w:tc>
      </w:tr>
      <w:tr w:rsidR="006E34AB" w:rsidRPr="006E34AB" w14:paraId="1D69DBC6" w14:textId="77777777" w:rsidTr="006E34AB">
        <w:trPr>
          <w:trHeight w:val="1276"/>
        </w:trPr>
        <w:tc>
          <w:tcPr>
            <w:tcW w:w="1559" w:type="dxa"/>
            <w:vAlign w:val="center"/>
          </w:tcPr>
          <w:p w14:paraId="289AC1E8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rennen</w:t>
            </w:r>
          </w:p>
        </w:tc>
        <w:tc>
          <w:tcPr>
            <w:tcW w:w="1559" w:type="dxa"/>
            <w:vAlign w:val="center"/>
          </w:tcPr>
          <w:p w14:paraId="540D97D4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fragen</w:t>
            </w:r>
          </w:p>
        </w:tc>
        <w:tc>
          <w:tcPr>
            <w:tcW w:w="1559" w:type="dxa"/>
            <w:vAlign w:val="center"/>
          </w:tcPr>
          <w:p w14:paraId="288682D9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singen</w:t>
            </w:r>
          </w:p>
        </w:tc>
        <w:tc>
          <w:tcPr>
            <w:tcW w:w="1559" w:type="dxa"/>
            <w:vAlign w:val="center"/>
          </w:tcPr>
          <w:p w14:paraId="4B5688B6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feiern</w:t>
            </w:r>
          </w:p>
        </w:tc>
        <w:tc>
          <w:tcPr>
            <w:tcW w:w="1559" w:type="dxa"/>
            <w:vAlign w:val="center"/>
          </w:tcPr>
          <w:p w14:paraId="51C78BB4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zeichnen</w:t>
            </w:r>
          </w:p>
        </w:tc>
        <w:tc>
          <w:tcPr>
            <w:tcW w:w="1559" w:type="dxa"/>
            <w:vAlign w:val="center"/>
          </w:tcPr>
          <w:p w14:paraId="6F474D35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treffen</w:t>
            </w:r>
          </w:p>
        </w:tc>
      </w:tr>
      <w:tr w:rsidR="006E34AB" w:rsidRPr="006E34AB" w14:paraId="662ACE40" w14:textId="77777777" w:rsidTr="006E34AB">
        <w:trPr>
          <w:trHeight w:val="1276"/>
        </w:trPr>
        <w:tc>
          <w:tcPr>
            <w:tcW w:w="1559" w:type="dxa"/>
            <w:vAlign w:val="center"/>
          </w:tcPr>
          <w:p w14:paraId="0120F59A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brüllen</w:t>
            </w:r>
          </w:p>
        </w:tc>
        <w:tc>
          <w:tcPr>
            <w:tcW w:w="1559" w:type="dxa"/>
            <w:vAlign w:val="center"/>
          </w:tcPr>
          <w:p w14:paraId="687AD109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tauchen</w:t>
            </w:r>
          </w:p>
        </w:tc>
        <w:tc>
          <w:tcPr>
            <w:tcW w:w="1559" w:type="dxa"/>
            <w:vAlign w:val="center"/>
          </w:tcPr>
          <w:p w14:paraId="4AB23A09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wachsen</w:t>
            </w:r>
          </w:p>
        </w:tc>
        <w:tc>
          <w:tcPr>
            <w:tcW w:w="1559" w:type="dxa"/>
            <w:vAlign w:val="center"/>
          </w:tcPr>
          <w:p w14:paraId="32694290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schneiden</w:t>
            </w:r>
          </w:p>
        </w:tc>
        <w:tc>
          <w:tcPr>
            <w:tcW w:w="1559" w:type="dxa"/>
            <w:vAlign w:val="center"/>
          </w:tcPr>
          <w:p w14:paraId="0B2B593F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schreiben</w:t>
            </w:r>
          </w:p>
        </w:tc>
        <w:tc>
          <w:tcPr>
            <w:tcW w:w="1559" w:type="dxa"/>
            <w:vAlign w:val="center"/>
          </w:tcPr>
          <w:p w14:paraId="190B6B94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besuchen</w:t>
            </w:r>
          </w:p>
        </w:tc>
      </w:tr>
      <w:tr w:rsidR="006E34AB" w:rsidRPr="006E34AB" w14:paraId="2AC538E5" w14:textId="77777777" w:rsidTr="006E34AB">
        <w:trPr>
          <w:trHeight w:val="1276"/>
        </w:trPr>
        <w:tc>
          <w:tcPr>
            <w:tcW w:w="1559" w:type="dxa"/>
            <w:vAlign w:val="center"/>
          </w:tcPr>
          <w:p w14:paraId="13376404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streiten</w:t>
            </w:r>
          </w:p>
        </w:tc>
        <w:tc>
          <w:tcPr>
            <w:tcW w:w="1559" w:type="dxa"/>
            <w:vAlign w:val="center"/>
          </w:tcPr>
          <w:p w14:paraId="4F049D1B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ausrauben</w:t>
            </w:r>
          </w:p>
        </w:tc>
        <w:tc>
          <w:tcPr>
            <w:tcW w:w="1559" w:type="dxa"/>
            <w:vAlign w:val="center"/>
          </w:tcPr>
          <w:p w14:paraId="7F0C02BA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pupsen</w:t>
            </w:r>
          </w:p>
        </w:tc>
        <w:tc>
          <w:tcPr>
            <w:tcW w:w="1559" w:type="dxa"/>
            <w:vAlign w:val="center"/>
          </w:tcPr>
          <w:p w14:paraId="0AD18552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aufräumen</w:t>
            </w:r>
          </w:p>
        </w:tc>
        <w:tc>
          <w:tcPr>
            <w:tcW w:w="1559" w:type="dxa"/>
            <w:vAlign w:val="center"/>
          </w:tcPr>
          <w:p w14:paraId="22F4560F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tragen</w:t>
            </w:r>
          </w:p>
        </w:tc>
        <w:tc>
          <w:tcPr>
            <w:tcW w:w="1559" w:type="dxa"/>
            <w:vAlign w:val="center"/>
          </w:tcPr>
          <w:p w14:paraId="12964AEE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suchen</w:t>
            </w:r>
          </w:p>
        </w:tc>
      </w:tr>
      <w:tr w:rsidR="006E34AB" w:rsidRPr="006E34AB" w14:paraId="207A7D10" w14:textId="77777777" w:rsidTr="006E34AB">
        <w:trPr>
          <w:trHeight w:val="1276"/>
        </w:trPr>
        <w:tc>
          <w:tcPr>
            <w:tcW w:w="1559" w:type="dxa"/>
            <w:vAlign w:val="center"/>
          </w:tcPr>
          <w:p w14:paraId="6B247803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baden</w:t>
            </w:r>
          </w:p>
        </w:tc>
        <w:tc>
          <w:tcPr>
            <w:tcW w:w="1559" w:type="dxa"/>
            <w:vAlign w:val="center"/>
          </w:tcPr>
          <w:p w14:paraId="711D0E96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werfen</w:t>
            </w:r>
          </w:p>
        </w:tc>
        <w:tc>
          <w:tcPr>
            <w:tcW w:w="1559" w:type="dxa"/>
            <w:vAlign w:val="center"/>
          </w:tcPr>
          <w:p w14:paraId="02C5884E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weinen</w:t>
            </w:r>
          </w:p>
        </w:tc>
        <w:tc>
          <w:tcPr>
            <w:tcW w:w="1559" w:type="dxa"/>
            <w:vAlign w:val="center"/>
          </w:tcPr>
          <w:p w14:paraId="6F0ADCE5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beobachten</w:t>
            </w:r>
          </w:p>
        </w:tc>
        <w:tc>
          <w:tcPr>
            <w:tcW w:w="1559" w:type="dxa"/>
            <w:vAlign w:val="center"/>
          </w:tcPr>
          <w:p w14:paraId="0EC91EC1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schleppen</w:t>
            </w:r>
          </w:p>
        </w:tc>
        <w:tc>
          <w:tcPr>
            <w:tcW w:w="1559" w:type="dxa"/>
            <w:vAlign w:val="center"/>
          </w:tcPr>
          <w:p w14:paraId="54AD8956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denken</w:t>
            </w:r>
          </w:p>
        </w:tc>
      </w:tr>
      <w:tr w:rsidR="006E34AB" w:rsidRPr="006E34AB" w14:paraId="1489F227" w14:textId="77777777" w:rsidTr="006E34AB">
        <w:trPr>
          <w:trHeight w:val="1276"/>
        </w:trPr>
        <w:tc>
          <w:tcPr>
            <w:tcW w:w="1559" w:type="dxa"/>
            <w:vAlign w:val="center"/>
          </w:tcPr>
          <w:p w14:paraId="161C99F8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regnen</w:t>
            </w:r>
          </w:p>
        </w:tc>
        <w:tc>
          <w:tcPr>
            <w:tcW w:w="1559" w:type="dxa"/>
            <w:vAlign w:val="center"/>
          </w:tcPr>
          <w:p w14:paraId="624B79B0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essen</w:t>
            </w:r>
          </w:p>
        </w:tc>
        <w:tc>
          <w:tcPr>
            <w:tcW w:w="1559" w:type="dxa"/>
            <w:vAlign w:val="center"/>
          </w:tcPr>
          <w:p w14:paraId="0488306E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backen</w:t>
            </w:r>
          </w:p>
        </w:tc>
        <w:tc>
          <w:tcPr>
            <w:tcW w:w="1559" w:type="dxa"/>
            <w:vAlign w:val="center"/>
          </w:tcPr>
          <w:p w14:paraId="77B6971E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tanzen</w:t>
            </w:r>
          </w:p>
        </w:tc>
        <w:tc>
          <w:tcPr>
            <w:tcW w:w="1559" w:type="dxa"/>
            <w:vAlign w:val="center"/>
          </w:tcPr>
          <w:p w14:paraId="32D04BB7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stürmen</w:t>
            </w:r>
          </w:p>
        </w:tc>
        <w:tc>
          <w:tcPr>
            <w:tcW w:w="1559" w:type="dxa"/>
            <w:vAlign w:val="center"/>
          </w:tcPr>
          <w:p w14:paraId="7BF58205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rudern</w:t>
            </w:r>
          </w:p>
        </w:tc>
      </w:tr>
      <w:tr w:rsidR="006E34AB" w:rsidRPr="006E34AB" w14:paraId="19A7AE13" w14:textId="77777777" w:rsidTr="006E34AB">
        <w:trPr>
          <w:trHeight w:val="1276"/>
        </w:trPr>
        <w:tc>
          <w:tcPr>
            <w:tcW w:w="1559" w:type="dxa"/>
            <w:vAlign w:val="center"/>
          </w:tcPr>
          <w:p w14:paraId="0B1B9139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schlafen</w:t>
            </w:r>
          </w:p>
        </w:tc>
        <w:tc>
          <w:tcPr>
            <w:tcW w:w="1559" w:type="dxa"/>
            <w:vAlign w:val="center"/>
          </w:tcPr>
          <w:p w14:paraId="3B9EDD06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pfeifen</w:t>
            </w:r>
          </w:p>
        </w:tc>
        <w:tc>
          <w:tcPr>
            <w:tcW w:w="1559" w:type="dxa"/>
            <w:vAlign w:val="center"/>
          </w:tcPr>
          <w:p w14:paraId="5891F430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zaubern</w:t>
            </w:r>
          </w:p>
        </w:tc>
        <w:tc>
          <w:tcPr>
            <w:tcW w:w="1559" w:type="dxa"/>
            <w:vAlign w:val="center"/>
          </w:tcPr>
          <w:p w14:paraId="7251BA70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spielen</w:t>
            </w:r>
          </w:p>
        </w:tc>
        <w:tc>
          <w:tcPr>
            <w:tcW w:w="1559" w:type="dxa"/>
            <w:vAlign w:val="center"/>
          </w:tcPr>
          <w:p w14:paraId="446A5532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springen</w:t>
            </w:r>
          </w:p>
        </w:tc>
        <w:tc>
          <w:tcPr>
            <w:tcW w:w="1559" w:type="dxa"/>
            <w:vAlign w:val="center"/>
          </w:tcPr>
          <w:p w14:paraId="3E533867" w14:textId="77777777" w:rsidR="006E34AB" w:rsidRPr="006E34AB" w:rsidRDefault="006E34AB" w:rsidP="006E34AB">
            <w:pPr>
              <w:jc w:val="center"/>
              <w:rPr>
                <w:b/>
              </w:rPr>
            </w:pPr>
            <w:r w:rsidRPr="006E34AB">
              <w:rPr>
                <w:b/>
              </w:rPr>
              <w:t>pflücken</w:t>
            </w:r>
          </w:p>
        </w:tc>
      </w:tr>
    </w:tbl>
    <w:p w14:paraId="05C84546" w14:textId="77777777" w:rsidR="006E34AB" w:rsidRPr="00716152" w:rsidRDefault="006E34AB" w:rsidP="006E34A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6F163457" wp14:editId="75929934">
            <wp:extent cx="215900" cy="215900"/>
            <wp:effectExtent l="0" t="0" r="0" b="0"/>
            <wp:docPr id="22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9D70" w14:textId="77777777" w:rsidR="00234514" w:rsidRPr="000E200F" w:rsidRDefault="00234514" w:rsidP="000E200F"/>
    <w:sectPr w:rsidR="00234514" w:rsidRPr="000E200F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F24BD" w14:textId="77777777" w:rsidR="005A219B" w:rsidRDefault="005A219B" w:rsidP="003C599D">
      <w:pPr>
        <w:spacing w:line="240" w:lineRule="auto"/>
      </w:pPr>
      <w:r>
        <w:separator/>
      </w:r>
    </w:p>
  </w:endnote>
  <w:endnote w:type="continuationSeparator" w:id="0">
    <w:p w14:paraId="5452C4E2" w14:textId="77777777" w:rsidR="005A219B" w:rsidRDefault="005A219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B800617" w14:textId="77777777" w:rsidTr="00503EE6">
      <w:trPr>
        <w:trHeight w:hRule="exact" w:val="680"/>
      </w:trPr>
      <w:tc>
        <w:tcPr>
          <w:tcW w:w="864" w:type="dxa"/>
          <w:noWrap/>
        </w:tcPr>
        <w:p w14:paraId="026E32A1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6846E86" wp14:editId="2190CD2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89909CD" w14:textId="1071EE20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5A219B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219E9FA" w14:textId="023F9A91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</w:t>
          </w:r>
          <w:r w:rsidR="005A219B">
            <w:rPr>
              <w:rStyle w:val="ekvquellefett"/>
            </w:rPr>
            <w:t>utor</w:t>
          </w:r>
          <w:r w:rsidRPr="000E200F">
            <w:rPr>
              <w:rStyle w:val="ekvquellefett"/>
            </w:rPr>
            <w:t>:</w:t>
          </w:r>
          <w:r>
            <w:t xml:space="preserve"> </w:t>
          </w:r>
          <w:r w:rsidR="005A219B">
            <w:t>Redaktion</w:t>
          </w:r>
        </w:p>
        <w:p w14:paraId="3731C089" w14:textId="5306DE95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0AB421C4" w14:textId="10D6F98B" w:rsidR="002659C5" w:rsidRPr="00913892" w:rsidRDefault="00234514" w:rsidP="00913892">
          <w:pPr>
            <w:pStyle w:val="ekvpagin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3976687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B2B7" w14:textId="77777777" w:rsidR="005A219B" w:rsidRDefault="005A219B" w:rsidP="003C599D">
      <w:pPr>
        <w:spacing w:line="240" w:lineRule="auto"/>
      </w:pPr>
      <w:r>
        <w:separator/>
      </w:r>
    </w:p>
  </w:footnote>
  <w:footnote w:type="continuationSeparator" w:id="0">
    <w:p w14:paraId="6057C27F" w14:textId="77777777" w:rsidR="005A219B" w:rsidRDefault="005A219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88D2FF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7E078C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98563F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D58210B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F86CA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6D0B5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B59368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B30F7EE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B769BB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0403B5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0A44D5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9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34514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151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219B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31FC8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34AB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996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81C69"/>
  <w15:chartTrackingRefBased/>
  <w15:docId w15:val="{971343B8-DED4-4448-9A13-ED2084D3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31FC8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5A21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A21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05734-D1B6-4194-A1F6-0ACE1ADED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2025-05-09T11:44:00Z</dcterms:created>
  <dcterms:modified xsi:type="dcterms:W3CDTF">2025-05-09T11:53:00Z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