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5CB0AE35" w14:textId="1012CA68" w:rsidR="00A32A46" w:rsidRDefault="00CC6AC5" w:rsidP="00CC6AC5">
      <w:pPr>
        <w:pStyle w:val="ekvue3arial"/>
      </w:pPr>
      <w:r w:rsidRPr="00CC6AC5">
        <w:t>Download zum Deutsch Blogbeitrag „Grammatikspiele für alle Klassenstufen“</w:t>
      </w:r>
    </w:p>
    <w:p w14:paraId="0E5C9A64" w14:textId="77777777" w:rsidR="00FD4E4C" w:rsidRDefault="00FD4E4C" w:rsidP="00FD4E4C">
      <w:pPr>
        <w:pStyle w:val="ekvgrundtexthalbe"/>
      </w:pPr>
    </w:p>
    <w:p w14:paraId="113E074D" w14:textId="7E10FDDB" w:rsidR="00FD4E4C" w:rsidRDefault="00FD4E4C" w:rsidP="00FD4E4C">
      <w:pPr>
        <w:pStyle w:val="ekvue1arial"/>
      </w:pPr>
      <w:r>
        <w:t>Spiel 3: Domino</w:t>
      </w:r>
    </w:p>
    <w:p w14:paraId="62C19646" w14:textId="07166EE3" w:rsidR="00601D9F" w:rsidRDefault="00601D9F" w:rsidP="009E605D"/>
    <w:p w14:paraId="43867E25" w14:textId="3A05748C" w:rsidR="00601D9F" w:rsidRPr="00716152" w:rsidRDefault="00601D9F" w:rsidP="00601D9F">
      <w:pPr>
        <w:pStyle w:val="ekvpicto"/>
        <w:framePr w:wrap="around"/>
      </w:pPr>
    </w:p>
    <w:p w14:paraId="4BB98CE6" w14:textId="7E54F2C7" w:rsidR="00601D9F" w:rsidRDefault="00601D9F" w:rsidP="009E605D"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19A233D3" wp14:editId="7AB7BBAB">
            <wp:simplePos x="0" y="0"/>
            <wp:positionH relativeFrom="column">
              <wp:posOffset>-234732</wp:posOffset>
            </wp:positionH>
            <wp:positionV relativeFrom="paragraph">
              <wp:posOffset>183263</wp:posOffset>
            </wp:positionV>
            <wp:extent cx="215900" cy="215900"/>
            <wp:effectExtent l="0" t="0" r="0" b="0"/>
            <wp:wrapNone/>
            <wp:docPr id="22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- - - - - Bitte nur an den gestrichelten Linien schneiden</w:t>
      </w:r>
    </w:p>
    <w:p w14:paraId="5B358FF6" w14:textId="3A854580" w:rsidR="00CC6AC5" w:rsidRDefault="00687B06" w:rsidP="00601D9F">
      <w:pPr>
        <w:pStyle w:val="ekvgrundtexthalbe"/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31685C17" wp14:editId="6395890E">
            <wp:simplePos x="0" y="0"/>
            <wp:positionH relativeFrom="leftMargin">
              <wp:posOffset>718525</wp:posOffset>
            </wp:positionH>
            <wp:positionV relativeFrom="page">
              <wp:posOffset>6496059</wp:posOffset>
            </wp:positionV>
            <wp:extent cx="215900" cy="215900"/>
            <wp:effectExtent l="0" t="0" r="0" b="0"/>
            <wp:wrapNone/>
            <wp:docPr id="1616026840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c_sche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ellenraster"/>
        <w:tblW w:w="13608" w:type="dxa"/>
        <w:tblBorders>
          <w:top w:val="dashed" w:sz="8" w:space="0" w:color="auto"/>
          <w:left w:val="dashed" w:sz="8" w:space="0" w:color="auto"/>
          <w:bottom w:val="dashed" w:sz="8" w:space="0" w:color="auto"/>
          <w:right w:val="dashed" w:sz="8" w:space="0" w:color="auto"/>
          <w:insideH w:val="dashed" w:sz="8" w:space="0" w:color="auto"/>
          <w:insideV w:val="dashed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  <w:gridCol w:w="2268"/>
        <w:gridCol w:w="2268"/>
      </w:tblGrid>
      <w:tr w:rsidR="00B944C9" w:rsidRPr="00CC6AC5" w14:paraId="209E288A" w14:textId="77777777" w:rsidTr="00CE7007">
        <w:trPr>
          <w:trHeight w:val="822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951193" w14:textId="3BADDB9E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Anfang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D01A88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Mehrzahl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969D10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der</w:t>
            </w:r>
          </w:p>
          <w:p w14:paraId="6414377E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Plural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A1BDF4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 xml:space="preserve">das </w:t>
            </w:r>
            <w:r w:rsidRPr="00CC6AC5">
              <w:rPr>
                <w:b/>
              </w:rPr>
              <w:br/>
              <w:t>Genus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012A09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grammatisches Geschlecht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B6606D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der Nominativ</w:t>
            </w:r>
          </w:p>
        </w:tc>
      </w:tr>
      <w:tr w:rsidR="00B944C9" w:rsidRPr="00CC6AC5" w14:paraId="2F2E4AD6" w14:textId="77777777" w:rsidTr="00CE7007">
        <w:trPr>
          <w:trHeight w:val="822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860208" w14:textId="658D7752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1. Fall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08ED2F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männlich (der)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7FFCB7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maskulin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0ECDC0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 xml:space="preserve">der </w:t>
            </w:r>
            <w:r w:rsidRPr="00CC6AC5">
              <w:rPr>
                <w:b/>
              </w:rPr>
              <w:br/>
              <w:t>Singular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F80D59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Einzahl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24FDEE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Fall</w:t>
            </w:r>
          </w:p>
        </w:tc>
      </w:tr>
      <w:tr w:rsidR="00B944C9" w:rsidRPr="00CC6AC5" w14:paraId="2EDB62C8" w14:textId="77777777" w:rsidTr="00CE7007">
        <w:trPr>
          <w:trHeight w:val="822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9B023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der</w:t>
            </w:r>
          </w:p>
          <w:p w14:paraId="0EE6F1A1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Kasus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D068D5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neutral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5287D2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sächlich (das)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317853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der Nominativ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1FDDD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1. Fall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D4EED6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feminin</w:t>
            </w:r>
          </w:p>
        </w:tc>
      </w:tr>
      <w:tr w:rsidR="00B944C9" w:rsidRPr="00CC6AC5" w14:paraId="3D86F866" w14:textId="77777777" w:rsidTr="00CE7007">
        <w:trPr>
          <w:trHeight w:val="822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6960BC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weiblich (die)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B0CA1D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3. Fall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468EC1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 xml:space="preserve">der </w:t>
            </w:r>
            <w:r w:rsidRPr="00CC6AC5">
              <w:rPr>
                <w:b/>
              </w:rPr>
              <w:br/>
              <w:t>Dativ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DF6240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2. Fall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8E674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 xml:space="preserve">der </w:t>
            </w:r>
            <w:r w:rsidRPr="00CC6AC5">
              <w:rPr>
                <w:b/>
              </w:rPr>
              <w:br/>
              <w:t>Genitiv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3DA245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 xml:space="preserve">der </w:t>
            </w:r>
            <w:r w:rsidRPr="00CC6AC5">
              <w:rPr>
                <w:b/>
              </w:rPr>
              <w:br/>
              <w:t>Akkusativ</w:t>
            </w:r>
          </w:p>
        </w:tc>
      </w:tr>
      <w:tr w:rsidR="00B944C9" w:rsidRPr="00CC6AC5" w14:paraId="4F83812B" w14:textId="77777777" w:rsidTr="00CE7007">
        <w:trPr>
          <w:trHeight w:val="822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F437E5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4. Fall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113A0A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Verhältniswort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EC5033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die Präposition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CD81B4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Nachsilbe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F5B3AD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 xml:space="preserve">das </w:t>
            </w:r>
            <w:r w:rsidRPr="00CC6AC5">
              <w:rPr>
                <w:b/>
              </w:rPr>
              <w:br/>
              <w:t>Suffix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FAD328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 xml:space="preserve">der </w:t>
            </w:r>
            <w:r w:rsidRPr="00CC6AC5">
              <w:rPr>
                <w:b/>
              </w:rPr>
              <w:br/>
              <w:t>Infinitiv</w:t>
            </w:r>
          </w:p>
        </w:tc>
      </w:tr>
      <w:tr w:rsidR="00B944C9" w:rsidRPr="00CC6AC5" w14:paraId="5884559A" w14:textId="77777777" w:rsidTr="00CE7007">
        <w:trPr>
          <w:trHeight w:val="822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FF2E15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Grundform des Verbs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979ED8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 xml:space="preserve">der </w:t>
            </w:r>
            <w:r w:rsidRPr="00CC6AC5">
              <w:rPr>
                <w:b/>
              </w:rPr>
              <w:br/>
              <w:t>Superlativ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57553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Höchstform des Adjektivs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62CC1E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die finite Verbform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D6202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die konjugierte Verbform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E5A8A9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 xml:space="preserve">der </w:t>
            </w:r>
            <w:r w:rsidRPr="00CC6AC5">
              <w:rPr>
                <w:b/>
              </w:rPr>
              <w:br/>
              <w:t>Komparativ</w:t>
            </w:r>
          </w:p>
        </w:tc>
      </w:tr>
      <w:tr w:rsidR="00B944C9" w:rsidRPr="00CC6AC5" w14:paraId="4C0AEE77" w14:textId="77777777" w:rsidTr="00CE7007">
        <w:trPr>
          <w:trHeight w:val="822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D4D8AC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Vergleichsform des Adjektivs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89359E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Grundform des Adjektivs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DAE743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 xml:space="preserve">der </w:t>
            </w:r>
            <w:r w:rsidRPr="00CC6AC5">
              <w:rPr>
                <w:b/>
              </w:rPr>
              <w:br/>
              <w:t>Positiv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E6A85E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 xml:space="preserve">der </w:t>
            </w:r>
            <w:r w:rsidRPr="00CC6AC5">
              <w:rPr>
                <w:b/>
              </w:rPr>
              <w:br/>
              <w:t>Numerus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D5EC61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Anzahl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D9EAA1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 xml:space="preserve">das </w:t>
            </w:r>
            <w:r w:rsidRPr="00CC6AC5">
              <w:rPr>
                <w:b/>
              </w:rPr>
              <w:br/>
              <w:t>Tempus</w:t>
            </w:r>
          </w:p>
        </w:tc>
      </w:tr>
      <w:tr w:rsidR="00B944C9" w:rsidRPr="00CC6AC5" w14:paraId="36F0892D" w14:textId="77777777" w:rsidTr="00CE7007">
        <w:trPr>
          <w:trHeight w:val="822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6B2C1D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Zeitform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88290E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besitzanzeigendes Fürwort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9BD3BA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das Possessiv-pronomen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167802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 xml:space="preserve">die </w:t>
            </w:r>
            <w:r w:rsidRPr="00CC6AC5">
              <w:rPr>
                <w:b/>
              </w:rPr>
              <w:br/>
              <w:t>Komparation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06E53A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Steigerung des Adjektivs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94CFB1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das Personal-pronomen</w:t>
            </w:r>
          </w:p>
        </w:tc>
      </w:tr>
      <w:tr w:rsidR="00B944C9" w:rsidRPr="00CC6AC5" w14:paraId="6FEF8495" w14:textId="77777777" w:rsidTr="00CE7007">
        <w:trPr>
          <w:trHeight w:val="822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CB4EF3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persönliches Fürwort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A0A4AE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Beugung des Verbs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DA9056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 xml:space="preserve">die </w:t>
            </w:r>
            <w:r w:rsidRPr="00CC6AC5">
              <w:rPr>
                <w:b/>
              </w:rPr>
              <w:br/>
              <w:t>Konjugation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E00703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 xml:space="preserve">der </w:t>
            </w:r>
            <w:r w:rsidRPr="00CC6AC5">
              <w:rPr>
                <w:b/>
              </w:rPr>
              <w:br/>
              <w:t>Präfix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79DAC6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Vorsilbe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CAD238" w14:textId="77777777" w:rsidR="00CC6AC5" w:rsidRPr="00CC6AC5" w:rsidRDefault="00CC6AC5" w:rsidP="00FD4E4C">
            <w:pPr>
              <w:jc w:val="center"/>
              <w:rPr>
                <w:b/>
              </w:rPr>
            </w:pPr>
            <w:r w:rsidRPr="00CC6AC5">
              <w:rPr>
                <w:b/>
              </w:rPr>
              <w:t>Ende</w:t>
            </w:r>
          </w:p>
        </w:tc>
      </w:tr>
    </w:tbl>
    <w:p w14:paraId="35368D34" w14:textId="53EFBAEC" w:rsidR="00CC6AC5" w:rsidRPr="009E605D" w:rsidRDefault="00CC6AC5" w:rsidP="00FD4E4C">
      <w:pPr>
        <w:pStyle w:val="ekvgrundtexthalbe"/>
      </w:pPr>
    </w:p>
    <w:sectPr w:rsidR="00CC6AC5" w:rsidRPr="009E605D" w:rsidSect="00B65CFC">
      <w:headerReference w:type="first" r:id="rId7"/>
      <w:type w:val="continuous"/>
      <w:pgSz w:w="16838" w:h="11906" w:orient="landscape" w:code="9"/>
      <w:pgMar w:top="1276" w:right="1729" w:bottom="1191" w:left="1531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9CA78" w14:textId="77777777" w:rsidR="00CC6AC5" w:rsidRDefault="00CC6AC5" w:rsidP="003C599D">
      <w:pPr>
        <w:spacing w:line="240" w:lineRule="auto"/>
      </w:pPr>
      <w:r>
        <w:separator/>
      </w:r>
    </w:p>
  </w:endnote>
  <w:endnote w:type="continuationSeparator" w:id="0">
    <w:p w14:paraId="2C9A583C" w14:textId="77777777" w:rsidR="00CC6AC5" w:rsidRDefault="00CC6AC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B861A" w14:textId="77777777" w:rsidR="00CC6AC5" w:rsidRDefault="00CC6AC5" w:rsidP="003C599D">
      <w:pPr>
        <w:spacing w:line="240" w:lineRule="auto"/>
      </w:pPr>
      <w:r>
        <w:separator/>
      </w:r>
    </w:p>
  </w:footnote>
  <w:footnote w:type="continuationSeparator" w:id="0">
    <w:p w14:paraId="44432E99" w14:textId="77777777" w:rsidR="00CC6AC5" w:rsidRDefault="00CC6AC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2C74" w14:textId="77777777" w:rsidR="00FD286B" w:rsidRDefault="00377B12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B2BD46" wp14:editId="4A13DCFA">
              <wp:simplePos x="0" y="0"/>
              <wp:positionH relativeFrom="rightMargin">
                <wp:posOffset>-3168650</wp:posOffset>
              </wp:positionH>
              <wp:positionV relativeFrom="paragraph">
                <wp:posOffset>3035300</wp:posOffset>
              </wp:positionV>
              <wp:extent cx="7146000" cy="90000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146000" cy="9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Borders>
                              <w:insideH w:val="single" w:sz="8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18"/>
                            <w:gridCol w:w="3856"/>
                            <w:gridCol w:w="1321"/>
                            <w:gridCol w:w="2041"/>
                            <w:gridCol w:w="2081"/>
                            <w:gridCol w:w="883"/>
                          </w:tblGrid>
                          <w:tr w:rsidR="00FD286B" w:rsidRPr="007D7AC9" w14:paraId="0133678F" w14:textId="77777777" w:rsidTr="00A530E6">
                            <w:trPr>
                              <w:trHeight w:hRule="exact" w:val="510"/>
                            </w:trPr>
                            <w:tc>
                              <w:tcPr>
                                <w:tcW w:w="818" w:type="dxa"/>
                                <w:tcBorders>
                                  <w:top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4C3E9598" w14:textId="77777777" w:rsidR="00FD286B" w:rsidRPr="007D7AC9" w:rsidRDefault="00FD286B" w:rsidP="007A5AF1"/>
                            </w:tc>
                            <w:tc>
                              <w:tcPr>
                                <w:tcW w:w="385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17FDCB0D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Name:</w:t>
                                </w:r>
                                <w:r>
                                  <w:t xml:space="preserve"> </w:t>
                                </w:r>
                                <w:bookmarkStart w:id="0" w:name="bmKName"/>
                                <w:bookmarkEnd w:id="0"/>
                              </w:p>
                            </w:tc>
                            <w:tc>
                              <w:tcPr>
                                <w:tcW w:w="132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7E637B99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Klasse:</w:t>
                                </w:r>
                                <w:r>
                                  <w:t xml:space="preserve"> </w:t>
                                </w:r>
                                <w:bookmarkStart w:id="1" w:name="bmKKlasse"/>
                                <w:bookmarkEnd w:id="1"/>
                                <w:r w:rsidR="007256DD">
                                  <w:tab/>
                                </w:r>
                              </w:p>
                            </w:tc>
                            <w:tc>
                              <w:tcPr>
                                <w:tcW w:w="204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4989A088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Datum:</w:t>
                                </w:r>
                                <w:r w:rsidR="00377B12">
                                  <w:t xml:space="preserve"> </w:t>
                                </w:r>
                                <w:bookmarkStart w:id="2" w:name="bmKDatum"/>
                                <w:bookmarkEnd w:id="2"/>
                              </w:p>
                            </w:tc>
                            <w:tc>
                              <w:tcPr>
                                <w:tcW w:w="208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3FE0564D" w14:textId="77777777" w:rsidR="00FD286B" w:rsidRPr="007D7AC9" w:rsidRDefault="00FD286B" w:rsidP="00F3363E">
                                <w:pPr>
                                  <w:pStyle w:val="ekvkvnummer"/>
                                </w:pPr>
                                <w:bookmarkStart w:id="3" w:name="bmKKVNummer"/>
                                <w:bookmarkEnd w:id="3"/>
                              </w:p>
                            </w:tc>
                            <w:tc>
                              <w:tcPr>
                                <w:tcW w:w="883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1C5B9A19" w14:textId="77777777" w:rsidR="00FD286B" w:rsidRPr="007D7AC9" w:rsidRDefault="00FD286B" w:rsidP="00A530E6">
                                <w:pPr>
                                  <w:pStyle w:val="ekvkapitel"/>
                                </w:pPr>
                                <w:bookmarkStart w:id="4" w:name="bmKKapitel"/>
                                <w:bookmarkEnd w:id="4"/>
                              </w:p>
                            </w:tc>
                          </w:tr>
                          <w:tr w:rsidR="00FD286B" w:rsidRPr="007D7AC9" w14:paraId="1C877E02" w14:textId="77777777" w:rsidTr="00A530E6">
                            <w:tblPrEx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Ex>
                            <w:trPr>
                              <w:trHeight w:hRule="exact" w:val="794"/>
                            </w:trPr>
                            <w:tc>
                              <w:tcPr>
                                <w:tcW w:w="818" w:type="dxa"/>
                                <w:tcBorders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2C188E73" w14:textId="77777777" w:rsidR="00FD286B" w:rsidRPr="007D7AC9" w:rsidRDefault="00FD286B" w:rsidP="00A530E6"/>
                            </w:tc>
                            <w:tc>
                              <w:tcPr>
                                <w:tcW w:w="10182" w:type="dxa"/>
                                <w:gridSpan w:val="5"/>
                                <w:tcBorders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451D9FC7" w14:textId="77777777" w:rsidR="00FD286B" w:rsidRPr="007D7AC9" w:rsidRDefault="00FD286B" w:rsidP="00A530E6"/>
                            </w:tc>
                          </w:tr>
                        </w:tbl>
                        <w:p w14:paraId="14F9D351" w14:textId="77777777" w:rsidR="00FD286B" w:rsidRPr="007D7AC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B2BD46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249.5pt;margin-top:239pt;width:562.7pt;height:70.8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" filled="f" stroked="f" strokeweight=".5pt">
              <v:textbox>
                <w:txbxContent>
                  <w:tbl>
                    <w:tblPr>
                      <w:tblW w:w="11000" w:type="dxa"/>
                      <w:tblBorders>
                        <w:insideH w:val="single" w:sz="8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18"/>
                      <w:gridCol w:w="3856"/>
                      <w:gridCol w:w="1321"/>
                      <w:gridCol w:w="2041"/>
                      <w:gridCol w:w="2081"/>
                      <w:gridCol w:w="883"/>
                    </w:tblGrid>
                    <w:tr w:rsidR="00FD286B" w:rsidRPr="007D7AC9" w14:paraId="0133678F" w14:textId="77777777" w:rsidTr="00A530E6">
                      <w:trPr>
                        <w:trHeight w:hRule="exact" w:val="510"/>
                      </w:trPr>
                      <w:tc>
                        <w:tcPr>
                          <w:tcW w:w="818" w:type="dxa"/>
                          <w:tcBorders>
                            <w:top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4C3E9598" w14:textId="77777777" w:rsidR="00FD286B" w:rsidRPr="007D7AC9" w:rsidRDefault="00FD286B" w:rsidP="007A5AF1"/>
                      </w:tc>
                      <w:tc>
                        <w:tcPr>
                          <w:tcW w:w="385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17FDCB0D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Name:</w:t>
                          </w:r>
                          <w:r>
                            <w:t xml:space="preserve"> </w:t>
                          </w:r>
                          <w:bookmarkStart w:id="5" w:name="bmKName"/>
                          <w:bookmarkEnd w:id="5"/>
                        </w:p>
                      </w:tc>
                      <w:tc>
                        <w:tcPr>
                          <w:tcW w:w="132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7E637B99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Klasse:</w:t>
                          </w:r>
                          <w:r>
                            <w:t xml:space="preserve"> </w:t>
                          </w:r>
                          <w:bookmarkStart w:id="6" w:name="bmKKlasse"/>
                          <w:bookmarkEnd w:id="6"/>
                          <w:r w:rsidR="007256DD">
                            <w:tab/>
                          </w:r>
                        </w:p>
                      </w:tc>
                      <w:tc>
                        <w:tcPr>
                          <w:tcW w:w="204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4989A088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Datum:</w:t>
                          </w:r>
                          <w:r w:rsidR="00377B12">
                            <w:t xml:space="preserve"> </w:t>
                          </w:r>
                          <w:bookmarkStart w:id="7" w:name="bmKDatum"/>
                          <w:bookmarkEnd w:id="7"/>
                        </w:p>
                      </w:tc>
                      <w:tc>
                        <w:tcPr>
                          <w:tcW w:w="208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3FE0564D" w14:textId="77777777" w:rsidR="00FD286B" w:rsidRPr="007D7AC9" w:rsidRDefault="00FD286B" w:rsidP="00F3363E">
                          <w:pPr>
                            <w:pStyle w:val="ekvkvnummer"/>
                          </w:pPr>
                          <w:bookmarkStart w:id="8" w:name="bmKKVNummer"/>
                          <w:bookmarkEnd w:id="8"/>
                        </w:p>
                      </w:tc>
                      <w:tc>
                        <w:tcPr>
                          <w:tcW w:w="883" w:type="dxa"/>
                          <w:tcBorders>
                            <w:top w:val="nil"/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1C5B9A19" w14:textId="77777777" w:rsidR="00FD286B" w:rsidRPr="007D7AC9" w:rsidRDefault="00FD286B" w:rsidP="00A530E6">
                          <w:pPr>
                            <w:pStyle w:val="ekvkapitel"/>
                          </w:pPr>
                          <w:bookmarkStart w:id="9" w:name="bmKKapitel"/>
                          <w:bookmarkEnd w:id="9"/>
                        </w:p>
                      </w:tc>
                    </w:tr>
                    <w:tr w:rsidR="00FD286B" w:rsidRPr="007D7AC9" w14:paraId="1C877E02" w14:textId="77777777" w:rsidTr="00A530E6">
                      <w:tblPrEx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Ex>
                      <w:trPr>
                        <w:trHeight w:hRule="exact" w:val="794"/>
                      </w:trPr>
                      <w:tc>
                        <w:tcPr>
                          <w:tcW w:w="818" w:type="dxa"/>
                          <w:tcBorders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2C188E73" w14:textId="77777777" w:rsidR="00FD286B" w:rsidRPr="007D7AC9" w:rsidRDefault="00FD286B" w:rsidP="00A530E6"/>
                      </w:tc>
                      <w:tc>
                        <w:tcPr>
                          <w:tcW w:w="10182" w:type="dxa"/>
                          <w:gridSpan w:val="5"/>
                          <w:tcBorders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451D9FC7" w14:textId="77777777" w:rsidR="00FD286B" w:rsidRPr="007D7AC9" w:rsidRDefault="00FD286B" w:rsidP="00A530E6"/>
                      </w:tc>
                    </w:tr>
                  </w:tbl>
                  <w:p w14:paraId="14F9D351" w14:textId="77777777" w:rsidR="00FD286B" w:rsidRPr="007D7AC9" w:rsidRDefault="00FD286B" w:rsidP="00112C17"/>
                </w:txbxContent>
              </v:textbox>
              <w10:wrap anchorx="margin"/>
            </v:shape>
          </w:pict>
        </mc:Fallback>
      </mc:AlternateContent>
    </w:r>
    <w:r w:rsidR="00FD286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1145A6" wp14:editId="6CA9E18B">
              <wp:simplePos x="0" y="0"/>
              <wp:positionH relativeFrom="column">
                <wp:posOffset>-3978275</wp:posOffset>
              </wp:positionH>
              <wp:positionV relativeFrom="paragraph">
                <wp:posOffset>3147060</wp:posOffset>
              </wp:positionV>
              <wp:extent cx="7002000" cy="450000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002000" cy="4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Ind w:w="5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64"/>
                            <w:gridCol w:w="3570"/>
                            <w:gridCol w:w="5753"/>
                            <w:gridCol w:w="813"/>
                          </w:tblGrid>
                          <w:tr w:rsidR="00FD286B" w:rsidRPr="00153CE9" w14:paraId="55E16B4F" w14:textId="77777777" w:rsidTr="00D43641">
                            <w:trPr>
                              <w:trHeight w:hRule="exact" w:val="680"/>
                            </w:trPr>
                            <w:tc>
                              <w:tcPr>
                                <w:tcW w:w="864" w:type="dxa"/>
                                <w:noWrap/>
                              </w:tcPr>
                              <w:p w14:paraId="7C33F291" w14:textId="77777777" w:rsidR="00FD286B" w:rsidRPr="00153CE9" w:rsidRDefault="00FD286B" w:rsidP="006C2724">
                                <w:pPr>
                                  <w:pStyle w:val="ekvpaginabild"/>
                                  <w:jc w:val="both"/>
                                </w:pPr>
                                <w:r w:rsidRPr="00153CE9"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3EA9D877" wp14:editId="14E230D0">
                                      <wp:extent cx="468000" cy="234000"/>
                                      <wp:effectExtent l="0" t="0" r="8255" b="0"/>
                                      <wp:docPr id="2" name="Grafik 2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8000" cy="23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570" w:type="dxa"/>
                                <w:noWrap/>
                                <w:tcMar>
                                  <w:right w:w="57" w:type="dxa"/>
                                </w:tcMar>
                              </w:tcPr>
                              <w:p w14:paraId="6FED8E19" w14:textId="5D9C978C" w:rsidR="00FD286B" w:rsidRPr="00153CE9" w:rsidRDefault="00FD286B" w:rsidP="006C2724">
                                <w:pPr>
                                  <w:pStyle w:val="ekvpagina"/>
                                </w:pPr>
                                <w:r w:rsidRPr="00153CE9">
                                  <w:t xml:space="preserve">© Ernst Klett Verlag GmbH, </w:t>
                                </w:r>
                                <w:r w:rsidR="00D047BA" w:rsidRPr="00153CE9">
                                  <w:t>Stuttg</w:t>
                                </w:r>
                                <w:r w:rsidR="00D047BA">
                                  <w:t>a</w:t>
                                </w:r>
                                <w:r w:rsidR="00D047BA" w:rsidRPr="00153CE9">
                                  <w:t>rt</w:t>
                                </w:r>
                                <w:r w:rsidR="00C20C32">
                                  <w:t xml:space="preserve"> </w:t>
                                </w:r>
                                <w:bookmarkStart w:id="10" w:name="bmKJahr"/>
                                <w:r w:rsidR="00CC6AC5">
                                  <w:t>2025</w:t>
                                </w:r>
                                <w:bookmarkEnd w:id="10"/>
                                <w:r w:rsidR="00A96499">
                                  <w:t xml:space="preserve"> </w:t>
                                </w:r>
                                <w:r w:rsidR="00D047BA" w:rsidRPr="00153CE9">
                                  <w:t>|</w:t>
                                </w:r>
                                <w:r w:rsidRPr="00153CE9">
                                  <w:t xml:space="preserve"> www.klett.de | Alle Rechte vorbehalten. Von dieser Druckvorlage ist die Vervielfältigung für den eigenen Unterrichtsgebrauch gestattet. Die Kopiergebühren sind abgegolten.</w:t>
                                </w:r>
                              </w:p>
                            </w:tc>
                            <w:tc>
                              <w:tcPr>
                                <w:tcW w:w="5753" w:type="dxa"/>
                                <w:noWrap/>
                              </w:tcPr>
                              <w:p w14:paraId="077144CE" w14:textId="323BC10D" w:rsidR="009E605D" w:rsidRDefault="00CC6AC5" w:rsidP="009E605D">
                                <w:pPr>
                                  <w:pStyle w:val="ekvquelle"/>
                                </w:pPr>
                                <w:r>
                                  <w:rPr>
                                    <w:rStyle w:val="ekvquellefett"/>
                                  </w:rPr>
                                  <w:t>Autor</w:t>
                                </w:r>
                                <w:r w:rsidR="009E605D" w:rsidRPr="009E605D">
                                  <w:rPr>
                                    <w:rStyle w:val="ekvquellefett"/>
                                  </w:rPr>
                                  <w:t>:</w:t>
                                </w:r>
                                <w:r w:rsidR="009E605D">
                                  <w:t xml:space="preserve"> </w:t>
                                </w:r>
                                <w:bookmarkStart w:id="11" w:name="bmKAbbildungen"/>
                                <w:bookmarkEnd w:id="11"/>
                                <w:r>
                                  <w:t>Redaktion</w:t>
                                </w:r>
                              </w:p>
                              <w:p w14:paraId="1F693FB8" w14:textId="2AAE7EFA" w:rsidR="00FD286B" w:rsidRPr="00153CE9" w:rsidRDefault="009E605D" w:rsidP="009E605D">
                                <w:pPr>
                                  <w:pStyle w:val="ekvquelle"/>
                                </w:pPr>
                                <w:r>
                                  <w:t xml:space="preserve"> </w:t>
                                </w:r>
                                <w:bookmarkStart w:id="12" w:name="bmKText"/>
                                <w:bookmarkEnd w:id="12"/>
                              </w:p>
                            </w:tc>
                            <w:tc>
                              <w:tcPr>
                                <w:tcW w:w="813" w:type="dxa"/>
                              </w:tcPr>
                              <w:p w14:paraId="23BE481E" w14:textId="77777777" w:rsidR="00FD286B" w:rsidRPr="00153CE9" w:rsidRDefault="00FD286B" w:rsidP="006C2724">
                                <w:pPr>
                                  <w:pStyle w:val="ekvpagina"/>
                                </w:pPr>
                              </w:p>
                            </w:tc>
                          </w:tr>
                        </w:tbl>
                        <w:p w14:paraId="43DE8952" w14:textId="77777777" w:rsidR="00FD286B" w:rsidRPr="00153CE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1145A6" id="Textfeld 4" o:spid="_x0000_s1027" type="#_x0000_t202" style="position:absolute;margin-left:-313.25pt;margin-top:247.8pt;width:551.35pt;height:35.4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" filled="f" stroked="f" strokeweight=".5pt">
              <v:textbox>
                <w:txbxContent>
                  <w:tbl>
                    <w:tblPr>
                      <w:tblW w:w="11000" w:type="dxa"/>
                      <w:tblInd w:w="5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64"/>
                      <w:gridCol w:w="3570"/>
                      <w:gridCol w:w="5753"/>
                      <w:gridCol w:w="813"/>
                    </w:tblGrid>
                    <w:tr w:rsidR="00FD286B" w:rsidRPr="00153CE9" w14:paraId="55E16B4F" w14:textId="77777777" w:rsidTr="00D43641">
                      <w:trPr>
                        <w:trHeight w:hRule="exact" w:val="680"/>
                      </w:trPr>
                      <w:tc>
                        <w:tcPr>
                          <w:tcW w:w="864" w:type="dxa"/>
                          <w:noWrap/>
                        </w:tcPr>
                        <w:p w14:paraId="7C33F291" w14:textId="77777777" w:rsidR="00FD286B" w:rsidRPr="00153CE9" w:rsidRDefault="00FD286B" w:rsidP="006C2724">
                          <w:pPr>
                            <w:pStyle w:val="ekvpaginabild"/>
                            <w:jc w:val="both"/>
                          </w:pPr>
                          <w:r w:rsidRPr="00153CE9"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3EA9D877" wp14:editId="14E230D0">
                                <wp:extent cx="468000" cy="234000"/>
                                <wp:effectExtent l="0" t="0" r="8255" b="0"/>
                                <wp:docPr id="2" name="Grafik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8000" cy="234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570" w:type="dxa"/>
                          <w:noWrap/>
                          <w:tcMar>
                            <w:right w:w="57" w:type="dxa"/>
                          </w:tcMar>
                        </w:tcPr>
                        <w:p w14:paraId="6FED8E19" w14:textId="5D9C978C" w:rsidR="00FD286B" w:rsidRPr="00153CE9" w:rsidRDefault="00FD286B" w:rsidP="006C2724">
                          <w:pPr>
                            <w:pStyle w:val="ekvpagina"/>
                          </w:pPr>
                          <w:r w:rsidRPr="00153CE9">
                            <w:t xml:space="preserve">© Ernst Klett Verlag GmbH, </w:t>
                          </w:r>
                          <w:r w:rsidR="00D047BA" w:rsidRPr="00153CE9">
                            <w:t>Stuttg</w:t>
                          </w:r>
                          <w:r w:rsidR="00D047BA">
                            <w:t>a</w:t>
                          </w:r>
                          <w:r w:rsidR="00D047BA" w:rsidRPr="00153CE9">
                            <w:t>rt</w:t>
                          </w:r>
                          <w:r w:rsidR="00C20C32">
                            <w:t xml:space="preserve"> </w:t>
                          </w:r>
                          <w:bookmarkStart w:id="13" w:name="bmKJahr"/>
                          <w:r w:rsidR="00CC6AC5">
                            <w:t>2025</w:t>
                          </w:r>
                          <w:bookmarkEnd w:id="13"/>
                          <w:r w:rsidR="00A96499">
                            <w:t xml:space="preserve"> </w:t>
                          </w:r>
                          <w:r w:rsidR="00D047BA" w:rsidRPr="00153CE9">
                            <w:t>|</w:t>
                          </w:r>
                          <w:r w:rsidRPr="00153CE9">
                            <w:t xml:space="preserve"> www.klett.de | Alle Rechte vorbehalten. Von dieser Druckvorlage ist die Vervielfältigung für den eigenen Unterrichtsgebrauch gestattet. Die Kopiergebühren sind abgegolten.</w:t>
                          </w:r>
                        </w:p>
                      </w:tc>
                      <w:tc>
                        <w:tcPr>
                          <w:tcW w:w="5753" w:type="dxa"/>
                          <w:noWrap/>
                        </w:tcPr>
                        <w:p w14:paraId="077144CE" w14:textId="323BC10D" w:rsidR="009E605D" w:rsidRDefault="00CC6AC5" w:rsidP="009E605D">
                          <w:pPr>
                            <w:pStyle w:val="ekvquelle"/>
                          </w:pPr>
                          <w:r>
                            <w:rPr>
                              <w:rStyle w:val="ekvquellefett"/>
                            </w:rPr>
                            <w:t>Autor</w:t>
                          </w:r>
                          <w:r w:rsidR="009E605D" w:rsidRPr="009E605D">
                            <w:rPr>
                              <w:rStyle w:val="ekvquellefett"/>
                            </w:rPr>
                            <w:t>:</w:t>
                          </w:r>
                          <w:r w:rsidR="009E605D">
                            <w:t xml:space="preserve"> </w:t>
                          </w:r>
                          <w:bookmarkStart w:id="14" w:name="bmKAbbildungen"/>
                          <w:bookmarkEnd w:id="14"/>
                          <w:r>
                            <w:t>Redaktion</w:t>
                          </w:r>
                        </w:p>
                        <w:p w14:paraId="1F693FB8" w14:textId="2AAE7EFA" w:rsidR="00FD286B" w:rsidRPr="00153CE9" w:rsidRDefault="009E605D" w:rsidP="009E605D">
                          <w:pPr>
                            <w:pStyle w:val="ekvquelle"/>
                          </w:pPr>
                          <w:r>
                            <w:t xml:space="preserve"> </w:t>
                          </w:r>
                          <w:bookmarkStart w:id="15" w:name="bmKText"/>
                          <w:bookmarkEnd w:id="15"/>
                        </w:p>
                      </w:tc>
                      <w:tc>
                        <w:tcPr>
                          <w:tcW w:w="813" w:type="dxa"/>
                        </w:tcPr>
                        <w:p w14:paraId="23BE481E" w14:textId="77777777" w:rsidR="00FD286B" w:rsidRPr="00153CE9" w:rsidRDefault="00FD286B" w:rsidP="006C2724">
                          <w:pPr>
                            <w:pStyle w:val="ekvpagina"/>
                          </w:pPr>
                        </w:p>
                      </w:tc>
                    </w:tr>
                  </w:tbl>
                  <w:p w14:paraId="43DE8952" w14:textId="77777777" w:rsidR="00FD286B" w:rsidRPr="00153CE9" w:rsidRDefault="00FD286B" w:rsidP="00112C17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AC5"/>
    <w:rsid w:val="000040E2"/>
    <w:rsid w:val="0001210D"/>
    <w:rsid w:val="000148F7"/>
    <w:rsid w:val="00014D7E"/>
    <w:rsid w:val="0002009E"/>
    <w:rsid w:val="00020440"/>
    <w:rsid w:val="000307B4"/>
    <w:rsid w:val="00035074"/>
    <w:rsid w:val="00037566"/>
    <w:rsid w:val="00041583"/>
    <w:rsid w:val="00043523"/>
    <w:rsid w:val="00047C33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90866"/>
    <w:rsid w:val="00090AB2"/>
    <w:rsid w:val="000928AA"/>
    <w:rsid w:val="00092E87"/>
    <w:rsid w:val="000939F5"/>
    <w:rsid w:val="00094F0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4AD"/>
    <w:rsid w:val="00107D77"/>
    <w:rsid w:val="00111314"/>
    <w:rsid w:val="00112C17"/>
    <w:rsid w:val="00116EF2"/>
    <w:rsid w:val="001216AA"/>
    <w:rsid w:val="00124062"/>
    <w:rsid w:val="00126C2B"/>
    <w:rsid w:val="00131417"/>
    <w:rsid w:val="00137DDD"/>
    <w:rsid w:val="00140765"/>
    <w:rsid w:val="001524C9"/>
    <w:rsid w:val="00153CE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3D98"/>
    <w:rsid w:val="001F53F1"/>
    <w:rsid w:val="0020055A"/>
    <w:rsid w:val="00201AA1"/>
    <w:rsid w:val="00205239"/>
    <w:rsid w:val="00214764"/>
    <w:rsid w:val="00216D91"/>
    <w:rsid w:val="002171B8"/>
    <w:rsid w:val="002240EA"/>
    <w:rsid w:val="002266E8"/>
    <w:rsid w:val="002277D2"/>
    <w:rsid w:val="002301FF"/>
    <w:rsid w:val="00232213"/>
    <w:rsid w:val="00233A39"/>
    <w:rsid w:val="00245DA5"/>
    <w:rsid w:val="00246F77"/>
    <w:rsid w:val="002527A5"/>
    <w:rsid w:val="002548B1"/>
    <w:rsid w:val="00255466"/>
    <w:rsid w:val="00255FE3"/>
    <w:rsid w:val="00260152"/>
    <w:rsid w:val="002605CD"/>
    <w:rsid w:val="00260B8C"/>
    <w:rsid w:val="002610EC"/>
    <w:rsid w:val="002613E6"/>
    <w:rsid w:val="00261D9E"/>
    <w:rsid w:val="0026581E"/>
    <w:rsid w:val="00280525"/>
    <w:rsid w:val="0028107C"/>
    <w:rsid w:val="0028231D"/>
    <w:rsid w:val="00287B24"/>
    <w:rsid w:val="00287DC0"/>
    <w:rsid w:val="00291485"/>
    <w:rsid w:val="00292470"/>
    <w:rsid w:val="002A25AE"/>
    <w:rsid w:val="002B3DF1"/>
    <w:rsid w:val="002B64EA"/>
    <w:rsid w:val="002C5D15"/>
    <w:rsid w:val="002D41F4"/>
    <w:rsid w:val="002D7B0C"/>
    <w:rsid w:val="002D7B42"/>
    <w:rsid w:val="002E163A"/>
    <w:rsid w:val="002E21C3"/>
    <w:rsid w:val="002E3F16"/>
    <w:rsid w:val="002F1151"/>
    <w:rsid w:val="002F1328"/>
    <w:rsid w:val="00302866"/>
    <w:rsid w:val="00303749"/>
    <w:rsid w:val="00304833"/>
    <w:rsid w:val="00305056"/>
    <w:rsid w:val="00313596"/>
    <w:rsid w:val="00313FD8"/>
    <w:rsid w:val="00314970"/>
    <w:rsid w:val="00315EA9"/>
    <w:rsid w:val="00320087"/>
    <w:rsid w:val="00321063"/>
    <w:rsid w:val="00321D6A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77B12"/>
    <w:rsid w:val="00380B14"/>
    <w:rsid w:val="00382A19"/>
    <w:rsid w:val="0038356B"/>
    <w:rsid w:val="00384305"/>
    <w:rsid w:val="0039268F"/>
    <w:rsid w:val="00392F9B"/>
    <w:rsid w:val="00394595"/>
    <w:rsid w:val="003945FF"/>
    <w:rsid w:val="0039465E"/>
    <w:rsid w:val="003A1A19"/>
    <w:rsid w:val="003A27C2"/>
    <w:rsid w:val="003A5B0C"/>
    <w:rsid w:val="003B348E"/>
    <w:rsid w:val="003B3ED5"/>
    <w:rsid w:val="003C39DC"/>
    <w:rsid w:val="003C599D"/>
    <w:rsid w:val="003D3D68"/>
    <w:rsid w:val="003D70F5"/>
    <w:rsid w:val="003E21AC"/>
    <w:rsid w:val="003E3019"/>
    <w:rsid w:val="003E6330"/>
    <w:rsid w:val="003E7B62"/>
    <w:rsid w:val="003F0467"/>
    <w:rsid w:val="003F362F"/>
    <w:rsid w:val="0040381B"/>
    <w:rsid w:val="00405D0B"/>
    <w:rsid w:val="00411B18"/>
    <w:rsid w:val="004136AD"/>
    <w:rsid w:val="00415565"/>
    <w:rsid w:val="00415632"/>
    <w:rsid w:val="0042107E"/>
    <w:rsid w:val="004236D5"/>
    <w:rsid w:val="00424375"/>
    <w:rsid w:val="00436831"/>
    <w:rsid w:val="004372DD"/>
    <w:rsid w:val="00441088"/>
    <w:rsid w:val="00441724"/>
    <w:rsid w:val="0044185E"/>
    <w:rsid w:val="00446431"/>
    <w:rsid w:val="00453390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B17DA"/>
    <w:rsid w:val="004E3969"/>
    <w:rsid w:val="00501528"/>
    <w:rsid w:val="00503EE6"/>
    <w:rsid w:val="005069C1"/>
    <w:rsid w:val="00510F4C"/>
    <w:rsid w:val="00514229"/>
    <w:rsid w:val="005156EC"/>
    <w:rsid w:val="005168A4"/>
    <w:rsid w:val="00516DA0"/>
    <w:rsid w:val="0052117E"/>
    <w:rsid w:val="00521B91"/>
    <w:rsid w:val="005252D2"/>
    <w:rsid w:val="00530C92"/>
    <w:rsid w:val="00535AD8"/>
    <w:rsid w:val="00547103"/>
    <w:rsid w:val="0054730E"/>
    <w:rsid w:val="00554EDA"/>
    <w:rsid w:val="00560848"/>
    <w:rsid w:val="00567BC6"/>
    <w:rsid w:val="0057200E"/>
    <w:rsid w:val="00572A0F"/>
    <w:rsid w:val="00574FE0"/>
    <w:rsid w:val="00576D2D"/>
    <w:rsid w:val="00583FC8"/>
    <w:rsid w:val="00584F88"/>
    <w:rsid w:val="00587DF4"/>
    <w:rsid w:val="00596A9D"/>
    <w:rsid w:val="00597E2F"/>
    <w:rsid w:val="005A3FB2"/>
    <w:rsid w:val="005A6D94"/>
    <w:rsid w:val="005A7A6A"/>
    <w:rsid w:val="005B303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9DD"/>
    <w:rsid w:val="005E4C30"/>
    <w:rsid w:val="005F2AB3"/>
    <w:rsid w:val="005F3914"/>
    <w:rsid w:val="005F439D"/>
    <w:rsid w:val="005F511A"/>
    <w:rsid w:val="0060030C"/>
    <w:rsid w:val="006011EC"/>
    <w:rsid w:val="00601D9F"/>
    <w:rsid w:val="00603AD5"/>
    <w:rsid w:val="00603C71"/>
    <w:rsid w:val="00605B68"/>
    <w:rsid w:val="0061066E"/>
    <w:rsid w:val="006201CB"/>
    <w:rsid w:val="00622F6B"/>
    <w:rsid w:val="00627765"/>
    <w:rsid w:val="00627A02"/>
    <w:rsid w:val="0064692C"/>
    <w:rsid w:val="0064768B"/>
    <w:rsid w:val="00653F68"/>
    <w:rsid w:val="00664194"/>
    <w:rsid w:val="006660DB"/>
    <w:rsid w:val="0067635B"/>
    <w:rsid w:val="006802C4"/>
    <w:rsid w:val="0068429A"/>
    <w:rsid w:val="00685FDD"/>
    <w:rsid w:val="00687B06"/>
    <w:rsid w:val="006912DC"/>
    <w:rsid w:val="00693676"/>
    <w:rsid w:val="006A4326"/>
    <w:rsid w:val="006A5611"/>
    <w:rsid w:val="006A71DE"/>
    <w:rsid w:val="006A76D7"/>
    <w:rsid w:val="006B2D23"/>
    <w:rsid w:val="006B3EF4"/>
    <w:rsid w:val="006B6247"/>
    <w:rsid w:val="006C2724"/>
    <w:rsid w:val="006C2CA0"/>
    <w:rsid w:val="006C4E52"/>
    <w:rsid w:val="006C6A77"/>
    <w:rsid w:val="006D1F6D"/>
    <w:rsid w:val="006D45BB"/>
    <w:rsid w:val="006D49F0"/>
    <w:rsid w:val="006D7F2E"/>
    <w:rsid w:val="006E235E"/>
    <w:rsid w:val="006E399C"/>
    <w:rsid w:val="006E6A74"/>
    <w:rsid w:val="006F0D3C"/>
    <w:rsid w:val="006F2EDC"/>
    <w:rsid w:val="006F3458"/>
    <w:rsid w:val="006F72F5"/>
    <w:rsid w:val="006F74C3"/>
    <w:rsid w:val="00701E1A"/>
    <w:rsid w:val="00704625"/>
    <w:rsid w:val="00707FD3"/>
    <w:rsid w:val="00710718"/>
    <w:rsid w:val="0071249D"/>
    <w:rsid w:val="00712C14"/>
    <w:rsid w:val="00714507"/>
    <w:rsid w:val="00715A9A"/>
    <w:rsid w:val="00716152"/>
    <w:rsid w:val="0072030B"/>
    <w:rsid w:val="00720747"/>
    <w:rsid w:val="007228A6"/>
    <w:rsid w:val="00722BE8"/>
    <w:rsid w:val="00724064"/>
    <w:rsid w:val="007244CC"/>
    <w:rsid w:val="007256DD"/>
    <w:rsid w:val="0073042D"/>
    <w:rsid w:val="0073238D"/>
    <w:rsid w:val="00732EEF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94E4D"/>
    <w:rsid w:val="007A18E0"/>
    <w:rsid w:val="007A2DB7"/>
    <w:rsid w:val="007A2F5A"/>
    <w:rsid w:val="007A5AA1"/>
    <w:rsid w:val="007A5AF1"/>
    <w:rsid w:val="007B5E65"/>
    <w:rsid w:val="007C1230"/>
    <w:rsid w:val="007D186F"/>
    <w:rsid w:val="007D7AC9"/>
    <w:rsid w:val="007E4DDC"/>
    <w:rsid w:val="007E5E71"/>
    <w:rsid w:val="007E67B3"/>
    <w:rsid w:val="007F0D01"/>
    <w:rsid w:val="00801B7F"/>
    <w:rsid w:val="00802E02"/>
    <w:rsid w:val="0081014E"/>
    <w:rsid w:val="00815A76"/>
    <w:rsid w:val="00816953"/>
    <w:rsid w:val="00816D4D"/>
    <w:rsid w:val="0082136B"/>
    <w:rsid w:val="008223A7"/>
    <w:rsid w:val="00826DDD"/>
    <w:rsid w:val="008273B7"/>
    <w:rsid w:val="008277EF"/>
    <w:rsid w:val="00833C80"/>
    <w:rsid w:val="00836FB9"/>
    <w:rsid w:val="00843027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292B"/>
    <w:rsid w:val="00854D77"/>
    <w:rsid w:val="008576F6"/>
    <w:rsid w:val="00857713"/>
    <w:rsid w:val="00862C21"/>
    <w:rsid w:val="00864CEF"/>
    <w:rsid w:val="00874376"/>
    <w:rsid w:val="00882053"/>
    <w:rsid w:val="008824A4"/>
    <w:rsid w:val="008833F0"/>
    <w:rsid w:val="00890315"/>
    <w:rsid w:val="0089124A"/>
    <w:rsid w:val="008942A2"/>
    <w:rsid w:val="0089534A"/>
    <w:rsid w:val="008A529C"/>
    <w:rsid w:val="008B446A"/>
    <w:rsid w:val="008B5E47"/>
    <w:rsid w:val="008C0880"/>
    <w:rsid w:val="008C27FD"/>
    <w:rsid w:val="008C6D14"/>
    <w:rsid w:val="008D3CE0"/>
    <w:rsid w:val="008D7FDC"/>
    <w:rsid w:val="008E1120"/>
    <w:rsid w:val="008E4B7A"/>
    <w:rsid w:val="008E6248"/>
    <w:rsid w:val="008F6EDE"/>
    <w:rsid w:val="00900CFE"/>
    <w:rsid w:val="00902002"/>
    <w:rsid w:val="00902CEB"/>
    <w:rsid w:val="009064C0"/>
    <w:rsid w:val="009078CB"/>
    <w:rsid w:val="00907EC2"/>
    <w:rsid w:val="00911154"/>
    <w:rsid w:val="00912A0A"/>
    <w:rsid w:val="00913598"/>
    <w:rsid w:val="0091365E"/>
    <w:rsid w:val="00913892"/>
    <w:rsid w:val="009215E3"/>
    <w:rsid w:val="00936CF0"/>
    <w:rsid w:val="00942106"/>
    <w:rsid w:val="0094260D"/>
    <w:rsid w:val="00942736"/>
    <w:rsid w:val="00946121"/>
    <w:rsid w:val="00952A59"/>
    <w:rsid w:val="00952B21"/>
    <w:rsid w:val="00956783"/>
    <w:rsid w:val="00956E46"/>
    <w:rsid w:val="00957248"/>
    <w:rsid w:val="00957969"/>
    <w:rsid w:val="00962A4D"/>
    <w:rsid w:val="009634E9"/>
    <w:rsid w:val="00964A22"/>
    <w:rsid w:val="0096547E"/>
    <w:rsid w:val="009656E9"/>
    <w:rsid w:val="00967C71"/>
    <w:rsid w:val="00967E19"/>
    <w:rsid w:val="0097155D"/>
    <w:rsid w:val="009753AB"/>
    <w:rsid w:val="00976E17"/>
    <w:rsid w:val="00977556"/>
    <w:rsid w:val="009800AB"/>
    <w:rsid w:val="00981DFC"/>
    <w:rsid w:val="00982FF9"/>
    <w:rsid w:val="00985264"/>
    <w:rsid w:val="009856A1"/>
    <w:rsid w:val="00990D91"/>
    <w:rsid w:val="009915B2"/>
    <w:rsid w:val="00992B92"/>
    <w:rsid w:val="00993F82"/>
    <w:rsid w:val="009A056D"/>
    <w:rsid w:val="009A17FC"/>
    <w:rsid w:val="009A2869"/>
    <w:rsid w:val="009A50D4"/>
    <w:rsid w:val="009A7614"/>
    <w:rsid w:val="009C016F"/>
    <w:rsid w:val="009C06F5"/>
    <w:rsid w:val="009C26DF"/>
    <w:rsid w:val="009C2A7B"/>
    <w:rsid w:val="009C3C75"/>
    <w:rsid w:val="009E17E1"/>
    <w:rsid w:val="009E1BBE"/>
    <w:rsid w:val="009E2E21"/>
    <w:rsid w:val="009E45C5"/>
    <w:rsid w:val="009E47B1"/>
    <w:rsid w:val="009E605D"/>
    <w:rsid w:val="009F003E"/>
    <w:rsid w:val="009F0109"/>
    <w:rsid w:val="009F01E9"/>
    <w:rsid w:val="009F1185"/>
    <w:rsid w:val="00A024FF"/>
    <w:rsid w:val="00A05E18"/>
    <w:rsid w:val="00A06EFE"/>
    <w:rsid w:val="00A13F07"/>
    <w:rsid w:val="00A170E5"/>
    <w:rsid w:val="00A2146F"/>
    <w:rsid w:val="00A21C9B"/>
    <w:rsid w:val="00A22154"/>
    <w:rsid w:val="00A238E9"/>
    <w:rsid w:val="00A23E76"/>
    <w:rsid w:val="00A26B32"/>
    <w:rsid w:val="00A27593"/>
    <w:rsid w:val="00A32A46"/>
    <w:rsid w:val="00A35787"/>
    <w:rsid w:val="00A3685C"/>
    <w:rsid w:val="00A43B4C"/>
    <w:rsid w:val="00A478DC"/>
    <w:rsid w:val="00A530E6"/>
    <w:rsid w:val="00A6203A"/>
    <w:rsid w:val="00A701AF"/>
    <w:rsid w:val="00A7137C"/>
    <w:rsid w:val="00A75504"/>
    <w:rsid w:val="00A80BB0"/>
    <w:rsid w:val="00A83EBE"/>
    <w:rsid w:val="00A8594A"/>
    <w:rsid w:val="00A8687B"/>
    <w:rsid w:val="00A92B79"/>
    <w:rsid w:val="00A9649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7387"/>
    <w:rsid w:val="00AE5371"/>
    <w:rsid w:val="00AE65F6"/>
    <w:rsid w:val="00AF053E"/>
    <w:rsid w:val="00B00587"/>
    <w:rsid w:val="00B039E8"/>
    <w:rsid w:val="00B14B45"/>
    <w:rsid w:val="00B155E8"/>
    <w:rsid w:val="00B15F75"/>
    <w:rsid w:val="00B2194E"/>
    <w:rsid w:val="00B2302B"/>
    <w:rsid w:val="00B261A3"/>
    <w:rsid w:val="00B27146"/>
    <w:rsid w:val="00B31F29"/>
    <w:rsid w:val="00B32DAF"/>
    <w:rsid w:val="00B3499A"/>
    <w:rsid w:val="00B34B33"/>
    <w:rsid w:val="00B37E68"/>
    <w:rsid w:val="00B45A01"/>
    <w:rsid w:val="00B468CC"/>
    <w:rsid w:val="00B469D6"/>
    <w:rsid w:val="00B52FB3"/>
    <w:rsid w:val="00B54655"/>
    <w:rsid w:val="00B6045F"/>
    <w:rsid w:val="00B60BEA"/>
    <w:rsid w:val="00B65CFC"/>
    <w:rsid w:val="00B71AC5"/>
    <w:rsid w:val="00B7242A"/>
    <w:rsid w:val="00B8071F"/>
    <w:rsid w:val="00B82B4E"/>
    <w:rsid w:val="00B8420E"/>
    <w:rsid w:val="00B87A7C"/>
    <w:rsid w:val="00B90CE1"/>
    <w:rsid w:val="00B944C9"/>
    <w:rsid w:val="00B95890"/>
    <w:rsid w:val="00BA1A23"/>
    <w:rsid w:val="00BA2134"/>
    <w:rsid w:val="00BB0067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752A"/>
    <w:rsid w:val="00C00404"/>
    <w:rsid w:val="00C00540"/>
    <w:rsid w:val="00C172AE"/>
    <w:rsid w:val="00C17BE6"/>
    <w:rsid w:val="00C20C32"/>
    <w:rsid w:val="00C22E0E"/>
    <w:rsid w:val="00C343F5"/>
    <w:rsid w:val="00C35D4D"/>
    <w:rsid w:val="00C40555"/>
    <w:rsid w:val="00C40D51"/>
    <w:rsid w:val="00C429A6"/>
    <w:rsid w:val="00C45D3B"/>
    <w:rsid w:val="00C46BF4"/>
    <w:rsid w:val="00C504F8"/>
    <w:rsid w:val="00C525C8"/>
    <w:rsid w:val="00C52804"/>
    <w:rsid w:val="00C52A99"/>
    <w:rsid w:val="00C52AB7"/>
    <w:rsid w:val="00C56901"/>
    <w:rsid w:val="00C61654"/>
    <w:rsid w:val="00C70F84"/>
    <w:rsid w:val="00C724D1"/>
    <w:rsid w:val="00C727B3"/>
    <w:rsid w:val="00C72BA2"/>
    <w:rsid w:val="00C74EA3"/>
    <w:rsid w:val="00C81DBE"/>
    <w:rsid w:val="00C84E4C"/>
    <w:rsid w:val="00C87044"/>
    <w:rsid w:val="00C94D17"/>
    <w:rsid w:val="00CB17F5"/>
    <w:rsid w:val="00CB27C6"/>
    <w:rsid w:val="00CB463B"/>
    <w:rsid w:val="00CB58DE"/>
    <w:rsid w:val="00CB5B82"/>
    <w:rsid w:val="00CB782D"/>
    <w:rsid w:val="00CC54E0"/>
    <w:rsid w:val="00CC65A8"/>
    <w:rsid w:val="00CC6AC5"/>
    <w:rsid w:val="00CC7DBB"/>
    <w:rsid w:val="00CD4219"/>
    <w:rsid w:val="00CD5490"/>
    <w:rsid w:val="00CD6369"/>
    <w:rsid w:val="00CE2A37"/>
    <w:rsid w:val="00CE3E54"/>
    <w:rsid w:val="00CE7007"/>
    <w:rsid w:val="00CF2E1A"/>
    <w:rsid w:val="00CF6EC0"/>
    <w:rsid w:val="00CF715C"/>
    <w:rsid w:val="00CF716A"/>
    <w:rsid w:val="00D022EC"/>
    <w:rsid w:val="00D047BA"/>
    <w:rsid w:val="00D05217"/>
    <w:rsid w:val="00D06182"/>
    <w:rsid w:val="00D11837"/>
    <w:rsid w:val="00D125BD"/>
    <w:rsid w:val="00D12661"/>
    <w:rsid w:val="00D14F61"/>
    <w:rsid w:val="00D1582D"/>
    <w:rsid w:val="00D2569D"/>
    <w:rsid w:val="00D27A1B"/>
    <w:rsid w:val="00D3030F"/>
    <w:rsid w:val="00D34DC1"/>
    <w:rsid w:val="00D403F7"/>
    <w:rsid w:val="00D43641"/>
    <w:rsid w:val="00D47C83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527B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5B07"/>
    <w:rsid w:val="00DA6422"/>
    <w:rsid w:val="00DB0557"/>
    <w:rsid w:val="00DB2C80"/>
    <w:rsid w:val="00DB6E33"/>
    <w:rsid w:val="00DC2340"/>
    <w:rsid w:val="00DC30DA"/>
    <w:rsid w:val="00DD7389"/>
    <w:rsid w:val="00DE287B"/>
    <w:rsid w:val="00DE3549"/>
    <w:rsid w:val="00DE603B"/>
    <w:rsid w:val="00DE603D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25C66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555F9"/>
    <w:rsid w:val="00E567DC"/>
    <w:rsid w:val="00E604BE"/>
    <w:rsid w:val="00E6190A"/>
    <w:rsid w:val="00E63251"/>
    <w:rsid w:val="00E64030"/>
    <w:rsid w:val="00E70C40"/>
    <w:rsid w:val="00E710C7"/>
    <w:rsid w:val="00E8092F"/>
    <w:rsid w:val="00E80DED"/>
    <w:rsid w:val="00E83B1B"/>
    <w:rsid w:val="00E851CC"/>
    <w:rsid w:val="00E87C3C"/>
    <w:rsid w:val="00E95ED3"/>
    <w:rsid w:val="00EA7542"/>
    <w:rsid w:val="00EA7ECF"/>
    <w:rsid w:val="00EB2280"/>
    <w:rsid w:val="00EC1621"/>
    <w:rsid w:val="00EC1FF0"/>
    <w:rsid w:val="00EC662E"/>
    <w:rsid w:val="00ED07FE"/>
    <w:rsid w:val="00EE049D"/>
    <w:rsid w:val="00EE1B70"/>
    <w:rsid w:val="00EE2721"/>
    <w:rsid w:val="00EE2A0B"/>
    <w:rsid w:val="00EF6029"/>
    <w:rsid w:val="00F07C9C"/>
    <w:rsid w:val="00F11888"/>
    <w:rsid w:val="00F13D7A"/>
    <w:rsid w:val="00F16DA0"/>
    <w:rsid w:val="00F2183B"/>
    <w:rsid w:val="00F23554"/>
    <w:rsid w:val="00F241DA"/>
    <w:rsid w:val="00F24740"/>
    <w:rsid w:val="00F30571"/>
    <w:rsid w:val="00F32ED5"/>
    <w:rsid w:val="00F335CB"/>
    <w:rsid w:val="00F3363E"/>
    <w:rsid w:val="00F35DB1"/>
    <w:rsid w:val="00F3651F"/>
    <w:rsid w:val="00F36D0F"/>
    <w:rsid w:val="00F4144F"/>
    <w:rsid w:val="00F42294"/>
    <w:rsid w:val="00F42F7B"/>
    <w:rsid w:val="00F459EB"/>
    <w:rsid w:val="00F52C9C"/>
    <w:rsid w:val="00F54982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1D7F"/>
    <w:rsid w:val="00FB59FB"/>
    <w:rsid w:val="00FB72A0"/>
    <w:rsid w:val="00FC232B"/>
    <w:rsid w:val="00FC35C5"/>
    <w:rsid w:val="00FC7DBF"/>
    <w:rsid w:val="00FD0B23"/>
    <w:rsid w:val="00FD286B"/>
    <w:rsid w:val="00FD4E4C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D49CB"/>
  <w15:chartTrackingRefBased/>
  <w15:docId w15:val="{F42E5587-C7B8-4127-9080-CF5DB5A5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CC6AC5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64768B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C22E0E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C22E0E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112C17"/>
    <w:pPr>
      <w:framePr w:w="340" w:h="340" w:hRule="exact" w:wrap="around" w:vAnchor="text" w:hAnchor="page" w:x="113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C22E0E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C22E0E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C22E0E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unhideWhenUsed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aufzhlung1">
    <w:name w:val="ekv.aufzählung.1"/>
    <w:basedOn w:val="Standard"/>
    <w:rsid w:val="00C22E0E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C22E0E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C22E0E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ussnote">
    <w:name w:val="ekv.fussnote"/>
    <w:basedOn w:val="Standard"/>
    <w:qFormat/>
    <w:rsid w:val="00C22E0E"/>
    <w:rPr>
      <w:sz w:val="17"/>
    </w:rPr>
  </w:style>
  <w:style w:type="paragraph" w:customStyle="1" w:styleId="ekvfremdtext">
    <w:name w:val="ekv.fremdtext"/>
    <w:basedOn w:val="Standard"/>
    <w:rsid w:val="00C22E0E"/>
    <w:rPr>
      <w:rFonts w:ascii="Times New Roman" w:hAnsi="Times New Roman"/>
      <w:sz w:val="21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C22E0E"/>
    <w:rPr>
      <w:rFonts w:ascii="Times New Roman" w:hAnsi="Times New Roman"/>
      <w:i/>
      <w:color w:val="FFFFFF" w:themeColor="background1"/>
      <w:sz w:val="21"/>
    </w:rPr>
  </w:style>
  <w:style w:type="paragraph" w:customStyle="1" w:styleId="ekvquelleobjekt">
    <w:name w:val="ekv.quelle.objekt"/>
    <w:basedOn w:val="Standard"/>
    <w:rsid w:val="00C22E0E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customStyle="1" w:styleId="ekvue1fremdtext">
    <w:name w:val="ekv.ue1.fremdtext"/>
    <w:basedOn w:val="ekvue1times"/>
    <w:qFormat/>
    <w:rsid w:val="00C22E0E"/>
  </w:style>
  <w:style w:type="paragraph" w:customStyle="1" w:styleId="ekvue2fremdtext">
    <w:name w:val="ekv.ue2.fremdtext"/>
    <w:basedOn w:val="ekvue2times"/>
    <w:qFormat/>
    <w:rsid w:val="00C22E0E"/>
  </w:style>
  <w:style w:type="paragraph" w:customStyle="1" w:styleId="ekvue3fremdtext">
    <w:name w:val="ekv.ue3.fremdtext"/>
    <w:basedOn w:val="ekvue3times"/>
    <w:qFormat/>
    <w:rsid w:val="00C22E0E"/>
  </w:style>
  <w:style w:type="character" w:customStyle="1" w:styleId="ekvquellefett">
    <w:name w:val="ekv.quelle.fett"/>
    <w:basedOn w:val="Absatz-Standardschriftart"/>
    <w:uiPriority w:val="1"/>
    <w:qFormat/>
    <w:rsid w:val="009E605D"/>
    <w:rPr>
      <w:rFonts w:ascii="Arial" w:hAnsi="Arial"/>
      <w:b/>
      <w:sz w:val="10"/>
    </w:rPr>
  </w:style>
  <w:style w:type="paragraph" w:styleId="Listenabsatz">
    <w:name w:val="List Paragraph"/>
    <w:basedOn w:val="Standard"/>
    <w:uiPriority w:val="9"/>
    <w:semiHidden/>
    <w:qFormat/>
    <w:rsid w:val="00601D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AppData\Roaming\Microsoft\Templates\WD_KV_KL5_SSS_Q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8</cp:revision>
  <cp:lastPrinted>2017-09-05T10:14:00Z</cp:lastPrinted>
  <dcterms:created xsi:type="dcterms:W3CDTF">2025-05-09T11:05:00Z</dcterms:created>
  <dcterms:modified xsi:type="dcterms:W3CDTF">2025-05-15T07:10:00Z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Q neutral - Version 1.05</vt:lpwstr>
  </property>
</Properties>
</file>