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56C20EDA" w14:textId="666C696C" w:rsidR="00723E32" w:rsidRDefault="00723E32" w:rsidP="00723E32">
      <w:pPr>
        <w:pStyle w:val="ekvue3arial"/>
      </w:pPr>
      <w:bookmarkStart w:id="0" w:name="_Hlk200530413"/>
      <w:r>
        <w:t>Download zum Deutsch Blogbeitrag „</w:t>
      </w:r>
      <w:r w:rsidR="00C477FD" w:rsidRPr="00C477FD">
        <w:t>Erlebnis Deutschunterricht III: Unsere Stadt hat viele Namen – Onomastik im Deutschunterricht</w:t>
      </w:r>
      <w:r>
        <w:t>“</w:t>
      </w:r>
    </w:p>
    <w:p w14:paraId="6DC09E1B" w14:textId="77777777" w:rsidR="00723E32" w:rsidRDefault="00723E32" w:rsidP="00723E32">
      <w:pPr>
        <w:pStyle w:val="ekvgrundtexthalbe"/>
      </w:pPr>
    </w:p>
    <w:p w14:paraId="117E54A4" w14:textId="31CA77D9" w:rsidR="00723E32" w:rsidRDefault="00723E32" w:rsidP="00723E32">
      <w:pPr>
        <w:pStyle w:val="ekvue2arial"/>
      </w:pPr>
      <w:r w:rsidRPr="00723E32">
        <w:t>Eine Stadt, viele Namen – Teil 1: Fragen zur Ortserkundung</w:t>
      </w:r>
    </w:p>
    <w:p w14:paraId="3681E189" w14:textId="719E56F7" w:rsidR="00723E32" w:rsidRPr="00723E32" w:rsidRDefault="00723E32" w:rsidP="00723E32"/>
    <w:bookmarkEnd w:id="0"/>
    <w:p w14:paraId="29898427" w14:textId="71350A73" w:rsidR="00723E32" w:rsidRPr="00723E32" w:rsidRDefault="005D7EE9" w:rsidP="00723E3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1FA844" wp14:editId="21BFF38B">
                <wp:simplePos x="0" y="0"/>
                <wp:positionH relativeFrom="margin">
                  <wp:posOffset>4455795</wp:posOffset>
                </wp:positionH>
                <wp:positionV relativeFrom="paragraph">
                  <wp:posOffset>3936365</wp:posOffset>
                </wp:positionV>
                <wp:extent cx="3762375" cy="1439545"/>
                <wp:effectExtent l="0" t="0" r="28575" b="27305"/>
                <wp:wrapNone/>
                <wp:docPr id="222405932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14395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C3CC2AA" w14:textId="77777777" w:rsidR="00C477FD" w:rsidRDefault="00C477FD" w:rsidP="00C477FD">
                            <w:pPr>
                              <w:pStyle w:val="ekvue3arial"/>
                            </w:pPr>
                            <w:r>
                              <w:t>Gastronomie und Hotel</w:t>
                            </w:r>
                          </w:p>
                          <w:p w14:paraId="37C9731E" w14:textId="77777777" w:rsidR="00C477FD" w:rsidRDefault="00C477FD" w:rsidP="00C477FD">
                            <w:pPr>
                              <w:pStyle w:val="ekvgrundtexthalbe"/>
                            </w:pPr>
                          </w:p>
                          <w:p w14:paraId="2204CEB9" w14:textId="1906A655" w:rsidR="00C477FD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>
                              <w:t>Welche Namen findest du in deiner Umgebung?</w:t>
                            </w:r>
                          </w:p>
                          <w:p w14:paraId="2D7B5651" w14:textId="52D343B1" w:rsidR="00C477FD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>
                              <w:t>Wonach sind die Orte benannt? Welche Kategorien/Gruppen kannst du bilden?</w:t>
                            </w:r>
                          </w:p>
                          <w:p w14:paraId="6FAB235C" w14:textId="1293E528" w:rsidR="00C477FD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>
                              <w:t>Welche Namen sind besonders originell?</w:t>
                            </w:r>
                          </w:p>
                          <w:p w14:paraId="567EB401" w14:textId="77777777" w:rsidR="00C477FD" w:rsidRDefault="00C477FD" w:rsidP="00C477FD">
                            <w:pPr>
                              <w:pStyle w:val="ekvgrundtexthalbe"/>
                            </w:pPr>
                          </w:p>
                          <w:p w14:paraId="3A5BCFC3" w14:textId="13787AA2" w:rsidR="00723E32" w:rsidRPr="009F0109" w:rsidRDefault="00C477FD" w:rsidP="00C477FD">
                            <w:r>
                              <w:t>RECHERCHE: Befrage die Inhaber nach den Motiven der Namenswahl!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FA844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position:absolute;margin-left:350.85pt;margin-top:309.95pt;width:296.25pt;height:1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" fillcolor="#ddd" strokecolor="black [3213]" strokeweight=".5pt">
                <v:textbox>
                  <w:txbxContent>
                    <w:p w14:paraId="5C3CC2AA" w14:textId="77777777" w:rsidR="00C477FD" w:rsidRDefault="00C477FD" w:rsidP="00C477FD">
                      <w:pPr>
                        <w:pStyle w:val="ekvue3arial"/>
                      </w:pPr>
                      <w:r>
                        <w:t>Gastronomie und Hotel</w:t>
                      </w:r>
                    </w:p>
                    <w:p w14:paraId="37C9731E" w14:textId="77777777" w:rsidR="00C477FD" w:rsidRDefault="00C477FD" w:rsidP="00C477FD">
                      <w:pPr>
                        <w:pStyle w:val="ekvgrundtexthalbe"/>
                      </w:pPr>
                    </w:p>
                    <w:p w14:paraId="2204CEB9" w14:textId="1906A655" w:rsidR="00C477FD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>
                        <w:t>Welche Namen findest du in deiner Umgebung?</w:t>
                      </w:r>
                    </w:p>
                    <w:p w14:paraId="2D7B5651" w14:textId="52D343B1" w:rsidR="00C477FD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>
                        <w:t>Wonach sind die Orte benannt? Welche Kategorien/Gruppen kannst du bilden?</w:t>
                      </w:r>
                    </w:p>
                    <w:p w14:paraId="6FAB235C" w14:textId="1293E528" w:rsidR="00C477FD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>
                        <w:t>Welche Namen sind besonders originell?</w:t>
                      </w:r>
                    </w:p>
                    <w:p w14:paraId="567EB401" w14:textId="77777777" w:rsidR="00C477FD" w:rsidRDefault="00C477FD" w:rsidP="00C477FD">
                      <w:pPr>
                        <w:pStyle w:val="ekvgrundtexthalbe"/>
                      </w:pPr>
                    </w:p>
                    <w:p w14:paraId="3A5BCFC3" w14:textId="13787AA2" w:rsidR="00723E32" w:rsidRPr="009F0109" w:rsidRDefault="00C477FD" w:rsidP="00C477FD">
                      <w:r>
                        <w:t>RECHERCHE: Befrage die Inhaber nach den Motiven der Namenswahl!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50935B" wp14:editId="2F386679">
                <wp:simplePos x="0" y="0"/>
                <wp:positionH relativeFrom="margin">
                  <wp:posOffset>138430</wp:posOffset>
                </wp:positionH>
                <wp:positionV relativeFrom="paragraph">
                  <wp:posOffset>3936365</wp:posOffset>
                </wp:positionV>
                <wp:extent cx="3762375" cy="1439545"/>
                <wp:effectExtent l="0" t="0" r="28575" b="27305"/>
                <wp:wrapNone/>
                <wp:docPr id="29383710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14395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B5861E5" w14:textId="77777777" w:rsidR="00C477FD" w:rsidRDefault="00C477FD" w:rsidP="00C477FD">
                            <w:pPr>
                              <w:pStyle w:val="ekvue3arial"/>
                            </w:pPr>
                            <w:r>
                              <w:t>Freizeit</w:t>
                            </w:r>
                          </w:p>
                          <w:p w14:paraId="2F4525D9" w14:textId="77777777" w:rsidR="00C477FD" w:rsidRDefault="00C477FD" w:rsidP="00C477FD">
                            <w:pPr>
                              <w:pStyle w:val="ekvgrundtexthalbe"/>
                            </w:pPr>
                          </w:p>
                          <w:p w14:paraId="28B05719" w14:textId="498D2218" w:rsidR="00C477FD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>
                              <w:t>Welche Namen tragen die Orte (z.B. Bowling, Escape-Room, Club, Sportstätte, Fitnessstudio, Eventlocation, Kino)?</w:t>
                            </w:r>
                          </w:p>
                          <w:p w14:paraId="100A29CF" w14:textId="7474A456" w:rsidR="00C477FD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>
                              <w:t>Wonach sind die Orte benannt? Welche Kategorien/Gruppen kannst du bilden? Gibt es besonders merkwürdige Namen?</w:t>
                            </w:r>
                          </w:p>
                          <w:p w14:paraId="791FE2F3" w14:textId="77777777" w:rsidR="00C477FD" w:rsidRDefault="00C477FD" w:rsidP="00C477FD">
                            <w:pPr>
                              <w:pStyle w:val="ekvgrundtexthalbe"/>
                            </w:pPr>
                          </w:p>
                          <w:p w14:paraId="3255BA3A" w14:textId="0AC9C1E3" w:rsidR="00723E32" w:rsidRPr="009F0109" w:rsidRDefault="00C477FD" w:rsidP="00C477FD">
                            <w:r>
                              <w:t>KREATIV: Konzipiere eigene Freizeitorte und finde geeignete Namen!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0935B" id="_x0000_s1027" type="#_x0000_t202" style="position:absolute;margin-left:10.9pt;margin-top:309.95pt;width:296.2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" fillcolor="#ddd" strokecolor="black [3213]" strokeweight=".5pt">
                <v:textbox>
                  <w:txbxContent>
                    <w:p w14:paraId="1B5861E5" w14:textId="77777777" w:rsidR="00C477FD" w:rsidRDefault="00C477FD" w:rsidP="00C477FD">
                      <w:pPr>
                        <w:pStyle w:val="ekvue3arial"/>
                      </w:pPr>
                      <w:r>
                        <w:t>Freizeit</w:t>
                      </w:r>
                    </w:p>
                    <w:p w14:paraId="2F4525D9" w14:textId="77777777" w:rsidR="00C477FD" w:rsidRDefault="00C477FD" w:rsidP="00C477FD">
                      <w:pPr>
                        <w:pStyle w:val="ekvgrundtexthalbe"/>
                      </w:pPr>
                    </w:p>
                    <w:p w14:paraId="28B05719" w14:textId="498D2218" w:rsidR="00C477FD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>
                        <w:t>Welche Namen tragen die Orte (z.B. Bowling, Escape-Room, Club, Sportstätte, Fitnessstudio, Eventlocation, Kino)?</w:t>
                      </w:r>
                    </w:p>
                    <w:p w14:paraId="100A29CF" w14:textId="7474A456" w:rsidR="00C477FD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>
                        <w:t>Wonach sind die Orte benannt? Welche Kategorien/Gruppen kannst du bilden? Gibt es besonders merkwürdige Namen?</w:t>
                      </w:r>
                    </w:p>
                    <w:p w14:paraId="791FE2F3" w14:textId="77777777" w:rsidR="00C477FD" w:rsidRDefault="00C477FD" w:rsidP="00C477FD">
                      <w:pPr>
                        <w:pStyle w:val="ekvgrundtexthalbe"/>
                      </w:pPr>
                    </w:p>
                    <w:p w14:paraId="3255BA3A" w14:textId="0AC9C1E3" w:rsidR="00723E32" w:rsidRPr="009F0109" w:rsidRDefault="00C477FD" w:rsidP="00C477FD">
                      <w:r>
                        <w:t>KREATIV: Konzipiere eigene Freizeitorte und finde geeignete Namen!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529A3F1" wp14:editId="33AA818A">
                <wp:simplePos x="0" y="0"/>
                <wp:positionH relativeFrom="column">
                  <wp:posOffset>2007870</wp:posOffset>
                </wp:positionH>
                <wp:positionV relativeFrom="paragraph">
                  <wp:posOffset>3448050</wp:posOffset>
                </wp:positionV>
                <wp:extent cx="1960880" cy="494030"/>
                <wp:effectExtent l="0" t="0" r="20320" b="20320"/>
                <wp:wrapNone/>
                <wp:docPr id="128243547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0880" cy="494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B4720B" id="Gerader Verbinder 2" o:spid="_x0000_s1026" style="position:absolute;flip:y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1pt,271.5pt" to="312.5pt,3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A1EF707" wp14:editId="42FF102D">
                <wp:simplePos x="0" y="0"/>
                <wp:positionH relativeFrom="column">
                  <wp:posOffset>4390126</wp:posOffset>
                </wp:positionH>
                <wp:positionV relativeFrom="paragraph">
                  <wp:posOffset>3447415</wp:posOffset>
                </wp:positionV>
                <wp:extent cx="1960880" cy="494030"/>
                <wp:effectExtent l="0" t="0" r="20320" b="20320"/>
                <wp:wrapNone/>
                <wp:docPr id="1434135170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0880" cy="494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7B28A" id="Gerader Verbinder 2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7pt,271.45pt" to="500.1pt,3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C477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61618" wp14:editId="290679B6">
                <wp:simplePos x="0" y="0"/>
                <wp:positionH relativeFrom="page">
                  <wp:posOffset>2812743</wp:posOffset>
                </wp:positionH>
                <wp:positionV relativeFrom="paragraph">
                  <wp:posOffset>269240</wp:posOffset>
                </wp:positionV>
                <wp:extent cx="4676775" cy="1210945"/>
                <wp:effectExtent l="0" t="0" r="28575" b="27305"/>
                <wp:wrapNone/>
                <wp:docPr id="6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12109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B2904E3" w14:textId="77777777" w:rsidR="00723E32" w:rsidRDefault="00723E32" w:rsidP="00C477FD">
                            <w:pPr>
                              <w:pStyle w:val="ekvue3arial"/>
                            </w:pPr>
                            <w:r>
                              <w:t>Personen (Friedhof)</w:t>
                            </w:r>
                          </w:p>
                          <w:p w14:paraId="70E18954" w14:textId="77777777" w:rsidR="00C477FD" w:rsidRDefault="00C477FD" w:rsidP="00C477FD">
                            <w:pPr>
                              <w:pStyle w:val="ekvgrundtexthalbe"/>
                            </w:pPr>
                          </w:p>
                          <w:p w14:paraId="3FAD40EC" w14:textId="1825C8F4" w:rsidR="00723E32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 w:rsidR="00723E32">
                              <w:t>Welche Namen finden sich?</w:t>
                            </w:r>
                          </w:p>
                          <w:p w14:paraId="74A06A02" w14:textId="1F91E08C" w:rsidR="00723E32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 w:rsidR="00723E32">
                              <w:t>Welche Namen kommen heutzutage nicht mehr oder nur sehr selten vor?</w:t>
                            </w:r>
                          </w:p>
                          <w:p w14:paraId="490FCB7B" w14:textId="53913377" w:rsidR="00723E32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 w:rsidR="00723E32">
                              <w:t>Welche Namen werden immer noch gebraucht?</w:t>
                            </w:r>
                          </w:p>
                          <w:p w14:paraId="3D94B4AF" w14:textId="77777777" w:rsidR="00C477FD" w:rsidRDefault="00C477FD" w:rsidP="00C477FD">
                            <w:pPr>
                              <w:pStyle w:val="ekvgrundtexthalbe"/>
                            </w:pPr>
                          </w:p>
                          <w:p w14:paraId="707A5C4C" w14:textId="7908DF75" w:rsidR="00723E32" w:rsidRPr="009F0109" w:rsidRDefault="00723E32" w:rsidP="00C477FD">
                            <w:r>
                              <w:t xml:space="preserve">RECHERCHE: </w:t>
                            </w:r>
                            <w:r w:rsidR="00C477FD">
                              <w:t>Ermittle</w:t>
                            </w:r>
                            <w:r>
                              <w:t>, welche Namen man in Deutschland nicht vergeben darf!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61618" id="_x0000_s1028" type="#_x0000_t202" style="position:absolute;margin-left:221.5pt;margin-top:21.2pt;width:368.25pt;height:95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" fillcolor="#ddd" strokecolor="black [3213]" strokeweight=".5pt">
                <v:textbox>
                  <w:txbxContent>
                    <w:p w14:paraId="0B2904E3" w14:textId="77777777" w:rsidR="00723E32" w:rsidRDefault="00723E32" w:rsidP="00C477FD">
                      <w:pPr>
                        <w:pStyle w:val="ekvue3arial"/>
                      </w:pPr>
                      <w:r>
                        <w:t>Personen (Friedhof)</w:t>
                      </w:r>
                    </w:p>
                    <w:p w14:paraId="70E18954" w14:textId="77777777" w:rsidR="00C477FD" w:rsidRDefault="00C477FD" w:rsidP="00C477FD">
                      <w:pPr>
                        <w:pStyle w:val="ekvgrundtexthalbe"/>
                      </w:pPr>
                    </w:p>
                    <w:p w14:paraId="3FAD40EC" w14:textId="1825C8F4" w:rsidR="00723E32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 w:rsidR="00723E32">
                        <w:t>Welche Namen finden sich?</w:t>
                      </w:r>
                    </w:p>
                    <w:p w14:paraId="74A06A02" w14:textId="1F91E08C" w:rsidR="00723E32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 w:rsidR="00723E32">
                        <w:t>Welche Namen kommen heutzutage nicht mehr oder nur sehr selten vor?</w:t>
                      </w:r>
                    </w:p>
                    <w:p w14:paraId="490FCB7B" w14:textId="53913377" w:rsidR="00723E32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 w:rsidR="00723E32">
                        <w:t>Welche Namen werden immer noch gebraucht?</w:t>
                      </w:r>
                    </w:p>
                    <w:p w14:paraId="3D94B4AF" w14:textId="77777777" w:rsidR="00C477FD" w:rsidRDefault="00C477FD" w:rsidP="00C477FD">
                      <w:pPr>
                        <w:pStyle w:val="ekvgrundtexthalbe"/>
                      </w:pPr>
                    </w:p>
                    <w:p w14:paraId="707A5C4C" w14:textId="7908DF75" w:rsidR="00723E32" w:rsidRPr="009F0109" w:rsidRDefault="00723E32" w:rsidP="00C477FD">
                      <w:r>
                        <w:t xml:space="preserve">RECHERCHE: </w:t>
                      </w:r>
                      <w:r w:rsidR="00C477FD">
                        <w:t>Ermittle</w:t>
                      </w:r>
                      <w:r>
                        <w:t>, welche Namen man in Deutschland nicht vergeben darf!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477F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B2C37E" wp14:editId="7877FC3A">
                <wp:simplePos x="0" y="0"/>
                <wp:positionH relativeFrom="page">
                  <wp:posOffset>4070985</wp:posOffset>
                </wp:positionH>
                <wp:positionV relativeFrom="paragraph">
                  <wp:posOffset>2007235</wp:posOffset>
                </wp:positionV>
                <wp:extent cx="2190750" cy="1439545"/>
                <wp:effectExtent l="0" t="0" r="19050" b="27305"/>
                <wp:wrapNone/>
                <wp:docPr id="960787624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14395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CFCD89" w14:textId="77777777" w:rsidR="00723E32" w:rsidRDefault="00723E32" w:rsidP="00C477FD">
                            <w:pPr>
                              <w:pStyle w:val="ekvue3arial"/>
                            </w:pPr>
                            <w:r>
                              <w:t>Fragen für alle Themen:</w:t>
                            </w:r>
                          </w:p>
                          <w:p w14:paraId="18C3A13F" w14:textId="77777777" w:rsidR="00C477FD" w:rsidRDefault="00C477FD" w:rsidP="00C477FD">
                            <w:pPr>
                              <w:pStyle w:val="ekvgrundtexthalbe"/>
                            </w:pPr>
                          </w:p>
                          <w:p w14:paraId="270CC0C3" w14:textId="283BB9DE" w:rsidR="00723E32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 w:rsidR="00723E32">
                              <w:t>Welche Aufgaben hat ein Name?</w:t>
                            </w:r>
                          </w:p>
                          <w:p w14:paraId="2F4BB0F6" w14:textId="2ED7B54D" w:rsidR="00723E32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 w:rsidR="00723E32">
                              <w:t>Welche Kriterien sollte ein Name erfüllen?</w:t>
                            </w:r>
                          </w:p>
                          <w:p w14:paraId="74EA8491" w14:textId="6A5AEC40" w:rsidR="00723E32" w:rsidRPr="009F0109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 w:rsidR="00723E32">
                              <w:t>Was sind Ausschlusskriterien für einen Namen?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2C37E" id="_x0000_s1029" type="#_x0000_t202" style="position:absolute;margin-left:320.55pt;margin-top:158.05pt;width:172.5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" fillcolor="#ddd" strokecolor="black [3213]" strokeweight=".5pt">
                <v:textbox>
                  <w:txbxContent>
                    <w:p w14:paraId="08CFCD89" w14:textId="77777777" w:rsidR="00723E32" w:rsidRDefault="00723E32" w:rsidP="00C477FD">
                      <w:pPr>
                        <w:pStyle w:val="ekvue3arial"/>
                      </w:pPr>
                      <w:r>
                        <w:t>Fragen für alle Themen:</w:t>
                      </w:r>
                    </w:p>
                    <w:p w14:paraId="18C3A13F" w14:textId="77777777" w:rsidR="00C477FD" w:rsidRDefault="00C477FD" w:rsidP="00C477FD">
                      <w:pPr>
                        <w:pStyle w:val="ekvgrundtexthalbe"/>
                      </w:pPr>
                    </w:p>
                    <w:p w14:paraId="270CC0C3" w14:textId="283BB9DE" w:rsidR="00723E32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 w:rsidR="00723E32">
                        <w:t>Welche Aufgaben hat ein Name?</w:t>
                      </w:r>
                    </w:p>
                    <w:p w14:paraId="2F4BB0F6" w14:textId="2ED7B54D" w:rsidR="00723E32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 w:rsidR="00723E32">
                        <w:t>Welche Kriterien sollte ein Name erfüllen?</w:t>
                      </w:r>
                    </w:p>
                    <w:p w14:paraId="74EA8491" w14:textId="6A5AEC40" w:rsidR="00723E32" w:rsidRPr="009F0109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 w:rsidR="00723E32">
                        <w:t>Was sind Ausschlusskriterien für einen Namen?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477FD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405712D" wp14:editId="2E14375B">
                <wp:simplePos x="0" y="0"/>
                <wp:positionH relativeFrom="column">
                  <wp:posOffset>4216072</wp:posOffset>
                </wp:positionH>
                <wp:positionV relativeFrom="paragraph">
                  <wp:posOffset>1480185</wp:posOffset>
                </wp:positionV>
                <wp:extent cx="0" cy="532130"/>
                <wp:effectExtent l="0" t="0" r="38100" b="20320"/>
                <wp:wrapNone/>
                <wp:docPr id="312587293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2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05B521" id="Gerader Verbinder 2" o:spid="_x0000_s1026" style="position:absolute;flip:y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95pt,116.55pt" to="331.95pt,1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C477FD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E8A0323" wp14:editId="589C6251">
                <wp:simplePos x="0" y="0"/>
                <wp:positionH relativeFrom="column">
                  <wp:posOffset>5576239</wp:posOffset>
                </wp:positionH>
                <wp:positionV relativeFrom="paragraph">
                  <wp:posOffset>2433911</wp:posOffset>
                </wp:positionV>
                <wp:extent cx="5399" cy="605344"/>
                <wp:effectExtent l="4762" t="0" r="18733" b="37782"/>
                <wp:wrapNone/>
                <wp:docPr id="151984349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5399" cy="6053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05A574" id="Gerader Verbinder 2" o:spid="_x0000_s1026" style="position:absolute;rotation:90;flip:y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9.05pt,191.65pt" to="439.5pt,2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C477FD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CC00B89" wp14:editId="0274A97A">
                <wp:simplePos x="0" y="0"/>
                <wp:positionH relativeFrom="column">
                  <wp:posOffset>2817186</wp:posOffset>
                </wp:positionH>
                <wp:positionV relativeFrom="paragraph">
                  <wp:posOffset>2435623</wp:posOffset>
                </wp:positionV>
                <wp:extent cx="5399" cy="605344"/>
                <wp:effectExtent l="4762" t="0" r="18733" b="37782"/>
                <wp:wrapNone/>
                <wp:docPr id="1164597789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5399" cy="6053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C87163" id="Gerader Verbinder 2" o:spid="_x0000_s1026" style="position:absolute;rotation:90;flip:y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85pt,191.8pt" to="222.3pt,2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C477F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EEB862" wp14:editId="008103C8">
                <wp:simplePos x="0" y="0"/>
                <wp:positionH relativeFrom="margin">
                  <wp:posOffset>5859780</wp:posOffset>
                </wp:positionH>
                <wp:positionV relativeFrom="paragraph">
                  <wp:posOffset>1774190</wp:posOffset>
                </wp:positionV>
                <wp:extent cx="2738755" cy="1905000"/>
                <wp:effectExtent l="0" t="0" r="23495" b="19050"/>
                <wp:wrapNone/>
                <wp:docPr id="180768532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755" cy="19050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BF3B04F" w14:textId="77777777" w:rsidR="00C477FD" w:rsidRDefault="00C477FD" w:rsidP="00C477FD">
                            <w:pPr>
                              <w:pStyle w:val="ekvue3arial"/>
                            </w:pPr>
                            <w:r>
                              <w:t>Straßen und Plätze</w:t>
                            </w:r>
                          </w:p>
                          <w:p w14:paraId="3B3CDE33" w14:textId="77777777" w:rsidR="00C477FD" w:rsidRDefault="00C477FD" w:rsidP="00C477FD">
                            <w:pPr>
                              <w:pStyle w:val="ekvgrundtexthalbe"/>
                            </w:pPr>
                          </w:p>
                          <w:p w14:paraId="5EBFB18C" w14:textId="054306CA" w:rsidR="00C477FD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>
                              <w:t>Welche Namen tragen die Straßen und Plätze in deiner Umgebung?</w:t>
                            </w:r>
                          </w:p>
                          <w:p w14:paraId="7B0B2272" w14:textId="55FD8C7E" w:rsidR="00C477FD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>
                              <w:t>Wonach sind sie benannt? Welche Kategorien/Gruppen kannst du bilden?</w:t>
                            </w:r>
                          </w:p>
                          <w:p w14:paraId="1058A2AE" w14:textId="77777777" w:rsidR="00C477FD" w:rsidRDefault="00C477FD" w:rsidP="00C477FD">
                            <w:pPr>
                              <w:pStyle w:val="ekvgrundtexthalbe"/>
                            </w:pPr>
                          </w:p>
                          <w:p w14:paraId="48CABEBA" w14:textId="75356067" w:rsidR="00723E32" w:rsidRPr="009F0109" w:rsidRDefault="00C477FD" w:rsidP="00C477FD">
                            <w:r>
                              <w:t>RECHERCHE: Finde verschiedene Möglichkeiten heraus, Straßen zu benennen. Vergleiche dazu verschiedene Städte wie New York, Berlin, Paris, Kapstadt, Sydney!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EB862" id="_x0000_s1030" type="#_x0000_t202" style="position:absolute;margin-left:461.4pt;margin-top:139.7pt;width:215.65pt;height:150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" fillcolor="#ddd" strokecolor="black [3213]" strokeweight=".5pt">
                <v:textbox>
                  <w:txbxContent>
                    <w:p w14:paraId="4BF3B04F" w14:textId="77777777" w:rsidR="00C477FD" w:rsidRDefault="00C477FD" w:rsidP="00C477FD">
                      <w:pPr>
                        <w:pStyle w:val="ekvue3arial"/>
                      </w:pPr>
                      <w:r>
                        <w:t>Straßen und Plätze</w:t>
                      </w:r>
                    </w:p>
                    <w:p w14:paraId="3B3CDE33" w14:textId="77777777" w:rsidR="00C477FD" w:rsidRDefault="00C477FD" w:rsidP="00C477FD">
                      <w:pPr>
                        <w:pStyle w:val="ekvgrundtexthalbe"/>
                      </w:pPr>
                    </w:p>
                    <w:p w14:paraId="5EBFB18C" w14:textId="054306CA" w:rsidR="00C477FD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>
                        <w:t>Welche Namen tragen die Straßen und Plätze in deiner Umgebung?</w:t>
                      </w:r>
                    </w:p>
                    <w:p w14:paraId="7B0B2272" w14:textId="55FD8C7E" w:rsidR="00C477FD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>
                        <w:t>Wonach sind sie benannt? Welche Kategorien/Gruppen kannst du bilden?</w:t>
                      </w:r>
                    </w:p>
                    <w:p w14:paraId="1058A2AE" w14:textId="77777777" w:rsidR="00C477FD" w:rsidRDefault="00C477FD" w:rsidP="00C477FD">
                      <w:pPr>
                        <w:pStyle w:val="ekvgrundtexthalbe"/>
                      </w:pPr>
                    </w:p>
                    <w:p w14:paraId="48CABEBA" w14:textId="75356067" w:rsidR="00723E32" w:rsidRPr="009F0109" w:rsidRDefault="00C477FD" w:rsidP="00C477FD">
                      <w:r>
                        <w:t>RECHERCHE: Finde verschiedene Möglichkeiten heraus, Straßen zu benennen. Vergleiche dazu verschiedene Städte wie New York, Berlin, Paris, Kapstadt, Sydney!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77F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D0CC01" wp14:editId="707ABE09">
                <wp:simplePos x="0" y="0"/>
                <wp:positionH relativeFrom="margin">
                  <wp:posOffset>-635</wp:posOffset>
                </wp:positionH>
                <wp:positionV relativeFrom="paragraph">
                  <wp:posOffset>1920875</wp:posOffset>
                </wp:positionV>
                <wp:extent cx="2519680" cy="1610995"/>
                <wp:effectExtent l="0" t="0" r="13970" b="27305"/>
                <wp:wrapNone/>
                <wp:docPr id="357756267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161099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0B7EEE9" w14:textId="77777777" w:rsidR="00C477FD" w:rsidRDefault="00C477FD" w:rsidP="00C477FD">
                            <w:pPr>
                              <w:pStyle w:val="ekvue3arial"/>
                            </w:pPr>
                            <w:r>
                              <w:t>Einzelhandel</w:t>
                            </w:r>
                          </w:p>
                          <w:p w14:paraId="525B8069" w14:textId="77777777" w:rsidR="00C477FD" w:rsidRDefault="00C477FD" w:rsidP="00C477FD">
                            <w:pPr>
                              <w:pStyle w:val="ekvgrundtexthalbe"/>
                            </w:pPr>
                          </w:p>
                          <w:p w14:paraId="3B554D37" w14:textId="3365157B" w:rsidR="00C477FD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>
                              <w:t xml:space="preserve">Wonach sind die Orte benannt? </w:t>
                            </w:r>
                          </w:p>
                          <w:p w14:paraId="52801863" w14:textId="4F3AE5FE" w:rsidR="00C477FD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>
                              <w:t>Welche Kategorien/Gruppen kannst du bilden?</w:t>
                            </w:r>
                          </w:p>
                          <w:p w14:paraId="17346CE7" w14:textId="61C25971" w:rsidR="00C477FD" w:rsidRDefault="00C477FD" w:rsidP="00C477FD">
                            <w:pPr>
                              <w:pStyle w:val="ekvaufzhlung"/>
                            </w:pPr>
                            <w:r w:rsidRPr="00B12500">
                              <w:rPr>
                                <w:rStyle w:val="ekvsymbol"/>
                              </w:rPr>
                              <w:t>–</w:t>
                            </w:r>
                            <w:r w:rsidRPr="006B0743">
                              <w:tab/>
                            </w:r>
                            <w:r>
                              <w:t>Welche Namen wirken verkaufsfördernd?</w:t>
                            </w:r>
                          </w:p>
                          <w:p w14:paraId="6C49335B" w14:textId="77777777" w:rsidR="00C477FD" w:rsidRDefault="00C477FD" w:rsidP="00C477FD">
                            <w:pPr>
                              <w:pStyle w:val="ekvgrundtexthalbe"/>
                            </w:pPr>
                          </w:p>
                          <w:p w14:paraId="377144FA" w14:textId="1B5A24F9" w:rsidR="00723E32" w:rsidRPr="009F0109" w:rsidRDefault="00C477FD" w:rsidP="00C477FD">
                            <w:r>
                              <w:t>KREATIV: Konzipiere eigene Geschäfte und finde geeignete Namen!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0CC01" id="_x0000_s1031" type="#_x0000_t202" style="position:absolute;margin-left:-.05pt;margin-top:151.25pt;width:198.4pt;height:126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" fillcolor="#ddd" strokecolor="black [3213]" strokeweight=".5pt">
                <v:textbox>
                  <w:txbxContent>
                    <w:p w14:paraId="50B7EEE9" w14:textId="77777777" w:rsidR="00C477FD" w:rsidRDefault="00C477FD" w:rsidP="00C477FD">
                      <w:pPr>
                        <w:pStyle w:val="ekvue3arial"/>
                      </w:pPr>
                      <w:r>
                        <w:t>Einzelhandel</w:t>
                      </w:r>
                    </w:p>
                    <w:p w14:paraId="525B8069" w14:textId="77777777" w:rsidR="00C477FD" w:rsidRDefault="00C477FD" w:rsidP="00C477FD">
                      <w:pPr>
                        <w:pStyle w:val="ekvgrundtexthalbe"/>
                      </w:pPr>
                    </w:p>
                    <w:p w14:paraId="3B554D37" w14:textId="3365157B" w:rsidR="00C477FD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>
                        <w:t xml:space="preserve">Wonach sind die Orte benannt? </w:t>
                      </w:r>
                    </w:p>
                    <w:p w14:paraId="52801863" w14:textId="4F3AE5FE" w:rsidR="00C477FD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>
                        <w:t>Welche Kategorien/Gruppen kannst du bilden?</w:t>
                      </w:r>
                    </w:p>
                    <w:p w14:paraId="17346CE7" w14:textId="61C25971" w:rsidR="00C477FD" w:rsidRDefault="00C477FD" w:rsidP="00C477FD">
                      <w:pPr>
                        <w:pStyle w:val="ekvaufzhlung"/>
                      </w:pPr>
                      <w:r w:rsidRPr="00B12500">
                        <w:rPr>
                          <w:rStyle w:val="ekvsymbol"/>
                        </w:rPr>
                        <w:t>–</w:t>
                      </w:r>
                      <w:r w:rsidRPr="006B0743">
                        <w:tab/>
                      </w:r>
                      <w:r>
                        <w:t>Welche Namen wirken verkaufsfördernd?</w:t>
                      </w:r>
                    </w:p>
                    <w:p w14:paraId="6C49335B" w14:textId="77777777" w:rsidR="00C477FD" w:rsidRDefault="00C477FD" w:rsidP="00C477FD">
                      <w:pPr>
                        <w:pStyle w:val="ekvgrundtexthalbe"/>
                      </w:pPr>
                    </w:p>
                    <w:p w14:paraId="377144FA" w14:textId="1B5A24F9" w:rsidR="00723E32" w:rsidRPr="009F0109" w:rsidRDefault="00C477FD" w:rsidP="00C477FD">
                      <w:r>
                        <w:t>KREATIV: Konzipiere eigene Geschäfte und finde geeignete Namen!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23E32" w:rsidRPr="00723E32" w:rsidSect="00B65CFC">
      <w:headerReference w:type="first" r:id="rId6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E7FE1" w14:textId="77777777" w:rsidR="00723E32" w:rsidRDefault="00723E32" w:rsidP="003C599D">
      <w:pPr>
        <w:spacing w:line="240" w:lineRule="auto"/>
      </w:pPr>
      <w:r>
        <w:separator/>
      </w:r>
    </w:p>
  </w:endnote>
  <w:endnote w:type="continuationSeparator" w:id="0">
    <w:p w14:paraId="4B4532B3" w14:textId="77777777" w:rsidR="00723E32" w:rsidRDefault="00723E3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7CC01" w14:textId="77777777" w:rsidR="00723E32" w:rsidRDefault="00723E32" w:rsidP="003C599D">
      <w:pPr>
        <w:spacing w:line="240" w:lineRule="auto"/>
      </w:pPr>
      <w:r>
        <w:separator/>
      </w:r>
    </w:p>
  </w:footnote>
  <w:footnote w:type="continuationSeparator" w:id="0">
    <w:p w14:paraId="1EC63990" w14:textId="77777777" w:rsidR="00723E32" w:rsidRDefault="00723E3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6A90" w14:textId="77777777" w:rsidR="00FD286B" w:rsidRDefault="00377B12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BC587A" wp14:editId="689AF49E">
              <wp:simplePos x="0" y="0"/>
              <wp:positionH relativeFrom="rightMargin">
                <wp:posOffset>-3168650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54248B6C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1516D0D1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2755AD61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1" w:name="bmKName"/>
                                <w:bookmarkEnd w:id="1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1CE938B5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2" w:name="bmKKlasse"/>
                                <w:bookmarkEnd w:id="2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A3142C2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 w:rsidR="00377B12">
                                  <w:t xml:space="preserve"> </w:t>
                                </w:r>
                                <w:bookmarkStart w:id="3" w:name="bmKDatum"/>
                                <w:bookmarkEnd w:id="3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0EDADF80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  <w:bookmarkStart w:id="4" w:name="bmKKVNummer"/>
                                <w:bookmarkEnd w:id="4"/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7DBCEEDD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  <w:bookmarkStart w:id="5" w:name="bmKKapitel"/>
                                <w:bookmarkEnd w:id="5"/>
                              </w:p>
                            </w:tc>
                          </w:tr>
                          <w:tr w:rsidR="00FD286B" w:rsidRPr="007D7AC9" w14:paraId="1B67B54A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190580E2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032E1EFE" w14:textId="77777777" w:rsidR="00FD286B" w:rsidRPr="007D7AC9" w:rsidRDefault="00FD286B" w:rsidP="00A530E6"/>
                            </w:tc>
                          </w:tr>
                        </w:tbl>
                        <w:p w14:paraId="74A2A881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C587A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32" type="#_x0000_t202" style="position:absolute;margin-left:-249.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54248B6C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1516D0D1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2755AD61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6" w:name="bmKName"/>
                          <w:bookmarkEnd w:id="6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1CE938B5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7" w:name="bmKKlasse"/>
                          <w:bookmarkEnd w:id="7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A3142C2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 w:rsidR="00377B12">
                            <w:t xml:space="preserve"> </w:t>
                          </w:r>
                          <w:bookmarkStart w:id="8" w:name="bmKDatum"/>
                          <w:bookmarkEnd w:id="8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0EDADF80" w14:textId="77777777" w:rsidR="00FD286B" w:rsidRPr="007D7AC9" w:rsidRDefault="00FD286B" w:rsidP="00F3363E">
                          <w:pPr>
                            <w:pStyle w:val="ekvkvnummer"/>
                          </w:pPr>
                          <w:bookmarkStart w:id="9" w:name="bmKKVNummer"/>
                          <w:bookmarkEnd w:id="9"/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7DBCEEDD" w14:textId="77777777" w:rsidR="00FD286B" w:rsidRPr="007D7AC9" w:rsidRDefault="00FD286B" w:rsidP="00A530E6">
                          <w:pPr>
                            <w:pStyle w:val="ekvkapitel"/>
                          </w:pPr>
                          <w:bookmarkStart w:id="10" w:name="bmKKapitel"/>
                          <w:bookmarkEnd w:id="10"/>
                        </w:p>
                      </w:tc>
                    </w:tr>
                    <w:tr w:rsidR="00FD286B" w:rsidRPr="007D7AC9" w14:paraId="1B67B54A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190580E2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032E1EFE" w14:textId="77777777" w:rsidR="00FD286B" w:rsidRPr="007D7AC9" w:rsidRDefault="00FD286B" w:rsidP="00A530E6"/>
                      </w:tc>
                    </w:tr>
                  </w:tbl>
                  <w:p w14:paraId="74A2A881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  <w:r w:rsidR="00FD286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A7495C" wp14:editId="7BB620D7">
              <wp:simplePos x="0" y="0"/>
              <wp:positionH relativeFrom="column">
                <wp:posOffset>-3978275</wp:posOffset>
              </wp:positionH>
              <wp:positionV relativeFrom="paragraph">
                <wp:posOffset>3147060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37C7B846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446C4406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378C31FA" wp14:editId="186619FE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087A6F74" w14:textId="13AE359D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</w:t>
                                </w:r>
                                <w:r w:rsidR="00D047BA" w:rsidRPr="00153CE9">
                                  <w:t>Stuttg</w:t>
                                </w:r>
                                <w:r w:rsidR="00D047BA">
                                  <w:t>a</w:t>
                                </w:r>
                                <w:r w:rsidR="00D047BA" w:rsidRPr="00153CE9">
                                  <w:t>rt</w:t>
                                </w:r>
                                <w:r w:rsidR="00C20C32">
                                  <w:t xml:space="preserve"> </w:t>
                                </w:r>
                                <w:bookmarkStart w:id="11" w:name="bmKJahr"/>
                                <w:r w:rsidR="00723E32">
                                  <w:t>2025</w:t>
                                </w:r>
                                <w:bookmarkEnd w:id="11"/>
                                <w:r w:rsidR="00A96499">
                                  <w:t xml:space="preserve"> </w:t>
                                </w:r>
                                <w:r w:rsidR="00D047BA" w:rsidRPr="00153CE9">
                                  <w:t>|</w:t>
                                </w:r>
                                <w:r w:rsidRPr="00153CE9">
                                  <w:t xml:space="preserve">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5C125D60" w14:textId="03767E02" w:rsidR="009E605D" w:rsidRDefault="00723E32" w:rsidP="009E605D">
                                <w:pPr>
                                  <w:pStyle w:val="ekvquelle"/>
                                </w:pPr>
                                <w:r w:rsidRPr="009E605D">
                                  <w:rPr>
                                    <w:rStyle w:val="ekvquellefett"/>
                                  </w:rPr>
                                  <w:t>A</w:t>
                                </w:r>
                                <w:r>
                                  <w:rPr>
                                    <w:rStyle w:val="ekvquellefett"/>
                                  </w:rPr>
                                  <w:t>utor</w:t>
                                </w:r>
                                <w:r w:rsidR="009E605D" w:rsidRPr="009E605D">
                                  <w:rPr>
                                    <w:rStyle w:val="ekvquellefett"/>
                                  </w:rPr>
                                  <w:t>:</w:t>
                                </w:r>
                                <w:r w:rsidR="009E605D">
                                  <w:t xml:space="preserve"> </w:t>
                                </w:r>
                                <w:bookmarkStart w:id="12" w:name="bmKAbbildungen"/>
                                <w:r>
                                  <w:t>Dominik Banhold</w:t>
                                </w:r>
                                <w:bookmarkEnd w:id="12"/>
                              </w:p>
                              <w:p w14:paraId="47951A78" w14:textId="40226B2D" w:rsidR="00FD286B" w:rsidRPr="00153CE9" w:rsidRDefault="009E605D" w:rsidP="009E605D">
                                <w:pPr>
                                  <w:pStyle w:val="ekvquelle"/>
                                </w:pPr>
                                <w:r>
                                  <w:t xml:space="preserve"> </w:t>
                                </w:r>
                                <w:bookmarkStart w:id="13" w:name="bmKText"/>
                                <w:bookmarkEnd w:id="13"/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3E254B54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03F51858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A7495C" id="Textfeld 4" o:spid="_x0000_s1033" type="#_x0000_t202" style="position:absolute;margin-left:-313.25pt;margin-top:247.8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37C7B846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446C4406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378C31FA" wp14:editId="186619FE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087A6F74" w14:textId="13AE359D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</w:t>
                          </w:r>
                          <w:r w:rsidR="00D047BA" w:rsidRPr="00153CE9">
                            <w:t>Stuttg</w:t>
                          </w:r>
                          <w:r w:rsidR="00D047BA">
                            <w:t>a</w:t>
                          </w:r>
                          <w:r w:rsidR="00D047BA" w:rsidRPr="00153CE9">
                            <w:t>rt</w:t>
                          </w:r>
                          <w:r w:rsidR="00C20C32">
                            <w:t xml:space="preserve"> </w:t>
                          </w:r>
                          <w:bookmarkStart w:id="14" w:name="bmKJahr"/>
                          <w:r w:rsidR="00723E32">
                            <w:t>2025</w:t>
                          </w:r>
                          <w:bookmarkEnd w:id="14"/>
                          <w:r w:rsidR="00A96499">
                            <w:t xml:space="preserve"> </w:t>
                          </w:r>
                          <w:r w:rsidR="00D047BA" w:rsidRPr="00153CE9">
                            <w:t>|</w:t>
                          </w:r>
                          <w:r w:rsidRPr="00153CE9">
                            <w:t xml:space="preserve">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5C125D60" w14:textId="03767E02" w:rsidR="009E605D" w:rsidRDefault="00723E32" w:rsidP="009E605D">
                          <w:pPr>
                            <w:pStyle w:val="ekvquelle"/>
                          </w:pPr>
                          <w:r w:rsidRPr="009E605D">
                            <w:rPr>
                              <w:rStyle w:val="ekvquellefett"/>
                            </w:rPr>
                            <w:t>A</w:t>
                          </w:r>
                          <w:r>
                            <w:rPr>
                              <w:rStyle w:val="ekvquellefett"/>
                            </w:rPr>
                            <w:t>utor</w:t>
                          </w:r>
                          <w:r w:rsidR="009E605D" w:rsidRPr="009E605D">
                            <w:rPr>
                              <w:rStyle w:val="ekvquellefett"/>
                            </w:rPr>
                            <w:t>:</w:t>
                          </w:r>
                          <w:r w:rsidR="009E605D">
                            <w:t xml:space="preserve"> </w:t>
                          </w:r>
                          <w:bookmarkStart w:id="15" w:name="bmKAbbildungen"/>
                          <w:r>
                            <w:t>Dominik Banhold</w:t>
                          </w:r>
                          <w:bookmarkEnd w:id="15"/>
                        </w:p>
                        <w:p w14:paraId="47951A78" w14:textId="40226B2D" w:rsidR="00FD286B" w:rsidRPr="00153CE9" w:rsidRDefault="009E605D" w:rsidP="009E605D">
                          <w:pPr>
                            <w:pStyle w:val="ekvquelle"/>
                          </w:pPr>
                          <w:r>
                            <w:t xml:space="preserve"> </w:t>
                          </w:r>
                          <w:bookmarkStart w:id="16" w:name="bmKText"/>
                          <w:bookmarkEnd w:id="16"/>
                        </w:p>
                      </w:tc>
                      <w:tc>
                        <w:tcPr>
                          <w:tcW w:w="813" w:type="dxa"/>
                        </w:tcPr>
                        <w:p w14:paraId="3E254B54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03F51858" w14:textId="77777777" w:rsidR="00FD286B" w:rsidRPr="00153CE9" w:rsidRDefault="00FD286B" w:rsidP="00112C17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32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47C3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86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4AD"/>
    <w:rsid w:val="00107D77"/>
    <w:rsid w:val="00111314"/>
    <w:rsid w:val="00112C17"/>
    <w:rsid w:val="00116EF2"/>
    <w:rsid w:val="001216AA"/>
    <w:rsid w:val="00124062"/>
    <w:rsid w:val="00126C2B"/>
    <w:rsid w:val="00131417"/>
    <w:rsid w:val="00137DDD"/>
    <w:rsid w:val="00140765"/>
    <w:rsid w:val="001524C9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3D98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60152"/>
    <w:rsid w:val="002605CD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77B12"/>
    <w:rsid w:val="00380B14"/>
    <w:rsid w:val="00382A19"/>
    <w:rsid w:val="0038356B"/>
    <w:rsid w:val="00384305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1F1F"/>
    <w:rsid w:val="00446431"/>
    <w:rsid w:val="00453390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364E"/>
    <w:rsid w:val="005252D2"/>
    <w:rsid w:val="00530C92"/>
    <w:rsid w:val="00535AD8"/>
    <w:rsid w:val="00547103"/>
    <w:rsid w:val="00554EDA"/>
    <w:rsid w:val="00560848"/>
    <w:rsid w:val="00567BC6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3034"/>
    <w:rsid w:val="005B6C9C"/>
    <w:rsid w:val="005C047C"/>
    <w:rsid w:val="005C0FBD"/>
    <w:rsid w:val="005C400B"/>
    <w:rsid w:val="005C49D0"/>
    <w:rsid w:val="005D367A"/>
    <w:rsid w:val="005D3E99"/>
    <w:rsid w:val="005D79B8"/>
    <w:rsid w:val="005D7EE9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329C"/>
    <w:rsid w:val="00627765"/>
    <w:rsid w:val="00627A02"/>
    <w:rsid w:val="0064692C"/>
    <w:rsid w:val="0064768B"/>
    <w:rsid w:val="00653F68"/>
    <w:rsid w:val="00664194"/>
    <w:rsid w:val="006660DB"/>
    <w:rsid w:val="0067635B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724"/>
    <w:rsid w:val="006C2CA0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72F5"/>
    <w:rsid w:val="006F74C3"/>
    <w:rsid w:val="00701E1A"/>
    <w:rsid w:val="00704625"/>
    <w:rsid w:val="00707FD3"/>
    <w:rsid w:val="00710718"/>
    <w:rsid w:val="0071249D"/>
    <w:rsid w:val="00712C14"/>
    <w:rsid w:val="00714507"/>
    <w:rsid w:val="00715A9A"/>
    <w:rsid w:val="00716152"/>
    <w:rsid w:val="0072030B"/>
    <w:rsid w:val="00720747"/>
    <w:rsid w:val="007228A6"/>
    <w:rsid w:val="00722BE8"/>
    <w:rsid w:val="00723E32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DB7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7F0D01"/>
    <w:rsid w:val="00801B7F"/>
    <w:rsid w:val="00802E02"/>
    <w:rsid w:val="0081014E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36FB9"/>
    <w:rsid w:val="00843027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64CEF"/>
    <w:rsid w:val="00874376"/>
    <w:rsid w:val="00882053"/>
    <w:rsid w:val="008824A4"/>
    <w:rsid w:val="008833F0"/>
    <w:rsid w:val="00890315"/>
    <w:rsid w:val="008942A2"/>
    <w:rsid w:val="0089534A"/>
    <w:rsid w:val="008A529C"/>
    <w:rsid w:val="008B446A"/>
    <w:rsid w:val="008B5E47"/>
    <w:rsid w:val="008C0880"/>
    <w:rsid w:val="008C27FD"/>
    <w:rsid w:val="008C6D14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2736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155D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E605D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1C9B"/>
    <w:rsid w:val="00A22154"/>
    <w:rsid w:val="00A238E9"/>
    <w:rsid w:val="00A23E76"/>
    <w:rsid w:val="00A26B32"/>
    <w:rsid w:val="00A27593"/>
    <w:rsid w:val="00A32A46"/>
    <w:rsid w:val="00A35787"/>
    <w:rsid w:val="00A3685C"/>
    <w:rsid w:val="00A43B4C"/>
    <w:rsid w:val="00A478DC"/>
    <w:rsid w:val="00A530E6"/>
    <w:rsid w:val="00A6203A"/>
    <w:rsid w:val="00A701AF"/>
    <w:rsid w:val="00A7137C"/>
    <w:rsid w:val="00A75504"/>
    <w:rsid w:val="00A80BB0"/>
    <w:rsid w:val="00A83EBE"/>
    <w:rsid w:val="00A8594A"/>
    <w:rsid w:val="00A8687B"/>
    <w:rsid w:val="00A92B79"/>
    <w:rsid w:val="00A9649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7387"/>
    <w:rsid w:val="00AE5371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27146"/>
    <w:rsid w:val="00B31F29"/>
    <w:rsid w:val="00B32DAF"/>
    <w:rsid w:val="00B3499A"/>
    <w:rsid w:val="00B34B33"/>
    <w:rsid w:val="00B37E68"/>
    <w:rsid w:val="00B45A01"/>
    <w:rsid w:val="00B468CC"/>
    <w:rsid w:val="00B469D6"/>
    <w:rsid w:val="00B52FB3"/>
    <w:rsid w:val="00B54655"/>
    <w:rsid w:val="00B6045F"/>
    <w:rsid w:val="00B60BEA"/>
    <w:rsid w:val="00B65CFC"/>
    <w:rsid w:val="00B71AC5"/>
    <w:rsid w:val="00B7242A"/>
    <w:rsid w:val="00B8071F"/>
    <w:rsid w:val="00B82B4E"/>
    <w:rsid w:val="00B8420E"/>
    <w:rsid w:val="00B87A7C"/>
    <w:rsid w:val="00B90CE1"/>
    <w:rsid w:val="00B95890"/>
    <w:rsid w:val="00BA1A23"/>
    <w:rsid w:val="00BA2134"/>
    <w:rsid w:val="00BB0067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0C32"/>
    <w:rsid w:val="00C22E0E"/>
    <w:rsid w:val="00C343F5"/>
    <w:rsid w:val="00C35D4D"/>
    <w:rsid w:val="00C40555"/>
    <w:rsid w:val="00C40D51"/>
    <w:rsid w:val="00C429A6"/>
    <w:rsid w:val="00C45D3B"/>
    <w:rsid w:val="00C46BF4"/>
    <w:rsid w:val="00C477FD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1DBE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CF716A"/>
    <w:rsid w:val="00D022EC"/>
    <w:rsid w:val="00D047BA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527B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B07"/>
    <w:rsid w:val="00DA6422"/>
    <w:rsid w:val="00DB0557"/>
    <w:rsid w:val="00DB2C80"/>
    <w:rsid w:val="00DB6E33"/>
    <w:rsid w:val="00DC2340"/>
    <w:rsid w:val="00DC30DA"/>
    <w:rsid w:val="00DD7389"/>
    <w:rsid w:val="00DE287B"/>
    <w:rsid w:val="00DE3549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25C66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5ED3"/>
    <w:rsid w:val="00EA7542"/>
    <w:rsid w:val="00EA7ECF"/>
    <w:rsid w:val="00EB2280"/>
    <w:rsid w:val="00EC1621"/>
    <w:rsid w:val="00EC1FF0"/>
    <w:rsid w:val="00EC662E"/>
    <w:rsid w:val="00ED07FE"/>
    <w:rsid w:val="00EE049D"/>
    <w:rsid w:val="00EE1B70"/>
    <w:rsid w:val="00EE2721"/>
    <w:rsid w:val="00EE2A0B"/>
    <w:rsid w:val="00EF6029"/>
    <w:rsid w:val="00F07C9C"/>
    <w:rsid w:val="00F11888"/>
    <w:rsid w:val="00F16DA0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232B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456EC"/>
  <w15:chartTrackingRefBased/>
  <w15:docId w15:val="{2865DBA2-C4DD-42F4-952C-2BE52895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723E32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unhideWhenUsed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  <w:style w:type="character" w:customStyle="1" w:styleId="ekvquellefett">
    <w:name w:val="ekv.quelle.fett"/>
    <w:basedOn w:val="Absatz-Standardschriftart"/>
    <w:uiPriority w:val="1"/>
    <w:qFormat/>
    <w:rsid w:val="009E605D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Q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2017-09-05T10:14:00Z</cp:lastPrinted>
  <dcterms:created xsi:type="dcterms:W3CDTF">2025-06-11T08:10:00Z</dcterms:created>
  <dcterms:modified xsi:type="dcterms:W3CDTF">2025-06-11T08:39:00Z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1.05</vt:lpwstr>
  </property>
</Properties>
</file>