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7FD03" w14:textId="77777777" w:rsidR="00FA28A0" w:rsidRDefault="00FA28A0" w:rsidP="00FA28A0">
      <w:pPr>
        <w:pStyle w:val="ekvue3arial"/>
      </w:pPr>
      <w:r>
        <w:t>Download zum Deutsch Blogbeitrag „</w:t>
      </w:r>
      <w:r w:rsidRPr="00C477FD">
        <w:t>Erlebnis Deutschunterricht III: Unsere Stadt hat viele Namen – Onomastik im Deutschunterricht</w:t>
      </w:r>
      <w:r>
        <w:t>“</w:t>
      </w:r>
    </w:p>
    <w:p w14:paraId="74522C2F" w14:textId="77777777" w:rsidR="00FA28A0" w:rsidRDefault="00FA28A0" w:rsidP="00FA28A0">
      <w:pPr>
        <w:pStyle w:val="ekvgrundtexthalbe"/>
      </w:pPr>
    </w:p>
    <w:p w14:paraId="0F760DF3" w14:textId="1212DE5F" w:rsidR="00FA28A0" w:rsidRDefault="00FA28A0" w:rsidP="00FA28A0">
      <w:pPr>
        <w:pStyle w:val="ekvue2arial"/>
      </w:pPr>
      <w:r w:rsidRPr="00723E32">
        <w:t xml:space="preserve">Eine Stadt, viele Namen – Teil </w:t>
      </w:r>
      <w:r>
        <w:t>2</w:t>
      </w:r>
      <w:r w:rsidRPr="00723E32">
        <w:t xml:space="preserve">: </w:t>
      </w:r>
      <w:r w:rsidRPr="00FA28A0">
        <w:t>Befunde aus der Ortserkundung</w:t>
      </w:r>
    </w:p>
    <w:p w14:paraId="3F01D4F5" w14:textId="77777777" w:rsidR="00FA28A0" w:rsidRDefault="00FA28A0" w:rsidP="00FA28A0"/>
    <w:p w14:paraId="47199780" w14:textId="53DC2095" w:rsidR="00FA28A0" w:rsidRDefault="00FA28A0" w:rsidP="00FA28A0">
      <w:pPr>
        <w:pStyle w:val="ekvschreiblinie"/>
      </w:pPr>
      <w:r w:rsidRPr="00FD0AF6">
        <w:t xml:space="preserve">Mein </w:t>
      </w:r>
      <w:r>
        <w:t>Thema</w:t>
      </w:r>
      <w:r w:rsidRPr="00FD0AF6">
        <w:t>: ____________________________</w:t>
      </w:r>
      <w:r>
        <w:t>____________________________</w:t>
      </w:r>
      <w:r>
        <w:t>______________________________________________</w:t>
      </w:r>
      <w:r>
        <w:t>_</w:t>
      </w:r>
    </w:p>
    <w:p w14:paraId="36902109" w14:textId="77777777" w:rsidR="00FA28A0" w:rsidRPr="00723E32" w:rsidRDefault="00FA28A0" w:rsidP="00FA28A0"/>
    <w:tbl>
      <w:tblPr>
        <w:tblW w:w="135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3402"/>
        <w:gridCol w:w="7910"/>
      </w:tblGrid>
      <w:tr w:rsidR="00FA28A0" w:rsidRPr="00FA28A0" w14:paraId="6505BF95" w14:textId="77777777" w:rsidTr="00FA28A0">
        <w:trPr>
          <w:trHeight w:val="284"/>
        </w:trPr>
        <w:tc>
          <w:tcPr>
            <w:tcW w:w="2268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038818AE" w14:textId="7B85CADB" w:rsidR="00FA28A0" w:rsidRPr="00FA28A0" w:rsidRDefault="00FA28A0" w:rsidP="00FA28A0">
            <w:pPr>
              <w:pStyle w:val="ekvtabellelinks"/>
              <w:rPr>
                <w:b/>
                <w:bCs/>
              </w:rPr>
            </w:pPr>
            <w:r w:rsidRPr="00FA28A0">
              <w:rPr>
                <w:b/>
                <w:bCs/>
              </w:rPr>
              <w:t>Name</w:t>
            </w:r>
          </w:p>
        </w:tc>
        <w:tc>
          <w:tcPr>
            <w:tcW w:w="3402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7276F41" w14:textId="41B8ABB0" w:rsidR="00FA28A0" w:rsidRPr="00FA28A0" w:rsidRDefault="00FA28A0" w:rsidP="00FA28A0">
            <w:pPr>
              <w:pStyle w:val="ekvtabellelinks"/>
              <w:rPr>
                <w:b/>
                <w:bCs/>
              </w:rPr>
            </w:pPr>
            <w:r w:rsidRPr="00FA28A0">
              <w:rPr>
                <w:b/>
                <w:bCs/>
              </w:rPr>
              <w:t>Assoziationen</w:t>
            </w:r>
          </w:p>
        </w:tc>
        <w:tc>
          <w:tcPr>
            <w:tcW w:w="791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EE3D240" w14:textId="1F111DD4" w:rsidR="00FA28A0" w:rsidRPr="00FA28A0" w:rsidRDefault="00FA28A0" w:rsidP="00FA28A0">
            <w:pPr>
              <w:pStyle w:val="ekvtabellelinks"/>
              <w:rPr>
                <w:b/>
                <w:bCs/>
              </w:rPr>
            </w:pPr>
            <w:r w:rsidRPr="00FA28A0">
              <w:rPr>
                <w:b/>
                <w:bCs/>
              </w:rPr>
              <w:t>Analyse (vgl. Themenfragen Teil 1)</w:t>
            </w:r>
          </w:p>
        </w:tc>
      </w:tr>
      <w:tr w:rsidR="00FA28A0" w:rsidRPr="003C39DC" w14:paraId="0C5AC79E" w14:textId="77777777" w:rsidTr="00FA28A0">
        <w:trPr>
          <w:trHeight w:val="896"/>
        </w:trPr>
        <w:tc>
          <w:tcPr>
            <w:tcW w:w="2268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2893AB45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41E3E5F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574BA737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5645B1C2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1A8BBB0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13506C3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A5126AE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3249C602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7BBED8F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F9543A4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C50C95D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78B6D25F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A779FE4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A3DB0E4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BB7E41C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444B9518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5494924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787BA9F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0F7015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0DBDD552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8FB5C8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B3D8808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2987498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191A8CF4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241C804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0A31E98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CD9583A" w14:textId="77777777" w:rsidR="00FA28A0" w:rsidRPr="003C39DC" w:rsidRDefault="00FA28A0" w:rsidP="00FA28A0">
            <w:pPr>
              <w:pStyle w:val="ekvtabellelinks"/>
            </w:pPr>
          </w:p>
        </w:tc>
      </w:tr>
      <w:tr w:rsidR="00FA28A0" w:rsidRPr="003C39DC" w14:paraId="27375538" w14:textId="77777777" w:rsidTr="00FA28A0">
        <w:trPr>
          <w:trHeight w:val="896"/>
        </w:trPr>
        <w:tc>
          <w:tcPr>
            <w:tcW w:w="2268" w:type="dxa"/>
            <w:tcBorders>
              <w:top w:val="single" w:sz="4" w:space="0" w:color="333333"/>
              <w:right w:val="single" w:sz="4" w:space="0" w:color="333333"/>
            </w:tcBorders>
          </w:tcPr>
          <w:p w14:paraId="6B75A95D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3402" w:type="dxa"/>
            <w:tcBorders>
              <w:top w:val="single" w:sz="4" w:space="0" w:color="333333"/>
              <w:left w:val="single" w:sz="4" w:space="0" w:color="333333"/>
            </w:tcBorders>
          </w:tcPr>
          <w:p w14:paraId="1BEF482D" w14:textId="77777777" w:rsidR="00FA28A0" w:rsidRPr="003C39DC" w:rsidRDefault="00FA28A0" w:rsidP="00FA28A0">
            <w:pPr>
              <w:pStyle w:val="ekvtabellelinks"/>
            </w:pPr>
          </w:p>
        </w:tc>
        <w:tc>
          <w:tcPr>
            <w:tcW w:w="7910" w:type="dxa"/>
            <w:tcBorders>
              <w:top w:val="single" w:sz="4" w:space="0" w:color="333333"/>
              <w:left w:val="single" w:sz="4" w:space="0" w:color="333333"/>
            </w:tcBorders>
          </w:tcPr>
          <w:p w14:paraId="45B0B5B2" w14:textId="77777777" w:rsidR="00FA28A0" w:rsidRPr="003C39DC" w:rsidRDefault="00FA28A0" w:rsidP="00FA28A0">
            <w:pPr>
              <w:pStyle w:val="ekvtabellelinks"/>
            </w:pPr>
          </w:p>
        </w:tc>
      </w:tr>
    </w:tbl>
    <w:p w14:paraId="7A1623A5" w14:textId="77777777" w:rsidR="00A32A46" w:rsidRPr="009E605D" w:rsidRDefault="00A32A46" w:rsidP="009E605D"/>
    <w:sectPr w:rsidR="00A32A46" w:rsidRPr="009E605D" w:rsidSect="00B65CFC">
      <w:headerReference w:type="first" r:id="rId6"/>
      <w:type w:val="continuous"/>
      <w:pgSz w:w="16838" w:h="11906" w:orient="landscape" w:code="9"/>
      <w:pgMar w:top="1276" w:right="1729" w:bottom="1191" w:left="153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87DBC" w14:textId="77777777" w:rsidR="00FA28A0" w:rsidRDefault="00FA28A0" w:rsidP="003C599D">
      <w:pPr>
        <w:spacing w:line="240" w:lineRule="auto"/>
      </w:pPr>
      <w:r>
        <w:separator/>
      </w:r>
    </w:p>
  </w:endnote>
  <w:endnote w:type="continuationSeparator" w:id="0">
    <w:p w14:paraId="28E5ACE7" w14:textId="77777777" w:rsidR="00FA28A0" w:rsidRDefault="00FA28A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4F827" w14:textId="77777777" w:rsidR="00FA28A0" w:rsidRDefault="00FA28A0" w:rsidP="003C599D">
      <w:pPr>
        <w:spacing w:line="240" w:lineRule="auto"/>
      </w:pPr>
      <w:r>
        <w:separator/>
      </w:r>
    </w:p>
  </w:footnote>
  <w:footnote w:type="continuationSeparator" w:id="0">
    <w:p w14:paraId="7E11ED50" w14:textId="77777777" w:rsidR="00FA28A0" w:rsidRDefault="00FA28A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2E33" w14:textId="77777777" w:rsidR="00FD286B" w:rsidRDefault="00377B1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306115" wp14:editId="5E0943F6">
              <wp:simplePos x="0" y="0"/>
              <wp:positionH relativeFrom="rightMargin">
                <wp:posOffset>-3168650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418BFAD0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4507E39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F071591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0" w:name="bmKName"/>
                                <w:bookmarkEnd w:id="0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DD332BF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1" w:name="bmKKlasse"/>
                                <w:bookmarkEnd w:id="1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7A4E7F68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 w:rsidR="00377B12">
                                  <w:t xml:space="preserve"> </w:t>
                                </w:r>
                                <w:bookmarkStart w:id="2" w:name="bmKDatum"/>
                                <w:bookmarkEnd w:id="2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07AB790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  <w:bookmarkStart w:id="3" w:name="bmKKVNummer"/>
                                <w:bookmarkEnd w:id="3"/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EE0CFAC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  <w:bookmarkStart w:id="4" w:name="bmKKapitel"/>
                                <w:bookmarkEnd w:id="4"/>
                              </w:p>
                            </w:tc>
                          </w:tr>
                          <w:tr w:rsidR="00FD286B" w:rsidRPr="007D7AC9" w14:paraId="131022DD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3221C4D2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54887C29" w14:textId="77777777" w:rsidR="00FD286B" w:rsidRPr="007D7AC9" w:rsidRDefault="00FD286B" w:rsidP="00A530E6"/>
                            </w:tc>
                          </w:tr>
                        </w:tbl>
                        <w:p w14:paraId="6D163653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30611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49.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418BFAD0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4507E39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F071591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5" w:name="bmKName"/>
                          <w:bookmarkEnd w:id="5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DD332BF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6" w:name="bmKKlasse"/>
                          <w:bookmarkEnd w:id="6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7A4E7F68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 w:rsidR="00377B12">
                            <w:t xml:space="preserve"> </w:t>
                          </w:r>
                          <w:bookmarkStart w:id="7" w:name="bmKDatum"/>
                          <w:bookmarkEnd w:id="7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07AB790" w14:textId="77777777" w:rsidR="00FD286B" w:rsidRPr="007D7AC9" w:rsidRDefault="00FD286B" w:rsidP="00F3363E">
                          <w:pPr>
                            <w:pStyle w:val="ekvkvnummer"/>
                          </w:pPr>
                          <w:bookmarkStart w:id="8" w:name="bmKKVNummer"/>
                          <w:bookmarkEnd w:id="8"/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EE0CFAC" w14:textId="77777777" w:rsidR="00FD286B" w:rsidRPr="007D7AC9" w:rsidRDefault="00FD286B" w:rsidP="00A530E6">
                          <w:pPr>
                            <w:pStyle w:val="ekvkapitel"/>
                          </w:pPr>
                          <w:bookmarkStart w:id="9" w:name="bmKKapitel"/>
                          <w:bookmarkEnd w:id="9"/>
                        </w:p>
                      </w:tc>
                    </w:tr>
                    <w:tr w:rsidR="00FD286B" w:rsidRPr="007D7AC9" w14:paraId="131022DD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3221C4D2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54887C29" w14:textId="77777777" w:rsidR="00FD286B" w:rsidRPr="007D7AC9" w:rsidRDefault="00FD286B" w:rsidP="00A530E6"/>
                      </w:tc>
                    </w:tr>
                  </w:tbl>
                  <w:p w14:paraId="6D163653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  <w:r w:rsidR="00FD286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810C56" wp14:editId="05C2FC2A">
              <wp:simplePos x="0" y="0"/>
              <wp:positionH relativeFrom="column">
                <wp:posOffset>-3978275</wp:posOffset>
              </wp:positionH>
              <wp:positionV relativeFrom="paragraph">
                <wp:posOffset>3147060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60CB7277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0CD132A4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6FAD45BE" wp14:editId="65597ACA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50907ADE" w14:textId="6663C093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</w:t>
                                </w:r>
                                <w:r w:rsidR="00D047BA" w:rsidRPr="00153CE9">
                                  <w:t>Stuttg</w:t>
                                </w:r>
                                <w:r w:rsidR="00D047BA">
                                  <w:t>a</w:t>
                                </w:r>
                                <w:r w:rsidR="00D047BA" w:rsidRPr="00153CE9">
                                  <w:t>rt</w:t>
                                </w:r>
                                <w:r w:rsidR="00C20C32">
                                  <w:t xml:space="preserve"> </w:t>
                                </w:r>
                                <w:bookmarkStart w:id="10" w:name="bmKJahr"/>
                                <w:r w:rsidR="00FA28A0">
                                  <w:t>2025</w:t>
                                </w:r>
                                <w:bookmarkEnd w:id="10"/>
                                <w:r w:rsidR="00A96499">
                                  <w:t xml:space="preserve"> </w:t>
                                </w:r>
                                <w:r w:rsidR="00D047BA" w:rsidRPr="00153CE9">
                                  <w:t>|</w:t>
                                </w:r>
                                <w:r w:rsidRPr="00153CE9">
                                  <w:t xml:space="preserve">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51C686D1" w14:textId="7E1A444B" w:rsidR="009E605D" w:rsidRDefault="00FA28A0" w:rsidP="009E605D">
                                <w:pPr>
                                  <w:pStyle w:val="ekvquelle"/>
                                </w:pPr>
                                <w:r>
                                  <w:rPr>
                                    <w:rStyle w:val="ekvquellefett"/>
                                  </w:rPr>
                                  <w:t>Autor</w:t>
                                </w:r>
                                <w:r w:rsidR="009E605D" w:rsidRPr="009E605D">
                                  <w:rPr>
                                    <w:rStyle w:val="ekvquellefett"/>
                                  </w:rPr>
                                  <w:t>:</w:t>
                                </w:r>
                                <w:r w:rsidR="009E605D">
                                  <w:t xml:space="preserve"> </w:t>
                                </w:r>
                                <w:bookmarkStart w:id="11" w:name="bmKAbbildungen"/>
                                <w:r>
                                  <w:t>Dominik Banhold</w:t>
                                </w:r>
                                <w:bookmarkEnd w:id="11"/>
                              </w:p>
                              <w:p w14:paraId="482ED68B" w14:textId="2C639641" w:rsidR="00FD286B" w:rsidRPr="00153CE9" w:rsidRDefault="009E605D" w:rsidP="009E605D">
                                <w:pPr>
                                  <w:pStyle w:val="ekvquelle"/>
                                </w:pPr>
                                <w:r>
                                  <w:t xml:space="preserve"> </w:t>
                                </w:r>
                                <w:bookmarkStart w:id="12" w:name="bmKText"/>
                                <w:bookmarkEnd w:id="12"/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47E96B70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77F323B5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810C56" id="Textfeld 4" o:spid="_x0000_s1027" type="#_x0000_t202" style="position:absolute;margin-left:-313.25pt;margin-top:247.8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60CB7277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0CD132A4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6FAD45BE" wp14:editId="65597ACA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50907ADE" w14:textId="6663C093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</w:t>
                          </w:r>
                          <w:r w:rsidR="00D047BA" w:rsidRPr="00153CE9">
                            <w:t>Stuttg</w:t>
                          </w:r>
                          <w:r w:rsidR="00D047BA">
                            <w:t>a</w:t>
                          </w:r>
                          <w:r w:rsidR="00D047BA" w:rsidRPr="00153CE9">
                            <w:t>rt</w:t>
                          </w:r>
                          <w:r w:rsidR="00C20C32">
                            <w:t xml:space="preserve"> </w:t>
                          </w:r>
                          <w:bookmarkStart w:id="13" w:name="bmKJahr"/>
                          <w:r w:rsidR="00FA28A0">
                            <w:t>2025</w:t>
                          </w:r>
                          <w:bookmarkEnd w:id="13"/>
                          <w:r w:rsidR="00A96499">
                            <w:t xml:space="preserve"> </w:t>
                          </w:r>
                          <w:r w:rsidR="00D047BA" w:rsidRPr="00153CE9">
                            <w:t>|</w:t>
                          </w:r>
                          <w:r w:rsidRPr="00153CE9">
                            <w:t xml:space="preserve">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51C686D1" w14:textId="7E1A444B" w:rsidR="009E605D" w:rsidRDefault="00FA28A0" w:rsidP="009E605D">
                          <w:pPr>
                            <w:pStyle w:val="ekvquelle"/>
                          </w:pPr>
                          <w:r>
                            <w:rPr>
                              <w:rStyle w:val="ekvquellefett"/>
                            </w:rPr>
                            <w:t>Autor</w:t>
                          </w:r>
                          <w:r w:rsidR="009E605D" w:rsidRPr="009E605D">
                            <w:rPr>
                              <w:rStyle w:val="ekvquellefett"/>
                            </w:rPr>
                            <w:t>:</w:t>
                          </w:r>
                          <w:r w:rsidR="009E605D">
                            <w:t xml:space="preserve"> </w:t>
                          </w:r>
                          <w:bookmarkStart w:id="14" w:name="bmKAbbildungen"/>
                          <w:r>
                            <w:t>Dominik Banhold</w:t>
                          </w:r>
                          <w:bookmarkEnd w:id="14"/>
                        </w:p>
                        <w:p w14:paraId="482ED68B" w14:textId="2C639641" w:rsidR="00FD286B" w:rsidRPr="00153CE9" w:rsidRDefault="009E605D" w:rsidP="009E605D">
                          <w:pPr>
                            <w:pStyle w:val="ekvquelle"/>
                          </w:pPr>
                          <w:r>
                            <w:t xml:space="preserve"> </w:t>
                          </w:r>
                          <w:bookmarkStart w:id="15" w:name="bmKText"/>
                          <w:bookmarkEnd w:id="15"/>
                        </w:p>
                      </w:tc>
                      <w:tc>
                        <w:tcPr>
                          <w:tcW w:w="813" w:type="dxa"/>
                        </w:tcPr>
                        <w:p w14:paraId="47E96B70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77F323B5" w14:textId="77777777" w:rsidR="00FD286B" w:rsidRPr="00153CE9" w:rsidRDefault="00FD286B" w:rsidP="00112C1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A0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47C3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86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4AD"/>
    <w:rsid w:val="00107D77"/>
    <w:rsid w:val="00111314"/>
    <w:rsid w:val="00112C17"/>
    <w:rsid w:val="00116EF2"/>
    <w:rsid w:val="001216AA"/>
    <w:rsid w:val="00124062"/>
    <w:rsid w:val="00126C2B"/>
    <w:rsid w:val="00131417"/>
    <w:rsid w:val="00137DDD"/>
    <w:rsid w:val="00140765"/>
    <w:rsid w:val="001524C9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E7515"/>
    <w:rsid w:val="001F1E3D"/>
    <w:rsid w:val="001F3D98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60152"/>
    <w:rsid w:val="002605CD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77B12"/>
    <w:rsid w:val="00380B14"/>
    <w:rsid w:val="00382A19"/>
    <w:rsid w:val="0038356B"/>
    <w:rsid w:val="00384305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1F1F"/>
    <w:rsid w:val="00446431"/>
    <w:rsid w:val="00453390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303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7635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2CA0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72F5"/>
    <w:rsid w:val="006F74C3"/>
    <w:rsid w:val="00701E1A"/>
    <w:rsid w:val="00704625"/>
    <w:rsid w:val="00707FD3"/>
    <w:rsid w:val="00710718"/>
    <w:rsid w:val="0071249D"/>
    <w:rsid w:val="00712C14"/>
    <w:rsid w:val="00714507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DB7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7F0D01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36FB9"/>
    <w:rsid w:val="00843027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64CEF"/>
    <w:rsid w:val="00874376"/>
    <w:rsid w:val="00882053"/>
    <w:rsid w:val="008824A4"/>
    <w:rsid w:val="008833F0"/>
    <w:rsid w:val="00890315"/>
    <w:rsid w:val="008942A2"/>
    <w:rsid w:val="0089534A"/>
    <w:rsid w:val="008A529C"/>
    <w:rsid w:val="008B446A"/>
    <w:rsid w:val="008B5E47"/>
    <w:rsid w:val="008C0880"/>
    <w:rsid w:val="008C27FD"/>
    <w:rsid w:val="008C6D14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2736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155D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E605D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1C9B"/>
    <w:rsid w:val="00A22154"/>
    <w:rsid w:val="00A238E9"/>
    <w:rsid w:val="00A23E76"/>
    <w:rsid w:val="00A26B32"/>
    <w:rsid w:val="00A27593"/>
    <w:rsid w:val="00A32A46"/>
    <w:rsid w:val="00A35787"/>
    <w:rsid w:val="00A3685C"/>
    <w:rsid w:val="00A43B4C"/>
    <w:rsid w:val="00A478DC"/>
    <w:rsid w:val="00A530E6"/>
    <w:rsid w:val="00A6203A"/>
    <w:rsid w:val="00A701AF"/>
    <w:rsid w:val="00A7137C"/>
    <w:rsid w:val="00A75504"/>
    <w:rsid w:val="00A80BB0"/>
    <w:rsid w:val="00A83EBE"/>
    <w:rsid w:val="00A8594A"/>
    <w:rsid w:val="00A8687B"/>
    <w:rsid w:val="00A92B79"/>
    <w:rsid w:val="00A9649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7387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27146"/>
    <w:rsid w:val="00B31F29"/>
    <w:rsid w:val="00B32DAF"/>
    <w:rsid w:val="00B3499A"/>
    <w:rsid w:val="00B34B33"/>
    <w:rsid w:val="00B37E68"/>
    <w:rsid w:val="00B45A01"/>
    <w:rsid w:val="00B468CC"/>
    <w:rsid w:val="00B469D6"/>
    <w:rsid w:val="00B52FB3"/>
    <w:rsid w:val="00B54655"/>
    <w:rsid w:val="00B6045F"/>
    <w:rsid w:val="00B60BEA"/>
    <w:rsid w:val="00B65CFC"/>
    <w:rsid w:val="00B71AC5"/>
    <w:rsid w:val="00B7242A"/>
    <w:rsid w:val="00B8071F"/>
    <w:rsid w:val="00B82B4E"/>
    <w:rsid w:val="00B8420E"/>
    <w:rsid w:val="00B87A7C"/>
    <w:rsid w:val="00B90CE1"/>
    <w:rsid w:val="00B95890"/>
    <w:rsid w:val="00BA1A23"/>
    <w:rsid w:val="00BA2134"/>
    <w:rsid w:val="00BB0067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0C32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1DBE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CF716A"/>
    <w:rsid w:val="00D022EC"/>
    <w:rsid w:val="00D047BA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527B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B6E33"/>
    <w:rsid w:val="00DC2340"/>
    <w:rsid w:val="00DC30DA"/>
    <w:rsid w:val="00DD7389"/>
    <w:rsid w:val="00DE287B"/>
    <w:rsid w:val="00DE3549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25C66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1B70"/>
    <w:rsid w:val="00EE2721"/>
    <w:rsid w:val="00EE2A0B"/>
    <w:rsid w:val="00EF6029"/>
    <w:rsid w:val="00F07C9C"/>
    <w:rsid w:val="00F11888"/>
    <w:rsid w:val="00F16DA0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A28A0"/>
    <w:rsid w:val="00FB0917"/>
    <w:rsid w:val="00FB0F16"/>
    <w:rsid w:val="00FB1D7F"/>
    <w:rsid w:val="00FB59FB"/>
    <w:rsid w:val="00FB72A0"/>
    <w:rsid w:val="00FC232B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E90CF"/>
  <w15:chartTrackingRefBased/>
  <w15:docId w15:val="{1159CAAF-8A22-437D-A25E-A66C2F0E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A28A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unhideWhenUsed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  <w:style w:type="character" w:customStyle="1" w:styleId="ekvquellefett">
    <w:name w:val="ekv.quelle.fett"/>
    <w:basedOn w:val="Absatz-Standardschriftart"/>
    <w:uiPriority w:val="1"/>
    <w:qFormat/>
    <w:rsid w:val="009E605D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e281\AppData\Roaming\Microsoft\Templates\WD_KV_KL5_SSS_Q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</cp:revision>
  <cp:lastPrinted>2017-09-05T10:14:00Z</cp:lastPrinted>
  <dcterms:created xsi:type="dcterms:W3CDTF">2025-06-11T08:32:00Z</dcterms:created>
  <dcterms:modified xsi:type="dcterms:W3CDTF">2025-06-11T08:37:00Z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1.05</vt:lpwstr>
  </property>
</Properties>
</file>