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14:paraId="11B9D470" w14:textId="7A59A434" w:rsidR="00BE5C69" w:rsidRDefault="00BE5C69" w:rsidP="00BE5C69">
      <w:pPr>
        <w:pStyle w:val="ekvue1arial"/>
      </w:pPr>
      <w:r>
        <w:t xml:space="preserve">Operatoren-Training </w:t>
      </w:r>
      <w:r w:rsidR="00FA3841">
        <w:t>– Lösung</w:t>
      </w:r>
    </w:p>
    <w:p w14:paraId="7AAA3583" w14:textId="77777777" w:rsidR="00BE5C69" w:rsidRDefault="00BE5C69" w:rsidP="00BE5C69"/>
    <w:p w14:paraId="4FF5AB69" w14:textId="77777777" w:rsidR="00BE5C69" w:rsidRDefault="00BE5C69" w:rsidP="00BE5C69"/>
    <w:p w14:paraId="211791B3" w14:textId="6ED3D740" w:rsidR="00BE5C69" w:rsidRDefault="00BE5C69" w:rsidP="00BE5C69">
      <w:r>
        <w:t>Operatoren sind die Verben in Prüfungsaufgaben. Sie zeigen dir genau, was du tun sollst. Übe mit diesen Aufgaben, die Operatoren zu verstehen und richtig anzuwenden.</w:t>
      </w:r>
    </w:p>
    <w:p w14:paraId="6D314C19" w14:textId="77777777" w:rsidR="00BE5C69" w:rsidRDefault="00BE5C69" w:rsidP="00BE5C69"/>
    <w:p w14:paraId="11CD2B85" w14:textId="77777777" w:rsidR="00BE5C69" w:rsidRDefault="00BE5C69" w:rsidP="00BE5C69"/>
    <w:p w14:paraId="3F74E6FE" w14:textId="3736889F" w:rsidR="00BE5C69" w:rsidRDefault="00BE5C69" w:rsidP="00BE5C69">
      <w:pPr>
        <w:pStyle w:val="ekvue3arial"/>
      </w:pPr>
      <w:r w:rsidRPr="00BE5C69">
        <w:t>Operatoren zuordnen</w:t>
      </w:r>
    </w:p>
    <w:p w14:paraId="09729273" w14:textId="77777777" w:rsidR="00BE5C69" w:rsidRDefault="00BE5C69" w:rsidP="00BE5C69"/>
    <w:p w14:paraId="7622DBDD" w14:textId="0B21C989" w:rsidR="00BE5C69" w:rsidRDefault="00BE5C69" w:rsidP="00BE5C69">
      <w:r w:rsidRPr="00BE5C69">
        <w:rPr>
          <w:rStyle w:val="ekvnummerierung"/>
        </w:rPr>
        <w:t>1</w:t>
      </w:r>
      <w:r>
        <w:tab/>
        <w:t xml:space="preserve">Verbinde </w:t>
      </w:r>
      <w:r w:rsidR="00782C34">
        <w:t xml:space="preserve">die Operatoren </w:t>
      </w:r>
      <w:r w:rsidR="00782C34" w:rsidRPr="00663896">
        <w:rPr>
          <w:rStyle w:val="ekvfett"/>
        </w:rPr>
        <w:t>1</w:t>
      </w:r>
      <w:r w:rsidR="00B75BEB">
        <w:rPr>
          <w:rStyle w:val="ekvfett"/>
        </w:rPr>
        <w:t>–</w:t>
      </w:r>
      <w:r w:rsidR="00782C34" w:rsidRPr="00663896">
        <w:rPr>
          <w:rStyle w:val="ekvfett"/>
        </w:rPr>
        <w:t>6</w:t>
      </w:r>
      <w:r w:rsidR="00782C34">
        <w:t xml:space="preserve"> mit der jeweils passenden Erklärung </w:t>
      </w:r>
      <w:r w:rsidR="00782C34" w:rsidRPr="00663896">
        <w:rPr>
          <w:rStyle w:val="ekvfett"/>
        </w:rPr>
        <w:t>A</w:t>
      </w:r>
      <w:r w:rsidR="00B75BEB">
        <w:rPr>
          <w:rStyle w:val="ekvfett"/>
        </w:rPr>
        <w:t>–</w:t>
      </w:r>
      <w:r w:rsidR="00782C34" w:rsidRPr="00663896">
        <w:rPr>
          <w:rStyle w:val="ekvfett"/>
        </w:rPr>
        <w:t>F</w:t>
      </w:r>
      <w:r w:rsidR="00782C34">
        <w:t>.</w:t>
      </w:r>
    </w:p>
    <w:p w14:paraId="3259B355" w14:textId="69C6E761" w:rsidR="00BE5C69" w:rsidRDefault="009B2541" w:rsidP="00BA0CB8">
      <w:pPr>
        <w:pStyle w:val="ekvschreiblinie"/>
        <w:tabs>
          <w:tab w:val="left" w:pos="284"/>
          <w:tab w:val="left" w:pos="2835"/>
        </w:tabs>
        <w:ind w:left="340"/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EA76B01" wp14:editId="239F872A">
                <wp:simplePos x="0" y="0"/>
                <wp:positionH relativeFrom="column">
                  <wp:posOffset>819757</wp:posOffset>
                </wp:positionH>
                <wp:positionV relativeFrom="paragraph">
                  <wp:posOffset>191632</wp:posOffset>
                </wp:positionV>
                <wp:extent cx="1044934" cy="1435325"/>
                <wp:effectExtent l="0" t="0" r="22225" b="31750"/>
                <wp:wrapNone/>
                <wp:docPr id="1021002991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4934" cy="1435325"/>
                          <a:chOff x="0" y="0"/>
                          <a:chExt cx="1044934" cy="1435325"/>
                        </a:xfrm>
                      </wpg:grpSpPr>
                      <wps:wsp>
                        <wps:cNvPr id="1892726090" name="Gerader Verbinder 1"/>
                        <wps:cNvCnPr/>
                        <wps:spPr>
                          <a:xfrm>
                            <a:off x="0" y="0"/>
                            <a:ext cx="1035050" cy="27940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0568277" name="Gerader Verbinder 1"/>
                        <wps:cNvCnPr/>
                        <wps:spPr>
                          <a:xfrm>
                            <a:off x="63611" y="286247"/>
                            <a:ext cx="971550" cy="57150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49095452" name="Gerader Verbinder 1"/>
                        <wps:cNvCnPr/>
                        <wps:spPr>
                          <a:xfrm>
                            <a:off x="206734" y="572494"/>
                            <a:ext cx="838200" cy="57785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6196800" name="Gerader Verbinder 1"/>
                        <wps:cNvCnPr/>
                        <wps:spPr>
                          <a:xfrm flipV="1">
                            <a:off x="166978" y="0"/>
                            <a:ext cx="872794" cy="858063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4648655" name="Gerader Verbinder 1"/>
                        <wps:cNvCnPr/>
                        <wps:spPr>
                          <a:xfrm flipV="1">
                            <a:off x="246491" y="572494"/>
                            <a:ext cx="786334" cy="57625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6733605" name="Gerader Verbinder 1"/>
                        <wps:cNvCnPr/>
                        <wps:spPr>
                          <a:xfrm>
                            <a:off x="119270" y="1431235"/>
                            <a:ext cx="916686" cy="409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9D1759" id="Gruppieren 2" o:spid="_x0000_s1026" style="position:absolute;margin-left:64.55pt;margin-top:15.1pt;width:82.3pt;height:113pt;z-index:251680768" coordsize="10449,14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">
                <v:line id="Gerader Verbinder 1" o:spid="_x0000_s1027" style="position:absolute;visibility:visible;mso-wrap-style:square" from="0,0" to="10350,2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" strokecolor="#5b9bd5 [3204]" strokeweight="1.5pt">
                  <v:stroke joinstyle="miter"/>
                </v:line>
                <v:line id="Gerader Verbinder 1" o:spid="_x0000_s1028" style="position:absolute;visibility:visible;mso-wrap-style:square" from="636,2862" to="10351,8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" strokecolor="#5b9bd5 [3204]" strokeweight="1.5pt">
                  <v:stroke joinstyle="miter"/>
                </v:line>
                <v:line id="Gerader Verbinder 1" o:spid="_x0000_s1029" style="position:absolute;visibility:visible;mso-wrap-style:square" from="2067,5724" to="10449,11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" strokecolor="#5b9bd5 [3204]" strokeweight="1.5pt">
                  <v:stroke joinstyle="miter"/>
                </v:line>
                <v:line id="Gerader Verbinder 1" o:spid="_x0000_s1030" style="position:absolute;flip:y;visibility:visible;mso-wrap-style:square" from="1669,0" to="10397,8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" strokecolor="#5b9bd5 [3204]" strokeweight="1.5pt">
                  <v:stroke joinstyle="miter"/>
                </v:line>
                <v:line id="Gerader Verbinder 1" o:spid="_x0000_s1031" style="position:absolute;flip:y;visibility:visible;mso-wrap-style:square" from="2464,5724" to="10328,11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" strokecolor="#5b9bd5 [3204]" strokeweight="1.5pt">
                  <v:stroke joinstyle="miter"/>
                </v:line>
                <v:line id="Gerader Verbinder 1" o:spid="_x0000_s1032" style="position:absolute;visibility:visible;mso-wrap-style:square" from="1192,14312" to="10359,14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" strokecolor="#5b9bd5 [3204]" strokeweight="1.5pt">
                  <v:stroke joinstyle="miter"/>
                </v:line>
              </v:group>
            </w:pict>
          </mc:Fallback>
        </mc:AlternateContent>
      </w:r>
      <w:r w:rsidR="00BE5C69" w:rsidRPr="00BE5C69">
        <w:rPr>
          <w:rStyle w:val="ekvfett"/>
        </w:rPr>
        <w:t>1</w:t>
      </w:r>
      <w:r w:rsidR="00BE5C69">
        <w:t xml:space="preserve"> nennen </w:t>
      </w:r>
      <w:r w:rsidR="00BE5C69" w:rsidRPr="00D559DE">
        <w:rPr>
          <w:rStyle w:val="ekvsymbol"/>
        </w:rPr>
        <w:sym w:font="Wingdings" w:char="F0A8"/>
      </w:r>
      <w:r w:rsidR="00BE5C69">
        <w:tab/>
      </w:r>
      <w:r w:rsidR="00BE5C69" w:rsidRPr="00D559DE">
        <w:rPr>
          <w:rStyle w:val="ekvsymbol"/>
        </w:rPr>
        <w:sym w:font="Wingdings" w:char="F0A8"/>
      </w:r>
      <w:r w:rsidR="00BE5C69">
        <w:rPr>
          <w:rStyle w:val="ekvsymbol"/>
        </w:rPr>
        <w:t xml:space="preserve"> </w:t>
      </w:r>
      <w:r w:rsidR="00BE5C69" w:rsidRPr="00BE5C69">
        <w:rPr>
          <w:rStyle w:val="ekvfett"/>
        </w:rPr>
        <w:t>A</w:t>
      </w:r>
      <w:r w:rsidR="00BE5C69">
        <w:t xml:space="preserve"> Gründe oder Ursachen angeben</w:t>
      </w:r>
    </w:p>
    <w:p w14:paraId="36419C12" w14:textId="70ABA636" w:rsidR="00BE5C69" w:rsidRDefault="00BE5C69" w:rsidP="00BA0CB8">
      <w:pPr>
        <w:pStyle w:val="ekvschreiblinie"/>
        <w:tabs>
          <w:tab w:val="left" w:pos="284"/>
          <w:tab w:val="left" w:pos="2835"/>
        </w:tabs>
        <w:ind w:left="340"/>
      </w:pPr>
      <w:r w:rsidRPr="00BE5C69">
        <w:rPr>
          <w:rStyle w:val="ekvfett"/>
        </w:rPr>
        <w:t>2</w:t>
      </w:r>
      <w:r>
        <w:t xml:space="preserve"> erläutern </w:t>
      </w:r>
      <w:r w:rsidRPr="00D559DE">
        <w:rPr>
          <w:rStyle w:val="ekvsymbol"/>
        </w:rPr>
        <w:sym w:font="Wingdings" w:char="F0A8"/>
      </w:r>
      <w:r>
        <w:tab/>
      </w:r>
      <w:r w:rsidRPr="00D559DE">
        <w:rPr>
          <w:rStyle w:val="ekvsymbol"/>
        </w:rPr>
        <w:sym w:font="Wingdings" w:char="F0A8"/>
      </w:r>
      <w:r>
        <w:rPr>
          <w:rStyle w:val="ekvsymbol"/>
        </w:rPr>
        <w:t xml:space="preserve"> </w:t>
      </w:r>
      <w:r w:rsidRPr="00BE5C69">
        <w:rPr>
          <w:rStyle w:val="ekvfett"/>
        </w:rPr>
        <w:t>B</w:t>
      </w:r>
      <w:r>
        <w:t xml:space="preserve"> Etwas in eigenen Worten kurz wiedergeben</w:t>
      </w:r>
    </w:p>
    <w:p w14:paraId="0E0D305D" w14:textId="0EB6890A" w:rsidR="00BE5C69" w:rsidRDefault="00BE5C69" w:rsidP="00BA0CB8">
      <w:pPr>
        <w:pStyle w:val="ekvschreiblinie"/>
        <w:tabs>
          <w:tab w:val="left" w:pos="284"/>
          <w:tab w:val="left" w:pos="2835"/>
        </w:tabs>
        <w:ind w:left="340"/>
      </w:pPr>
      <w:r w:rsidRPr="00BE5C69">
        <w:rPr>
          <w:rStyle w:val="ekvfett"/>
        </w:rPr>
        <w:t>3</w:t>
      </w:r>
      <w:r>
        <w:t xml:space="preserve"> analysieren </w:t>
      </w:r>
      <w:r w:rsidRPr="00D559DE">
        <w:rPr>
          <w:rStyle w:val="ekvsymbol"/>
        </w:rPr>
        <w:sym w:font="Wingdings" w:char="F0A8"/>
      </w:r>
      <w:r>
        <w:tab/>
      </w:r>
      <w:r w:rsidRPr="00D559DE">
        <w:rPr>
          <w:rStyle w:val="ekvsymbol"/>
        </w:rPr>
        <w:sym w:font="Wingdings" w:char="F0A8"/>
      </w:r>
      <w:r>
        <w:rPr>
          <w:rStyle w:val="ekvsymbol"/>
        </w:rPr>
        <w:t xml:space="preserve"> </w:t>
      </w:r>
      <w:r w:rsidRPr="00BE5C69">
        <w:rPr>
          <w:rStyle w:val="ekvfett"/>
        </w:rPr>
        <w:t>C</w:t>
      </w:r>
      <w:r>
        <w:t xml:space="preserve"> Etwas sachlich beschreiben, Merkmale nennen</w:t>
      </w:r>
    </w:p>
    <w:p w14:paraId="2B0520C0" w14:textId="557955D8" w:rsidR="00BE5C69" w:rsidRDefault="00BE5C69" w:rsidP="00BA0CB8">
      <w:pPr>
        <w:pStyle w:val="ekvschreiblinie"/>
        <w:tabs>
          <w:tab w:val="left" w:pos="284"/>
          <w:tab w:val="left" w:pos="2835"/>
        </w:tabs>
        <w:ind w:left="340"/>
      </w:pPr>
      <w:r w:rsidRPr="00BE5C69">
        <w:rPr>
          <w:rStyle w:val="ekvfett"/>
        </w:rPr>
        <w:t>4</w:t>
      </w:r>
      <w:r>
        <w:t xml:space="preserve"> begründen </w:t>
      </w:r>
      <w:r w:rsidRPr="00D559DE">
        <w:rPr>
          <w:rStyle w:val="ekvsymbol"/>
        </w:rPr>
        <w:sym w:font="Wingdings" w:char="F0A8"/>
      </w:r>
      <w:r>
        <w:tab/>
      </w:r>
      <w:r w:rsidRPr="00D559DE">
        <w:rPr>
          <w:rStyle w:val="ekvsymbol"/>
        </w:rPr>
        <w:sym w:font="Wingdings" w:char="F0A8"/>
      </w:r>
      <w:r>
        <w:rPr>
          <w:rStyle w:val="ekvsymbol"/>
        </w:rPr>
        <w:t xml:space="preserve"> </w:t>
      </w:r>
      <w:r w:rsidRPr="00BE5C69">
        <w:rPr>
          <w:rStyle w:val="ekvfett"/>
        </w:rPr>
        <w:t>D</w:t>
      </w:r>
      <w:r>
        <w:t xml:space="preserve"> Etwas genauer erklären und Beispiele nennen</w:t>
      </w:r>
    </w:p>
    <w:p w14:paraId="7EC62BBB" w14:textId="30EFE981" w:rsidR="00BE5C69" w:rsidRDefault="00BE5C69" w:rsidP="00BA0CB8">
      <w:pPr>
        <w:pStyle w:val="ekvschreiblinie"/>
        <w:tabs>
          <w:tab w:val="left" w:pos="284"/>
          <w:tab w:val="left" w:pos="2835"/>
        </w:tabs>
        <w:ind w:left="340"/>
      </w:pPr>
      <w:r w:rsidRPr="00BE5C69">
        <w:rPr>
          <w:rStyle w:val="ekvfett"/>
        </w:rPr>
        <w:t>5</w:t>
      </w:r>
      <w:r>
        <w:t xml:space="preserve"> beschreiben </w:t>
      </w:r>
      <w:r w:rsidRPr="00D559DE">
        <w:rPr>
          <w:rStyle w:val="ekvsymbol"/>
        </w:rPr>
        <w:sym w:font="Wingdings" w:char="F0A8"/>
      </w:r>
      <w:r>
        <w:tab/>
      </w:r>
      <w:r w:rsidRPr="00D559DE">
        <w:rPr>
          <w:rStyle w:val="ekvsymbol"/>
        </w:rPr>
        <w:sym w:font="Wingdings" w:char="F0A8"/>
      </w:r>
      <w:r>
        <w:rPr>
          <w:rStyle w:val="ekvsymbol"/>
        </w:rPr>
        <w:t xml:space="preserve"> </w:t>
      </w:r>
      <w:r w:rsidRPr="00BE5C69">
        <w:rPr>
          <w:rStyle w:val="ekvfett"/>
        </w:rPr>
        <w:t>E</w:t>
      </w:r>
      <w:r>
        <w:t xml:space="preserve"> Einen Text oder Sachverhalt genau untersuchen</w:t>
      </w:r>
    </w:p>
    <w:p w14:paraId="138897CD" w14:textId="1F5B8385" w:rsidR="00BE5C69" w:rsidRDefault="00BE5C69" w:rsidP="00BA0CB8">
      <w:pPr>
        <w:pStyle w:val="ekvschreiblinie"/>
        <w:tabs>
          <w:tab w:val="left" w:pos="284"/>
          <w:tab w:val="left" w:pos="2835"/>
        </w:tabs>
        <w:ind w:left="340"/>
      </w:pPr>
      <w:r w:rsidRPr="00BE5C69">
        <w:rPr>
          <w:rStyle w:val="ekvfett"/>
        </w:rPr>
        <w:t>6</w:t>
      </w:r>
      <w:r>
        <w:t xml:space="preserve"> beurteilen </w:t>
      </w:r>
      <w:r w:rsidRPr="00D559DE">
        <w:rPr>
          <w:rStyle w:val="ekvsymbol"/>
        </w:rPr>
        <w:sym w:font="Wingdings" w:char="F0A8"/>
      </w:r>
      <w:r>
        <w:tab/>
      </w:r>
      <w:r w:rsidRPr="00D559DE">
        <w:rPr>
          <w:rStyle w:val="ekvsymbol"/>
        </w:rPr>
        <w:sym w:font="Wingdings" w:char="F0A8"/>
      </w:r>
      <w:r>
        <w:rPr>
          <w:rStyle w:val="ekvsymbol"/>
        </w:rPr>
        <w:t xml:space="preserve"> </w:t>
      </w:r>
      <w:r w:rsidRPr="00BE5C69">
        <w:rPr>
          <w:rStyle w:val="ekvfett"/>
        </w:rPr>
        <w:t>F</w:t>
      </w:r>
      <w:r>
        <w:t xml:space="preserve"> Eigene Meinung oder ein Urteil formulieren</w:t>
      </w:r>
    </w:p>
    <w:p w14:paraId="3CE44611" w14:textId="77777777" w:rsidR="00BE5C69" w:rsidRDefault="00BE5C69" w:rsidP="00B75BEB">
      <w:pPr>
        <w:pStyle w:val="ekvgrundtexthalbe"/>
      </w:pPr>
    </w:p>
    <w:p w14:paraId="47E963B0" w14:textId="77777777" w:rsidR="00BE5C69" w:rsidRDefault="00BE5C69" w:rsidP="00BE5C69"/>
    <w:p w14:paraId="7A34587A" w14:textId="01BBA415" w:rsidR="00BE5C69" w:rsidRDefault="00BE5C69" w:rsidP="00BE5C69">
      <w:pPr>
        <w:pStyle w:val="ekvue3arial"/>
      </w:pPr>
      <w:r>
        <w:t>Operatoren im Kontext</w:t>
      </w:r>
    </w:p>
    <w:p w14:paraId="0BBB4E35" w14:textId="77777777" w:rsidR="00BE5C69" w:rsidRDefault="00BE5C69" w:rsidP="00BE5C69"/>
    <w:p w14:paraId="45334BB0" w14:textId="0984C117" w:rsidR="00BE5C69" w:rsidRDefault="00BE5C69" w:rsidP="00BE5C69">
      <w:r w:rsidRPr="00BE5C69">
        <w:rPr>
          <w:rStyle w:val="ekvnummerierung"/>
        </w:rPr>
        <w:t>2</w:t>
      </w:r>
      <w:r>
        <w:tab/>
        <w:t xml:space="preserve">Lies die Prüfungsfrage: </w:t>
      </w:r>
    </w:p>
    <w:p w14:paraId="0C5C2846" w14:textId="1F0D0C52" w:rsidR="00BE5C69" w:rsidRDefault="00BE5C69" w:rsidP="00BE5C69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229D61" wp14:editId="1B71A3F4">
                <wp:simplePos x="0" y="0"/>
                <wp:positionH relativeFrom="margin">
                  <wp:align>left</wp:align>
                </wp:positionH>
                <wp:positionV relativeFrom="paragraph">
                  <wp:posOffset>81280</wp:posOffset>
                </wp:positionV>
                <wp:extent cx="4083050" cy="288000"/>
                <wp:effectExtent l="0" t="0" r="12700" b="17145"/>
                <wp:wrapNone/>
                <wp:docPr id="66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3050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7A88777" w14:textId="77777777" w:rsidR="00BE5C69" w:rsidRDefault="00BE5C69" w:rsidP="00BE5C69">
                            <w:pPr>
                              <w:pStyle w:val="ekvgrundtexttimes"/>
                            </w:pPr>
                            <w:r>
                              <w:t>„</w:t>
                            </w:r>
                            <w:r w:rsidRPr="009B2541">
                              <w:rPr>
                                <w:u w:val="thick" w:color="5B9BD5" w:themeColor="accent1"/>
                              </w:rPr>
                              <w:t>Untersuche</w:t>
                            </w:r>
                            <w:r>
                              <w:t>, welche Gründe im Text für Kinderarmut genannt werden.“</w:t>
                            </w:r>
                          </w:p>
                          <w:p w14:paraId="60E031C6" w14:textId="77777777" w:rsidR="00BE5C69" w:rsidRPr="009F0109" w:rsidRDefault="00BE5C69" w:rsidP="00BE5C69">
                            <w:pPr>
                              <w:pStyle w:val="ekvgrundtexttime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229D61" id="_x0000_t202" coordsize="21600,21600" o:spt="202" path="m,l,21600r21600,l21600,xe">
                <v:stroke joinstyle="miter"/>
                <v:path gradientshapeok="t" o:connecttype="rect"/>
              </v:shapetype>
              <v:shape id="Textfeld 70" o:spid="_x0000_s1026" type="#_x0000_t202" style="position:absolute;margin-left:0;margin-top:6.4pt;width:321.5pt;height:22.7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" fillcolor="white [3212]" strokecolor="black [3213]" strokeweight=".5pt">
                <v:textbox>
                  <w:txbxContent>
                    <w:p w14:paraId="57A88777" w14:textId="77777777" w:rsidR="00BE5C69" w:rsidRDefault="00BE5C69" w:rsidP="00BE5C69">
                      <w:pPr>
                        <w:pStyle w:val="ekvgrundtexttimes"/>
                      </w:pPr>
                      <w:r>
                        <w:t>„</w:t>
                      </w:r>
                      <w:r w:rsidRPr="009B2541">
                        <w:rPr>
                          <w:u w:val="thick" w:color="5B9BD5" w:themeColor="accent1"/>
                        </w:rPr>
                        <w:t>Untersuche</w:t>
                      </w:r>
                      <w:r>
                        <w:t>, welche Gründe im Text für Kinderarmut genannt werden.“</w:t>
                      </w:r>
                    </w:p>
                    <w:p w14:paraId="60E031C6" w14:textId="77777777" w:rsidR="00BE5C69" w:rsidRPr="009F0109" w:rsidRDefault="00BE5C69" w:rsidP="00BE5C69">
                      <w:pPr>
                        <w:pStyle w:val="ekvgrundtexttimes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938CFB" w14:textId="6EF74488" w:rsidR="00BE5C69" w:rsidRDefault="00BE5C69" w:rsidP="00BE5C69"/>
    <w:p w14:paraId="40C9368B" w14:textId="207CFF05" w:rsidR="00BE5C69" w:rsidRDefault="00BE5C69" w:rsidP="00BE5C69"/>
    <w:p w14:paraId="1C72DC6F" w14:textId="0F983897" w:rsidR="00BE5C69" w:rsidRDefault="00B75BEB" w:rsidP="00BE5C69">
      <w:pPr>
        <w:pStyle w:val="ekvaufzhlung1"/>
      </w:pPr>
      <w:r w:rsidRPr="006A5611">
        <w:rPr>
          <w:rStyle w:val="ekvsymbolaufzhlung"/>
        </w:rPr>
        <w:sym w:font="Wingdings" w:char="F06C"/>
      </w:r>
      <w:r w:rsidR="00BE5C69">
        <w:tab/>
        <w:t>Unterstreiche den Operator.</w:t>
      </w:r>
    </w:p>
    <w:p w14:paraId="7D7F4026" w14:textId="7D60A882" w:rsidR="00BE5C69" w:rsidRDefault="00B75BEB" w:rsidP="00BE5C69">
      <w:pPr>
        <w:pStyle w:val="ekvaufzhlung1"/>
      </w:pPr>
      <w:r w:rsidRPr="006A5611">
        <w:rPr>
          <w:rStyle w:val="ekvsymbolaufzhlung"/>
        </w:rPr>
        <w:sym w:font="Wingdings" w:char="F06C"/>
      </w:r>
      <w:r w:rsidR="00BE5C69">
        <w:tab/>
        <w:t>Erkläre mit eigenen Worten, was du tun musst.</w:t>
      </w:r>
    </w:p>
    <w:p w14:paraId="0703FA17" w14:textId="68505475" w:rsidR="009B2541" w:rsidRPr="00FA3841" w:rsidRDefault="009B2541" w:rsidP="00BE5C69">
      <w:pPr>
        <w:pStyle w:val="ekvaufzhlung1"/>
        <w:rPr>
          <w:rStyle w:val="ekvlsung"/>
          <w:color w:val="5B9BD5" w:themeColor="accent1"/>
        </w:rPr>
      </w:pPr>
      <w:r w:rsidRPr="00FA3841">
        <w:rPr>
          <w:color w:val="5B9BD5" w:themeColor="accent1"/>
        </w:rPr>
        <w:tab/>
      </w:r>
      <w:r w:rsidRPr="00FA3841">
        <w:rPr>
          <w:rStyle w:val="ekvlsung"/>
          <w:color w:val="5B9BD5" w:themeColor="accent1"/>
        </w:rPr>
        <w:t>Bedeutung: genau herausarbeiten, welche Gründe im Text genannt werden, geordnet darstellen</w:t>
      </w:r>
    </w:p>
    <w:p w14:paraId="15CCE9FE" w14:textId="1A88AD70" w:rsidR="00BE5C69" w:rsidRDefault="00B75BEB" w:rsidP="00BE5C69">
      <w:pPr>
        <w:pStyle w:val="ekvaufzhlung1"/>
      </w:pPr>
      <w:r w:rsidRPr="006A5611">
        <w:rPr>
          <w:rStyle w:val="ekvsymbolaufzhlung"/>
        </w:rPr>
        <w:sym w:font="Wingdings" w:char="F06C"/>
      </w:r>
      <w:r w:rsidR="00BE5C69">
        <w:tab/>
        <w:t>Überlege: Wie würde sich die Aufgabe ändern, wenn dort ‚nenne‘ oder ‚beurteile‘ stünde?</w:t>
      </w:r>
    </w:p>
    <w:p w14:paraId="0151799E" w14:textId="55ADD0AA" w:rsidR="009B2541" w:rsidRPr="00FA3841" w:rsidRDefault="009B2541" w:rsidP="009B2541">
      <w:pPr>
        <w:pStyle w:val="ekvaufzhlung1"/>
        <w:rPr>
          <w:rStyle w:val="ekvlsung"/>
          <w:color w:val="5B9BD5" w:themeColor="accent1"/>
        </w:rPr>
      </w:pPr>
      <w:r w:rsidRPr="00FA3841">
        <w:rPr>
          <w:rStyle w:val="ekvlsung"/>
          <w:color w:val="5B9BD5" w:themeColor="accent1"/>
        </w:rPr>
        <w:tab/>
        <w:t>- ‚nenne‘: nur aufzählen, ohne ausführliche Erklärung</w:t>
      </w:r>
    </w:p>
    <w:p w14:paraId="711AF336" w14:textId="082AF9DB" w:rsidR="009B2541" w:rsidRPr="00FA3841" w:rsidRDefault="009B2541" w:rsidP="009B2541">
      <w:pPr>
        <w:pStyle w:val="ekvaufzhlung1"/>
        <w:rPr>
          <w:rStyle w:val="ekvlsung"/>
          <w:color w:val="5B9BD5" w:themeColor="accent1"/>
        </w:rPr>
      </w:pPr>
      <w:r w:rsidRPr="00FA3841">
        <w:rPr>
          <w:rStyle w:val="ekvlsung"/>
          <w:color w:val="5B9BD5" w:themeColor="accent1"/>
        </w:rPr>
        <w:tab/>
        <w:t>- ‚beurteile‘: zusätzlich ein eigenes Urteil formulieren, also bewerten</w:t>
      </w:r>
    </w:p>
    <w:p w14:paraId="6C9AAF70" w14:textId="77777777" w:rsidR="00BE5C69" w:rsidRDefault="00BE5C69" w:rsidP="00B75BEB">
      <w:pPr>
        <w:pStyle w:val="ekvgrundtexthalbe"/>
      </w:pPr>
    </w:p>
    <w:p w14:paraId="65E79E95" w14:textId="77777777" w:rsidR="00BE5C69" w:rsidRDefault="00BE5C69" w:rsidP="00BE5C69"/>
    <w:p w14:paraId="7139763C" w14:textId="4C6D05ED" w:rsidR="00BE5C69" w:rsidRDefault="00BE5C69" w:rsidP="00BE5C69">
      <w:pPr>
        <w:pStyle w:val="ekvue3arial"/>
      </w:pPr>
      <w:r>
        <w:t>Operatoren-Quiz</w:t>
      </w:r>
    </w:p>
    <w:p w14:paraId="64CEA85B" w14:textId="77777777" w:rsidR="00BE5C69" w:rsidRDefault="00BE5C69" w:rsidP="00BE5C69"/>
    <w:p w14:paraId="4479C825" w14:textId="658DE29B" w:rsidR="00BE5C69" w:rsidRDefault="00BE5C69" w:rsidP="00BE5C69">
      <w:r w:rsidRPr="00BE5C69">
        <w:rPr>
          <w:rStyle w:val="ekvnummerierung"/>
        </w:rPr>
        <w:t>3</w:t>
      </w:r>
      <w:r>
        <w:tab/>
        <w:t xml:space="preserve">Entscheide, welcher </w:t>
      </w:r>
      <w:r w:rsidR="00782C34">
        <w:t xml:space="preserve">der folgenden </w:t>
      </w:r>
      <w:r>
        <w:t>Operator</w:t>
      </w:r>
      <w:r w:rsidR="00782C34">
        <w:t>en</w:t>
      </w:r>
      <w:r>
        <w:t xml:space="preserve"> in der Prüfungsfrage sinnvoll ist</w:t>
      </w:r>
      <w:r w:rsidR="00782C34" w:rsidRPr="00782C34">
        <w:t xml:space="preserve"> </w:t>
      </w:r>
      <w:r w:rsidR="00782C34">
        <w:t>und trage ein</w:t>
      </w:r>
      <w:r>
        <w:t>.</w:t>
      </w:r>
    </w:p>
    <w:p w14:paraId="695C3EA6" w14:textId="77777777" w:rsidR="00782C34" w:rsidRPr="000E200F" w:rsidRDefault="00782C34" w:rsidP="00782C34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2DDCC4D" wp14:editId="31F35840">
                <wp:simplePos x="0" y="0"/>
                <wp:positionH relativeFrom="margin">
                  <wp:posOffset>0</wp:posOffset>
                </wp:positionH>
                <wp:positionV relativeFrom="paragraph">
                  <wp:posOffset>125730</wp:posOffset>
                </wp:positionV>
                <wp:extent cx="603250" cy="279400"/>
                <wp:effectExtent l="0" t="0" r="6350" b="6350"/>
                <wp:wrapNone/>
                <wp:docPr id="60" name="Textfeld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279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19E48A" w14:textId="77777777" w:rsidR="00782C34" w:rsidRPr="009F0109" w:rsidRDefault="00782C34" w:rsidP="00782C34">
                            <w:r>
                              <w:t>nennen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DDCC4D" id="_x0000_t202" coordsize="21600,21600" o:spt="202" path="m,l,21600r21600,l21600,xe">
                <v:stroke joinstyle="miter"/>
                <v:path gradientshapeok="t" o:connecttype="rect"/>
              </v:shapetype>
              <v:shape id="Textfeld 74" o:spid="_x0000_s1027" type="#_x0000_t202" style="position:absolute;margin-left:0;margin-top:9.9pt;width:47.5pt;height:22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" fillcolor="#bfbfbf [2412]" stroked="f" strokeweight=".5pt">
                <v:textbox>
                  <w:txbxContent>
                    <w:p w14:paraId="0719E48A" w14:textId="77777777" w:rsidR="00782C34" w:rsidRPr="009F0109" w:rsidRDefault="00782C34" w:rsidP="00782C34">
                      <w:r>
                        <w:t>nennen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F8D6484" wp14:editId="4E5610EA">
                <wp:simplePos x="0" y="0"/>
                <wp:positionH relativeFrom="margin">
                  <wp:posOffset>3690620</wp:posOffset>
                </wp:positionH>
                <wp:positionV relativeFrom="paragraph">
                  <wp:posOffset>127635</wp:posOffset>
                </wp:positionV>
                <wp:extent cx="723900" cy="279400"/>
                <wp:effectExtent l="0" t="0" r="0" b="6350"/>
                <wp:wrapNone/>
                <wp:docPr id="1967561206" name="Textfeld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79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18CA6C" w14:textId="77777777" w:rsidR="00782C34" w:rsidRPr="009F0109" w:rsidRDefault="00782C34" w:rsidP="00782C34">
                            <w:r>
                              <w:t>beurteilen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D6484" id="_x0000_s1028" type="#_x0000_t202" style="position:absolute;margin-left:290.6pt;margin-top:10.05pt;width:57pt;height:22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" fillcolor="#bfbfbf [2412]" stroked="f" strokeweight=".5pt">
                <v:textbox>
                  <w:txbxContent>
                    <w:p w14:paraId="3818CA6C" w14:textId="77777777" w:rsidR="00782C34" w:rsidRPr="009F0109" w:rsidRDefault="00782C34" w:rsidP="00782C34">
                      <w:r>
                        <w:t>beurteilen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D3CF9A" wp14:editId="16D024AF">
                <wp:simplePos x="0" y="0"/>
                <wp:positionH relativeFrom="margin">
                  <wp:posOffset>2762250</wp:posOffset>
                </wp:positionH>
                <wp:positionV relativeFrom="paragraph">
                  <wp:posOffset>127635</wp:posOffset>
                </wp:positionV>
                <wp:extent cx="812800" cy="279400"/>
                <wp:effectExtent l="0" t="0" r="6350" b="6350"/>
                <wp:wrapNone/>
                <wp:docPr id="894944946" name="Textfeld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800" cy="279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1AC5A3" w14:textId="77777777" w:rsidR="00782C34" w:rsidRPr="009F0109" w:rsidRDefault="00782C34" w:rsidP="00782C34">
                            <w:r>
                              <w:t>vergleichen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3CF9A" id="_x0000_s1029" type="#_x0000_t202" style="position:absolute;margin-left:217.5pt;margin-top:10.05pt;width:64pt;height:22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" fillcolor="#bfbfbf [2412]" stroked="f" strokeweight=".5pt">
                <v:textbox>
                  <w:txbxContent>
                    <w:p w14:paraId="501AC5A3" w14:textId="77777777" w:rsidR="00782C34" w:rsidRPr="009F0109" w:rsidRDefault="00782C34" w:rsidP="00782C34">
                      <w:r>
                        <w:t>vergleichen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A1C09F7" wp14:editId="30B73202">
                <wp:simplePos x="0" y="0"/>
                <wp:positionH relativeFrom="margin">
                  <wp:posOffset>1979930</wp:posOffset>
                </wp:positionH>
                <wp:positionV relativeFrom="paragraph">
                  <wp:posOffset>127635</wp:posOffset>
                </wp:positionV>
                <wp:extent cx="666750" cy="279400"/>
                <wp:effectExtent l="0" t="0" r="0" b="6350"/>
                <wp:wrapNone/>
                <wp:docPr id="1635543891" name="Textfeld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279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512EF9" w14:textId="77777777" w:rsidR="00782C34" w:rsidRPr="009F0109" w:rsidRDefault="00782C34" w:rsidP="00782C34">
                            <w:r w:rsidRPr="00BE5C69">
                              <w:t>erläutern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C09F7" id="_x0000_s1030" type="#_x0000_t202" style="position:absolute;margin-left:155.9pt;margin-top:10.05pt;width:52.5pt;height:22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" fillcolor="#bfbfbf [2412]" stroked="f" strokeweight=".5pt">
                <v:textbox>
                  <w:txbxContent>
                    <w:p w14:paraId="25512EF9" w14:textId="77777777" w:rsidR="00782C34" w:rsidRPr="009F0109" w:rsidRDefault="00782C34" w:rsidP="00782C34">
                      <w:r w:rsidRPr="00BE5C69">
                        <w:t>erläutern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F063211" wp14:editId="2BBBB0FC">
                <wp:simplePos x="0" y="0"/>
                <wp:positionH relativeFrom="margin">
                  <wp:posOffset>721360</wp:posOffset>
                </wp:positionH>
                <wp:positionV relativeFrom="paragraph">
                  <wp:posOffset>127635</wp:posOffset>
                </wp:positionV>
                <wp:extent cx="1143000" cy="279400"/>
                <wp:effectExtent l="0" t="0" r="0" b="6350"/>
                <wp:wrapNone/>
                <wp:docPr id="384175091" name="Textfeld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79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AE52E5" w14:textId="77777777" w:rsidR="00782C34" w:rsidRPr="009F0109" w:rsidRDefault="00782C34" w:rsidP="00782C34">
                            <w:r>
                              <w:t>zusammenfassen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3211" id="_x0000_s1031" type="#_x0000_t202" style="position:absolute;margin-left:56.8pt;margin-top:10.05pt;width:90pt;height:22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" fillcolor="#bfbfbf [2412]" stroked="f" strokeweight=".5pt">
                <v:textbox>
                  <w:txbxContent>
                    <w:p w14:paraId="79AE52E5" w14:textId="77777777" w:rsidR="00782C34" w:rsidRPr="009F0109" w:rsidRDefault="00782C34" w:rsidP="00782C34">
                      <w:r>
                        <w:t>zusammenfassen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DC593F" w14:textId="77777777" w:rsidR="00782C34" w:rsidRDefault="00782C34" w:rsidP="00782C34"/>
    <w:p w14:paraId="2A5891CA" w14:textId="77777777" w:rsidR="00782C34" w:rsidRDefault="00782C34" w:rsidP="00782C34"/>
    <w:p w14:paraId="0E106B98" w14:textId="52C44AA0" w:rsidR="00BE5C69" w:rsidRDefault="00782C34" w:rsidP="00BE5C69">
      <w:pPr>
        <w:pStyle w:val="ekvschreiblinie"/>
      </w:pPr>
      <w:r>
        <w:t>a</w:t>
      </w:r>
      <w:r w:rsidR="00BE5C69">
        <w:tab/>
        <w:t>_</w:t>
      </w:r>
      <w:r>
        <w:rPr>
          <w:rStyle w:val="ekvlsungunterstrichen"/>
          <w:color w:val="5B9BD5" w:themeColor="accent1"/>
        </w:rPr>
        <w:t>N</w:t>
      </w:r>
      <w:r w:rsidR="009B2541" w:rsidRPr="00FA3841">
        <w:rPr>
          <w:rStyle w:val="ekvlsungunterstrichen"/>
          <w:color w:val="5B9BD5" w:themeColor="accent1"/>
        </w:rPr>
        <w:t>enne</w:t>
      </w:r>
      <w:r w:rsidR="00BE5C69">
        <w:t>_______</w:t>
      </w:r>
      <w:r w:rsidR="00980291">
        <w:t>________</w:t>
      </w:r>
      <w:r w:rsidR="00BE5C69">
        <w:t>__ drei Argumente für den Vorschlag des Autors.</w:t>
      </w:r>
    </w:p>
    <w:p w14:paraId="26FC55A6" w14:textId="45F6230F" w:rsidR="00BE5C69" w:rsidRDefault="00782C34" w:rsidP="00BE5C69">
      <w:pPr>
        <w:pStyle w:val="ekvschreiblinie"/>
      </w:pPr>
      <w:r>
        <w:t>b</w:t>
      </w:r>
      <w:r w:rsidR="00BE5C69">
        <w:tab/>
        <w:t>_</w:t>
      </w:r>
      <w:r>
        <w:rPr>
          <w:rStyle w:val="ekvlsungunterstrichen"/>
          <w:color w:val="5B9BD5" w:themeColor="accent1"/>
        </w:rPr>
        <w:t>E</w:t>
      </w:r>
      <w:r w:rsidR="009B2541" w:rsidRPr="00FA3841">
        <w:rPr>
          <w:rStyle w:val="ekvlsungunterstrichen"/>
          <w:color w:val="5B9BD5" w:themeColor="accent1"/>
        </w:rPr>
        <w:t>rläuter</w:t>
      </w:r>
      <w:r>
        <w:rPr>
          <w:rStyle w:val="ekvlsungunterstrichen"/>
          <w:color w:val="5B9BD5" w:themeColor="accent1"/>
        </w:rPr>
        <w:t>e</w:t>
      </w:r>
      <w:r w:rsidR="00BE5C69">
        <w:t>_______</w:t>
      </w:r>
      <w:r w:rsidR="00980291">
        <w:t>_______</w:t>
      </w:r>
      <w:r w:rsidR="00BE5C69">
        <w:t xml:space="preserve"> die Wirkung der sprachlichen Mittel.</w:t>
      </w:r>
    </w:p>
    <w:p w14:paraId="396E9A52" w14:textId="28AE68C5" w:rsidR="00BE5C69" w:rsidRDefault="00782C34" w:rsidP="00BE5C69">
      <w:pPr>
        <w:pStyle w:val="ekvschreiblinie"/>
      </w:pPr>
      <w:r>
        <w:t>c</w:t>
      </w:r>
      <w:r w:rsidR="00BE5C69">
        <w:tab/>
        <w:t>_</w:t>
      </w:r>
      <w:r>
        <w:rPr>
          <w:rStyle w:val="ekvlsungunterstrichen"/>
          <w:color w:val="5B9BD5" w:themeColor="accent1"/>
        </w:rPr>
        <w:t>V</w:t>
      </w:r>
      <w:r w:rsidR="009B2541" w:rsidRPr="00FA3841">
        <w:rPr>
          <w:rStyle w:val="ekvlsungunterstrichen"/>
          <w:color w:val="5B9BD5" w:themeColor="accent1"/>
        </w:rPr>
        <w:t>ergleiche</w:t>
      </w:r>
      <w:r w:rsidR="00980291">
        <w:t>_____</w:t>
      </w:r>
      <w:r w:rsidR="00BE5C69">
        <w:t>________ die Haltung der Autorin mit deiner eigenen Meinung.</w:t>
      </w:r>
    </w:p>
    <w:p w14:paraId="63230D89" w14:textId="4AD2F80A" w:rsidR="00BE5C69" w:rsidRDefault="00782C34" w:rsidP="00BE5C69">
      <w:pPr>
        <w:pStyle w:val="ekvschreiblinie"/>
      </w:pPr>
      <w:r>
        <w:t>d</w:t>
      </w:r>
      <w:r w:rsidR="00BE5C69">
        <w:tab/>
        <w:t>_</w:t>
      </w:r>
      <w:r>
        <w:rPr>
          <w:rStyle w:val="ekvlsungunterstrichen"/>
          <w:color w:val="5B9BD5" w:themeColor="accent1"/>
        </w:rPr>
        <w:t xml:space="preserve">Fasse </w:t>
      </w:r>
      <w:r w:rsidR="00BE5C69">
        <w:t>______</w:t>
      </w:r>
      <w:r w:rsidR="00980291">
        <w:t>__</w:t>
      </w:r>
      <w:r w:rsidR="00BE5C69">
        <w:t xml:space="preserve"> kurz</w:t>
      </w:r>
      <w:r w:rsidRPr="00782C34">
        <w:rPr>
          <w:color w:val="5B9BD5" w:themeColor="accent1"/>
        </w:rPr>
        <w:t xml:space="preserve"> </w:t>
      </w:r>
      <w:r>
        <w:rPr>
          <w:rStyle w:val="ekvlsungunterstrichen"/>
          <w:color w:val="5B9BD5" w:themeColor="accent1"/>
        </w:rPr>
        <w:t xml:space="preserve">zusammen </w:t>
      </w:r>
      <w:r>
        <w:t>_____</w:t>
      </w:r>
      <w:r w:rsidR="00BE5C69">
        <w:t>, was im ersten Abschnitt passiert.</w:t>
      </w:r>
    </w:p>
    <w:p w14:paraId="52CB2120" w14:textId="3978A4F4" w:rsidR="00BE5C69" w:rsidRDefault="00782C34" w:rsidP="00BE5C69">
      <w:pPr>
        <w:pStyle w:val="ekvschreiblinie"/>
      </w:pPr>
      <w:r>
        <w:t>e</w:t>
      </w:r>
      <w:r w:rsidR="00BE5C69">
        <w:tab/>
        <w:t>_</w:t>
      </w:r>
      <w:r>
        <w:rPr>
          <w:rStyle w:val="ekvlsungunterstrichen"/>
          <w:color w:val="5B9BD5" w:themeColor="accent1"/>
        </w:rPr>
        <w:t>B</w:t>
      </w:r>
      <w:r w:rsidR="00FA3841" w:rsidRPr="00FA3841">
        <w:rPr>
          <w:rStyle w:val="ekvlsungunterstrichen"/>
          <w:color w:val="5B9BD5" w:themeColor="accent1"/>
        </w:rPr>
        <w:t>eurteile</w:t>
      </w:r>
      <w:r w:rsidR="00BE5C69">
        <w:t>______</w:t>
      </w:r>
      <w:r w:rsidR="00980291">
        <w:t>________</w:t>
      </w:r>
      <w:r w:rsidR="00BE5C69">
        <w:t xml:space="preserve"> eine eigene Einschätzung, ob die Lösung gerecht ist.</w:t>
      </w:r>
    </w:p>
    <w:p w14:paraId="0A563EC6" w14:textId="63D3CC55" w:rsidR="00BE5C69" w:rsidRPr="000E200F" w:rsidRDefault="00BE5C69" w:rsidP="000E200F"/>
    <w:sectPr w:rsidR="00BE5C69" w:rsidRPr="000E200F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85967" w14:textId="77777777" w:rsidR="00BE5C69" w:rsidRDefault="00BE5C69" w:rsidP="003C599D">
      <w:pPr>
        <w:spacing w:line="240" w:lineRule="auto"/>
      </w:pPr>
      <w:r>
        <w:separator/>
      </w:r>
    </w:p>
  </w:endnote>
  <w:endnote w:type="continuationSeparator" w:id="0">
    <w:p w14:paraId="026657B7" w14:textId="77777777" w:rsidR="00BE5C69" w:rsidRDefault="00BE5C6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0B03220" w14:textId="77777777" w:rsidTr="00503EE6">
      <w:trPr>
        <w:trHeight w:hRule="exact" w:val="680"/>
      </w:trPr>
      <w:tc>
        <w:tcPr>
          <w:tcW w:w="864" w:type="dxa"/>
          <w:noWrap/>
        </w:tcPr>
        <w:p w14:paraId="14CA252F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661D6C4" wp14:editId="22790940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A0140DC" w14:textId="218B206A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BA0CB8">
            <w:t>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D220806" w14:textId="23658667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</w:t>
          </w:r>
          <w:r w:rsidR="00BA0CB8">
            <w:rPr>
              <w:rStyle w:val="ekvquellefett"/>
            </w:rPr>
            <w:t>utorin</w:t>
          </w:r>
          <w:r w:rsidRPr="000E200F">
            <w:rPr>
              <w:rStyle w:val="ekvquellefett"/>
            </w:rPr>
            <w:t>:</w:t>
          </w:r>
          <w:r>
            <w:t xml:space="preserve"> </w:t>
          </w:r>
          <w:r w:rsidR="00BA0CB8">
            <w:t>Ann-Katrin Gans</w:t>
          </w:r>
        </w:p>
        <w:p w14:paraId="6D9A8852" w14:textId="08E1DF6F" w:rsidR="002659C5" w:rsidRPr="00913892" w:rsidRDefault="002659C5" w:rsidP="000E200F">
          <w:pPr>
            <w:pStyle w:val="ekvquelle"/>
          </w:pPr>
        </w:p>
      </w:tc>
      <w:tc>
        <w:tcPr>
          <w:tcW w:w="813" w:type="dxa"/>
        </w:tcPr>
        <w:p w14:paraId="5C6CB031" w14:textId="263E4E37" w:rsidR="002659C5" w:rsidRPr="00913892" w:rsidRDefault="00980291" w:rsidP="00913892">
          <w:pPr>
            <w:pStyle w:val="ekvpagina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>/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14:paraId="127FC5CD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4CB61" w14:textId="77777777" w:rsidR="00BE5C69" w:rsidRDefault="00BE5C69" w:rsidP="003C599D">
      <w:pPr>
        <w:spacing w:line="240" w:lineRule="auto"/>
      </w:pPr>
      <w:r>
        <w:separator/>
      </w:r>
    </w:p>
  </w:footnote>
  <w:footnote w:type="continuationSeparator" w:id="0">
    <w:p w14:paraId="5A01DD2C" w14:textId="77777777" w:rsidR="00BE5C69" w:rsidRDefault="00BE5C6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775CB403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48ABE6E4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5C59884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878B1B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946379C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5D020C2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C857817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61D02E11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A72D6F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62AEAA8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0A843126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C4D2D"/>
    <w:multiLevelType w:val="hybridMultilevel"/>
    <w:tmpl w:val="E3780B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200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C69"/>
    <w:rsid w:val="000040E2"/>
    <w:rsid w:val="0001210D"/>
    <w:rsid w:val="00014D7E"/>
    <w:rsid w:val="0002009E"/>
    <w:rsid w:val="00020440"/>
    <w:rsid w:val="000307B4"/>
    <w:rsid w:val="00030EDB"/>
    <w:rsid w:val="000317DC"/>
    <w:rsid w:val="00032036"/>
    <w:rsid w:val="00035074"/>
    <w:rsid w:val="00037566"/>
    <w:rsid w:val="00043523"/>
    <w:rsid w:val="000520A2"/>
    <w:rsid w:val="000523D4"/>
    <w:rsid w:val="00053A76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B6B2C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2C34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FE0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0291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B2541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75BEB"/>
    <w:rsid w:val="00B8071F"/>
    <w:rsid w:val="00B82B4E"/>
    <w:rsid w:val="00B8420E"/>
    <w:rsid w:val="00B87CF7"/>
    <w:rsid w:val="00B90CE1"/>
    <w:rsid w:val="00BA0CB8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D7B3F"/>
    <w:rsid w:val="00BE1962"/>
    <w:rsid w:val="00BE4821"/>
    <w:rsid w:val="00BE5C69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3FCD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841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42E6AE"/>
  <w15:chartTrackingRefBased/>
  <w15:docId w15:val="{111FE2C5-89FC-4AA9-9E20-8121687C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BE5C6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e281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7</cp:revision>
  <cp:lastPrinted>2016-12-23T16:36:00Z</cp:lastPrinted>
  <dcterms:created xsi:type="dcterms:W3CDTF">2025-09-26T12:51:00Z</dcterms:created>
  <dcterms:modified xsi:type="dcterms:W3CDTF">2025-10-02T15:00:00Z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