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38DECA74" w14:textId="31B0D239" w:rsidR="003B6313" w:rsidRDefault="0044230C" w:rsidP="0044230C">
      <w:pPr>
        <w:pStyle w:val="ekvue1arial"/>
      </w:pPr>
      <w:r>
        <w:t>Advent in Bewegung: Stationsarbeit zum Gedicht von Rainer Maria Rilke</w:t>
      </w:r>
    </w:p>
    <w:p w14:paraId="0B825458" w14:textId="77777777" w:rsidR="0044230C" w:rsidRDefault="0044230C" w:rsidP="0044230C"/>
    <w:p w14:paraId="244A2632" w14:textId="77777777" w:rsidR="00733F23" w:rsidRPr="00716152" w:rsidRDefault="00733F23" w:rsidP="00733F23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BA8033C" wp14:editId="49937BCF">
            <wp:extent cx="215900" cy="215900"/>
            <wp:effectExtent l="0" t="0" r="0" b="0"/>
            <wp:docPr id="22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28D3B" w14:textId="49E46C50" w:rsidR="0044230C" w:rsidRDefault="00605D03" w:rsidP="0044230C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1C2063" wp14:editId="7C2E1D29">
                <wp:simplePos x="0" y="0"/>
                <wp:positionH relativeFrom="column">
                  <wp:posOffset>-8158</wp:posOffset>
                </wp:positionH>
                <wp:positionV relativeFrom="paragraph">
                  <wp:posOffset>148785</wp:posOffset>
                </wp:positionV>
                <wp:extent cx="6050873" cy="0"/>
                <wp:effectExtent l="0" t="0" r="0" b="0"/>
                <wp:wrapNone/>
                <wp:docPr id="117799791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0873" cy="0"/>
                        </a:xfrm>
                        <a:prstGeom prst="line">
                          <a:avLst/>
                        </a:prstGeom>
                        <a:ln w="63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6D2F5" id="Gerader Verbinder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1.7pt" to="475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" strokecolor="black [3200]" strokeweight=".5pt">
                <v:stroke dashstyle="longDash" joinstyle="miter"/>
              </v:line>
            </w:pict>
          </mc:Fallback>
        </mc:AlternateContent>
      </w:r>
    </w:p>
    <w:p w14:paraId="6D947B43" w14:textId="77777777" w:rsidR="00605D03" w:rsidRDefault="00605D03" w:rsidP="0044230C"/>
    <w:p w14:paraId="32DDF460" w14:textId="77777777" w:rsidR="0044230C" w:rsidRDefault="0044230C" w:rsidP="0044230C">
      <w:pPr>
        <w:pStyle w:val="ekvue2arial"/>
      </w:pPr>
      <w:r>
        <w:t>Start für alle: Laufdiktat – Lückentext „Advent“</w:t>
      </w:r>
    </w:p>
    <w:p w14:paraId="21F82C69" w14:textId="77777777" w:rsidR="0044230C" w:rsidRDefault="0044230C" w:rsidP="0044230C"/>
    <w:p w14:paraId="07F4D2EE" w14:textId="24531277" w:rsidR="0044230C" w:rsidRDefault="0044230C" w:rsidP="0044230C">
      <w:r>
        <w:t>Das Gedicht „Advent“ hängt an verschiedenen Orten im Raum aus.</w:t>
      </w:r>
    </w:p>
    <w:p w14:paraId="564CB5F2" w14:textId="77777777" w:rsidR="0044230C" w:rsidRDefault="0044230C" w:rsidP="0044230C">
      <w:r>
        <w:t xml:space="preserve">Laufe zum Gedicht, präge dir </w:t>
      </w:r>
      <w:r w:rsidRPr="000D0972">
        <w:rPr>
          <w:rStyle w:val="ekvfett"/>
        </w:rPr>
        <w:t>ein fehlendes Wort</w:t>
      </w:r>
      <w:r>
        <w:t xml:space="preserve"> ein, laufe zurück und trage es ein. Wiederhole, bis der Lückentext vollständig ist.</w:t>
      </w:r>
    </w:p>
    <w:p w14:paraId="48A75AED" w14:textId="77777777" w:rsidR="0044230C" w:rsidRDefault="0044230C" w:rsidP="0044230C"/>
    <w:p w14:paraId="57ECFBAD" w14:textId="690C67A4" w:rsidR="0044230C" w:rsidRDefault="0044230C" w:rsidP="0044230C">
      <w:pPr>
        <w:pStyle w:val="ekvue3fremdtext"/>
      </w:pPr>
      <w:r>
        <w:t>Rainer Maria Rilke: Advent (1898)</w:t>
      </w:r>
    </w:p>
    <w:p w14:paraId="6B8907BF" w14:textId="1BF0EAC7" w:rsidR="0044230C" w:rsidRDefault="002A46A2" w:rsidP="002A46A2">
      <w:pPr>
        <w:pStyle w:val="ekvgrundtexthalb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61FF9" wp14:editId="4DABACF3">
                <wp:simplePos x="0" y="0"/>
                <wp:positionH relativeFrom="leftMargin">
                  <wp:align>right</wp:align>
                </wp:positionH>
                <wp:positionV relativeFrom="paragraph">
                  <wp:posOffset>109855</wp:posOffset>
                </wp:positionV>
                <wp:extent cx="239395" cy="2338387"/>
                <wp:effectExtent l="0" t="0" r="8255" b="5080"/>
                <wp:wrapNone/>
                <wp:docPr id="8603345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" cy="23383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6FBA16" w14:textId="152E25F4" w:rsidR="002A46A2" w:rsidRP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 w:rsidRPr="002A46A2">
                              <w:t>.</w:t>
                            </w:r>
                          </w:p>
                          <w:p w14:paraId="19A6910E" w14:textId="26178EFE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 w:rsidRPr="002A46A2">
                              <w:t>.</w:t>
                            </w:r>
                          </w:p>
                          <w:p w14:paraId="331CD1AA" w14:textId="73A43F8C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  <w:p w14:paraId="0CC96F89" w14:textId="26C8A3D4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  <w:p w14:paraId="4588DFDA" w14:textId="2F00754E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5</w:t>
                            </w:r>
                          </w:p>
                          <w:p w14:paraId="1CA19847" w14:textId="7E5B9915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  <w:p w14:paraId="50012ACD" w14:textId="57D3DA61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  <w:p w14:paraId="0ADCD0D5" w14:textId="544441BC" w:rsidR="002A46A2" w:rsidRP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61FF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2.35pt;margin-top:8.65pt;width:18.85pt;height:184.1pt;z-index:251659264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" fillcolor="white [3201]" stroked="f" strokeweight=".5pt">
                <v:textbox>
                  <w:txbxContent>
                    <w:p w14:paraId="496FBA16" w14:textId="152E25F4" w:rsidR="002A46A2" w:rsidRP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 w:rsidRPr="002A46A2">
                        <w:t>.</w:t>
                      </w:r>
                    </w:p>
                    <w:p w14:paraId="19A6910E" w14:textId="26178EFE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 w:rsidRPr="002A46A2">
                        <w:t>.</w:t>
                      </w:r>
                    </w:p>
                    <w:p w14:paraId="331CD1AA" w14:textId="73A43F8C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  <w:p w14:paraId="0CC96F89" w14:textId="26C8A3D4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  <w:p w14:paraId="4588DFDA" w14:textId="2F00754E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5</w:t>
                      </w:r>
                    </w:p>
                    <w:p w14:paraId="1CA19847" w14:textId="7E5B9915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  <w:p w14:paraId="50012ACD" w14:textId="57D3DA61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  <w:p w14:paraId="0ADCD0D5" w14:textId="544441BC" w:rsidR="002A46A2" w:rsidRP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7FF1DE" w14:textId="50FEDABD" w:rsidR="0044230C" w:rsidRPr="0044230C" w:rsidRDefault="0044230C" w:rsidP="0044230C">
      <w:pPr>
        <w:pStyle w:val="ekvfremdtext"/>
        <w:spacing w:line="452" w:lineRule="exact"/>
      </w:pPr>
      <w:r w:rsidRPr="0044230C">
        <w:t xml:space="preserve">Es treibt der </w:t>
      </w:r>
      <w:r w:rsidRPr="000D0972">
        <w:rPr>
          <w:rStyle w:val="ekvfett"/>
        </w:rPr>
        <w:t>(1)</w:t>
      </w:r>
      <w:r w:rsidR="002A46A2">
        <w:t xml:space="preserve"> </w:t>
      </w:r>
      <w:r w:rsidRPr="0044230C">
        <w:t>___</w:t>
      </w:r>
      <w:r w:rsidR="002A46A2">
        <w:t>__________</w:t>
      </w:r>
      <w:r w:rsidRPr="0044230C">
        <w:t>_________ im Winterwalde</w:t>
      </w:r>
    </w:p>
    <w:p w14:paraId="7C6E9934" w14:textId="5C1A574E" w:rsidR="0044230C" w:rsidRPr="0044230C" w:rsidRDefault="0044230C" w:rsidP="0044230C">
      <w:pPr>
        <w:pStyle w:val="ekvfremdtext"/>
        <w:spacing w:line="452" w:lineRule="exact"/>
      </w:pPr>
      <w:r w:rsidRPr="0044230C">
        <w:t xml:space="preserve">die </w:t>
      </w:r>
      <w:r w:rsidRPr="000D0972">
        <w:rPr>
          <w:rStyle w:val="ekvfett"/>
        </w:rPr>
        <w:t>(2)</w:t>
      </w:r>
      <w:r w:rsidR="002A46A2">
        <w:t xml:space="preserve"> </w:t>
      </w:r>
      <w:r w:rsidRPr="0044230C">
        <w:t>____________________</w:t>
      </w:r>
      <w:r w:rsidR="002A46A2">
        <w:t>__________</w:t>
      </w:r>
      <w:r w:rsidRPr="0044230C">
        <w:t>_____ wie ein Hirt,</w:t>
      </w:r>
    </w:p>
    <w:p w14:paraId="39F84BA3" w14:textId="79943295" w:rsidR="0044230C" w:rsidRPr="0044230C" w:rsidRDefault="0044230C" w:rsidP="0044230C">
      <w:pPr>
        <w:pStyle w:val="ekvfremdtext"/>
        <w:spacing w:line="452" w:lineRule="exact"/>
      </w:pPr>
      <w:r w:rsidRPr="0044230C">
        <w:t xml:space="preserve">und manche Tanne </w:t>
      </w:r>
      <w:r w:rsidRPr="000D0972">
        <w:rPr>
          <w:rStyle w:val="ekvfett"/>
        </w:rPr>
        <w:t>(3)</w:t>
      </w:r>
      <w:r w:rsidR="002A46A2">
        <w:t xml:space="preserve"> </w:t>
      </w:r>
      <w:r w:rsidRPr="0044230C">
        <w:t>________</w:t>
      </w:r>
      <w:r w:rsidR="002A46A2">
        <w:t>__________</w:t>
      </w:r>
      <w:r w:rsidRPr="0044230C">
        <w:t xml:space="preserve">___, wie </w:t>
      </w:r>
      <w:proofErr w:type="spellStart"/>
      <w:r w:rsidRPr="0044230C">
        <w:t>balde</w:t>
      </w:r>
      <w:proofErr w:type="spellEnd"/>
    </w:p>
    <w:p w14:paraId="057A8DDA" w14:textId="456589DF" w:rsidR="0044230C" w:rsidRPr="0044230C" w:rsidRDefault="0044230C" w:rsidP="0044230C">
      <w:pPr>
        <w:pStyle w:val="ekvfremdtext"/>
        <w:spacing w:line="452" w:lineRule="exact"/>
      </w:pPr>
      <w:r w:rsidRPr="0044230C">
        <w:t xml:space="preserve">sie fromm und </w:t>
      </w:r>
      <w:r w:rsidRPr="000D0972">
        <w:rPr>
          <w:rStyle w:val="ekvfett"/>
        </w:rPr>
        <w:t>(4)</w:t>
      </w:r>
      <w:r w:rsidR="002A46A2">
        <w:t xml:space="preserve"> </w:t>
      </w:r>
      <w:r w:rsidRPr="0044230C">
        <w:t>___________</w:t>
      </w:r>
      <w:r w:rsidR="002A46A2">
        <w:t>__________</w:t>
      </w:r>
      <w:r w:rsidRPr="0044230C">
        <w:t>__________ wird;</w:t>
      </w:r>
    </w:p>
    <w:p w14:paraId="49A08B4F" w14:textId="636700B5" w:rsidR="0044230C" w:rsidRPr="0044230C" w:rsidRDefault="0044230C" w:rsidP="0044230C">
      <w:pPr>
        <w:pStyle w:val="ekvfremdtext"/>
        <w:spacing w:line="452" w:lineRule="exact"/>
      </w:pPr>
      <w:r w:rsidRPr="0044230C">
        <w:t xml:space="preserve">und lauscht hinaus. Den </w:t>
      </w:r>
      <w:r w:rsidRPr="000D0972">
        <w:rPr>
          <w:rStyle w:val="ekvfett"/>
        </w:rPr>
        <w:t>(5)</w:t>
      </w:r>
      <w:r w:rsidR="002A46A2">
        <w:t xml:space="preserve"> </w:t>
      </w:r>
      <w:r w:rsidRPr="0044230C">
        <w:t>_____</w:t>
      </w:r>
      <w:r w:rsidR="002A46A2">
        <w:t>__________</w:t>
      </w:r>
      <w:r w:rsidRPr="0044230C">
        <w:t>________ Wegen</w:t>
      </w:r>
    </w:p>
    <w:p w14:paraId="2F0D287F" w14:textId="019311A6" w:rsidR="0044230C" w:rsidRPr="0044230C" w:rsidRDefault="0044230C" w:rsidP="0044230C">
      <w:pPr>
        <w:pStyle w:val="ekvfremdtext"/>
        <w:spacing w:line="452" w:lineRule="exact"/>
      </w:pPr>
      <w:r w:rsidRPr="0044230C">
        <w:t xml:space="preserve">streckt sie die </w:t>
      </w:r>
      <w:r w:rsidRPr="000D0972">
        <w:rPr>
          <w:rStyle w:val="ekvfett"/>
        </w:rPr>
        <w:t>(6)</w:t>
      </w:r>
      <w:r w:rsidR="002A46A2">
        <w:t xml:space="preserve"> </w:t>
      </w:r>
      <w:r w:rsidRPr="0044230C">
        <w:t>__________</w:t>
      </w:r>
      <w:r w:rsidR="002A46A2">
        <w:t>__________</w:t>
      </w:r>
      <w:r w:rsidRPr="0044230C">
        <w:t>_______ hin – bereit,</w:t>
      </w:r>
    </w:p>
    <w:p w14:paraId="26D75EF7" w14:textId="0218C462" w:rsidR="0044230C" w:rsidRPr="0044230C" w:rsidRDefault="0044230C" w:rsidP="0044230C">
      <w:pPr>
        <w:pStyle w:val="ekvfremdtext"/>
        <w:spacing w:line="452" w:lineRule="exact"/>
      </w:pPr>
      <w:r w:rsidRPr="0044230C">
        <w:t xml:space="preserve">und </w:t>
      </w:r>
      <w:r w:rsidRPr="000D0972">
        <w:rPr>
          <w:rStyle w:val="ekvfett"/>
        </w:rPr>
        <w:t>(7)</w:t>
      </w:r>
      <w:r w:rsidR="002A46A2">
        <w:t xml:space="preserve"> </w:t>
      </w:r>
      <w:r w:rsidRPr="0044230C">
        <w:t>___________</w:t>
      </w:r>
      <w:r w:rsidR="002A46A2">
        <w:t>__________</w:t>
      </w:r>
      <w:r w:rsidRPr="0044230C">
        <w:t>__ dem Wind und wächst entgegen</w:t>
      </w:r>
    </w:p>
    <w:p w14:paraId="2F62E081" w14:textId="0B328420" w:rsidR="0044230C" w:rsidRPr="0044230C" w:rsidRDefault="0044230C" w:rsidP="0044230C">
      <w:pPr>
        <w:pStyle w:val="ekvfremdtext"/>
        <w:spacing w:line="452" w:lineRule="exact"/>
      </w:pPr>
      <w:r w:rsidRPr="0044230C">
        <w:t xml:space="preserve">der einen Nacht der </w:t>
      </w:r>
      <w:r w:rsidRPr="000D0972">
        <w:rPr>
          <w:rStyle w:val="ekvfett"/>
        </w:rPr>
        <w:t>(8)</w:t>
      </w:r>
      <w:r w:rsidR="002A46A2">
        <w:t xml:space="preserve"> </w:t>
      </w:r>
      <w:r w:rsidRPr="0044230C">
        <w:t>____</w:t>
      </w:r>
      <w:r w:rsidR="002A46A2">
        <w:t>__________</w:t>
      </w:r>
      <w:r w:rsidRPr="0044230C">
        <w:t>________________.</w:t>
      </w:r>
    </w:p>
    <w:p w14:paraId="74C0E116" w14:textId="77777777" w:rsidR="0044230C" w:rsidRDefault="0044230C" w:rsidP="0044230C">
      <w:pPr>
        <w:pStyle w:val="ekvquelle"/>
      </w:pPr>
    </w:p>
    <w:p w14:paraId="40172AD5" w14:textId="2E7D73F1" w:rsidR="0044230C" w:rsidRDefault="00D32661" w:rsidP="0044230C">
      <w:pPr>
        <w:pStyle w:val="ekvquelle"/>
      </w:pPr>
      <w:r w:rsidRPr="00D32661">
        <w:t>Quelle: Rainer Maria Rilke: Sämtliche Werke. Bd.1. Hrsg. vom Rilke-Archiv in Verbindung mit Ruth Sieber-Rilke. Frankfurt am Main: Insel-Verlag 1962, S. 101.</w:t>
      </w:r>
      <w:r w:rsidR="0044230C">
        <w:t xml:space="preserve"> </w:t>
      </w:r>
    </w:p>
    <w:p w14:paraId="5FB9BEA1" w14:textId="77777777" w:rsidR="0044230C" w:rsidRDefault="0044230C" w:rsidP="0044230C"/>
    <w:p w14:paraId="61083364" w14:textId="77777777" w:rsidR="00733F23" w:rsidRPr="00716152" w:rsidRDefault="00733F23" w:rsidP="00733F23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2A8638A" wp14:editId="07CC743A">
            <wp:extent cx="215900" cy="215900"/>
            <wp:effectExtent l="0" t="0" r="0" b="0"/>
            <wp:docPr id="657949064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594D9" w14:textId="77777777" w:rsidR="0044230C" w:rsidRDefault="0044230C" w:rsidP="0044230C"/>
    <w:p w14:paraId="0B3CE259" w14:textId="087EB202" w:rsidR="00605D03" w:rsidRDefault="00605D03" w:rsidP="0044230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7FB4FD" wp14:editId="50D8234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50873" cy="0"/>
                <wp:effectExtent l="0" t="0" r="0" b="0"/>
                <wp:wrapNone/>
                <wp:docPr id="144220023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0873" cy="0"/>
                        </a:xfrm>
                        <a:prstGeom prst="line">
                          <a:avLst/>
                        </a:prstGeom>
                        <a:ln w="63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872E1" id="Gerader Verbinder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6.4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" strokecolor="black [3200]" strokeweight=".5pt">
                <v:stroke dashstyle="longDash" joinstyle="miter"/>
              </v:line>
            </w:pict>
          </mc:Fallback>
        </mc:AlternateContent>
      </w:r>
    </w:p>
    <w:p w14:paraId="0505532C" w14:textId="77777777" w:rsidR="0044230C" w:rsidRDefault="0044230C" w:rsidP="0044230C">
      <w:pPr>
        <w:pStyle w:val="ekvue2arial"/>
      </w:pPr>
      <w:r>
        <w:t>Station 1: Wortarten-Boxen</w:t>
      </w:r>
    </w:p>
    <w:p w14:paraId="65CDBE7C" w14:textId="77777777" w:rsidR="0044230C" w:rsidRDefault="0044230C" w:rsidP="0044230C"/>
    <w:p w14:paraId="38547E73" w14:textId="48CC6F11" w:rsidR="0044230C" w:rsidRDefault="0044230C" w:rsidP="0044230C">
      <w:r>
        <w:t>Am unteren Rand deines Arbeitsblatts findest du einen Wortstreifen.</w:t>
      </w:r>
    </w:p>
    <w:p w14:paraId="344889F0" w14:textId="77777777" w:rsidR="00C1624A" w:rsidRDefault="00C1624A" w:rsidP="0044230C"/>
    <w:p w14:paraId="1C83D5D9" w14:textId="5DE09C52" w:rsidR="0044230C" w:rsidRDefault="0044230C" w:rsidP="00C1624A">
      <w:pPr>
        <w:pStyle w:val="ekvaufzhlung"/>
      </w:pPr>
      <w:r w:rsidRPr="00C1624A">
        <w:rPr>
          <w:rStyle w:val="ekvnummerierung"/>
        </w:rPr>
        <w:t>1</w:t>
      </w:r>
      <w:r>
        <w:tab/>
        <w:t>Schneide den Wortstreifen ab und die Wörter einzeln auseinander</w:t>
      </w:r>
      <w:r w:rsidR="00E5436B">
        <w:t>.</w:t>
      </w:r>
    </w:p>
    <w:p w14:paraId="35C3F1A1" w14:textId="77777777" w:rsidR="00C1624A" w:rsidRDefault="00C1624A" w:rsidP="00C1624A">
      <w:pPr>
        <w:pStyle w:val="ekvaufzhlung"/>
      </w:pPr>
    </w:p>
    <w:p w14:paraId="08AFB808" w14:textId="0CD9D15B" w:rsidR="0044230C" w:rsidRDefault="0044230C" w:rsidP="00C1624A">
      <w:pPr>
        <w:pStyle w:val="ekvaufzhlung"/>
      </w:pPr>
      <w:r w:rsidRPr="00C1624A">
        <w:rPr>
          <w:rStyle w:val="ekvnummerierung"/>
        </w:rPr>
        <w:t>2</w:t>
      </w:r>
      <w:r>
        <w:tab/>
        <w:t xml:space="preserve">In den vier Ecken des Klassenzimmers findest du beschriftete </w:t>
      </w:r>
      <w:r w:rsidRPr="00E5436B">
        <w:rPr>
          <w:rStyle w:val="ekvfett"/>
        </w:rPr>
        <w:t>Wortarten-Boxen</w:t>
      </w:r>
      <w:r>
        <w:t>:</w:t>
      </w:r>
    </w:p>
    <w:p w14:paraId="5833C859" w14:textId="38E31A75" w:rsidR="0044230C" w:rsidRDefault="005838B8" w:rsidP="00C1624A">
      <w:pPr>
        <w:pStyle w:val="ekvaufzhlung1"/>
      </w:pPr>
      <w:r w:rsidRPr="006A5611">
        <w:rPr>
          <w:rStyle w:val="ekvsymbolaufzhlung"/>
        </w:rPr>
        <w:sym w:font="Wingdings" w:char="F06C"/>
      </w:r>
      <w:r w:rsidRPr="006B0743">
        <w:tab/>
      </w:r>
      <w:r w:rsidR="0044230C" w:rsidRPr="00E5436B">
        <w:rPr>
          <w:rStyle w:val="ekvfett"/>
        </w:rPr>
        <w:t>N</w:t>
      </w:r>
      <w:r w:rsidR="0044230C">
        <w:t xml:space="preserve"> – Nomen</w:t>
      </w:r>
    </w:p>
    <w:p w14:paraId="5599D612" w14:textId="559CDAAD" w:rsidR="0044230C" w:rsidRDefault="005838B8" w:rsidP="00C1624A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44230C" w:rsidRPr="00E5436B">
        <w:rPr>
          <w:rStyle w:val="ekvfett"/>
        </w:rPr>
        <w:t>V</w:t>
      </w:r>
      <w:r w:rsidR="0044230C">
        <w:t xml:space="preserve"> – Verben</w:t>
      </w:r>
    </w:p>
    <w:p w14:paraId="09B66548" w14:textId="308798C8" w:rsidR="0044230C" w:rsidRDefault="005838B8" w:rsidP="00C1624A">
      <w:pPr>
        <w:pStyle w:val="ekvaufzhlung1"/>
      </w:pPr>
      <w:r w:rsidRPr="006A5611">
        <w:rPr>
          <w:rStyle w:val="ekvsymbolaufzhlung"/>
        </w:rPr>
        <w:sym w:font="Wingdings" w:char="F06C"/>
      </w:r>
      <w:r w:rsidR="0044230C">
        <w:tab/>
      </w:r>
      <w:r w:rsidR="0044230C" w:rsidRPr="00E5436B">
        <w:rPr>
          <w:rStyle w:val="ekvfett"/>
        </w:rPr>
        <w:t>A</w:t>
      </w:r>
      <w:r w:rsidR="0044230C">
        <w:t xml:space="preserve"> – Adjektive</w:t>
      </w:r>
    </w:p>
    <w:p w14:paraId="35582E7C" w14:textId="71E7830C" w:rsidR="0044230C" w:rsidRDefault="005838B8" w:rsidP="00C1624A">
      <w:pPr>
        <w:pStyle w:val="ekvaufzhlung1"/>
      </w:pPr>
      <w:r w:rsidRPr="006A5611">
        <w:rPr>
          <w:rStyle w:val="ekvsymbolaufzhlung"/>
        </w:rPr>
        <w:sym w:font="Wingdings" w:char="F06C"/>
      </w:r>
      <w:r w:rsidR="0044230C">
        <w:tab/>
      </w:r>
      <w:r w:rsidR="0044230C" w:rsidRPr="00E5436B">
        <w:rPr>
          <w:rStyle w:val="ekvfett"/>
        </w:rPr>
        <w:t>?</w:t>
      </w:r>
      <w:r w:rsidR="0044230C">
        <w:t xml:space="preserve"> – „Ich bin unsicher“-Box</w:t>
      </w:r>
    </w:p>
    <w:p w14:paraId="626EDAA9" w14:textId="77777777" w:rsidR="00C1624A" w:rsidRDefault="00C1624A" w:rsidP="00C1624A">
      <w:pPr>
        <w:pStyle w:val="ekvaufzhlung"/>
      </w:pPr>
    </w:p>
    <w:p w14:paraId="12FC0EC9" w14:textId="1C54207B" w:rsidR="0044230C" w:rsidRDefault="0044230C" w:rsidP="00C1624A">
      <w:pPr>
        <w:pStyle w:val="ekvaufzhlung"/>
      </w:pPr>
      <w:r w:rsidRPr="00C1624A">
        <w:rPr>
          <w:rStyle w:val="ekvnummerierung"/>
        </w:rPr>
        <w:t>3</w:t>
      </w:r>
      <w:r>
        <w:tab/>
        <w:t xml:space="preserve">Überlege bei jedem Wort, zu </w:t>
      </w:r>
      <w:r w:rsidRPr="00E5436B">
        <w:rPr>
          <w:rStyle w:val="ekvfett"/>
        </w:rPr>
        <w:t>welcher Wortart</w:t>
      </w:r>
      <w:r>
        <w:t xml:space="preserve"> es gehört.</w:t>
      </w:r>
    </w:p>
    <w:p w14:paraId="69AB864F" w14:textId="77777777" w:rsidR="00C1624A" w:rsidRDefault="00C1624A" w:rsidP="00C1624A">
      <w:pPr>
        <w:pStyle w:val="ekvaufzhlung"/>
      </w:pPr>
    </w:p>
    <w:p w14:paraId="44251D9C" w14:textId="51C76647" w:rsidR="0044230C" w:rsidRDefault="0044230C" w:rsidP="00C1624A">
      <w:pPr>
        <w:pStyle w:val="ekvaufzhlung"/>
      </w:pPr>
      <w:r w:rsidRPr="00C1624A">
        <w:rPr>
          <w:rStyle w:val="ekvnummerierung"/>
        </w:rPr>
        <w:t>4</w:t>
      </w:r>
      <w:r>
        <w:tab/>
        <w:t xml:space="preserve">Laufe zur passenden Box und </w:t>
      </w:r>
      <w:r w:rsidRPr="00E5436B">
        <w:rPr>
          <w:rStyle w:val="ekvfett"/>
        </w:rPr>
        <w:t>wirf deinen Wortschnipsel</w:t>
      </w:r>
      <w:r>
        <w:t xml:space="preserve"> hinein. Falls du unsicher bist, nutze die „?“-Box. Ihr könnt später in der Klasse darüber sprechen.</w:t>
      </w:r>
    </w:p>
    <w:p w14:paraId="12E44976" w14:textId="77777777" w:rsidR="0011308A" w:rsidRPr="00716152" w:rsidRDefault="0011308A" w:rsidP="0011308A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AE2E6AB" wp14:editId="64F05E73">
            <wp:extent cx="215900" cy="215900"/>
            <wp:effectExtent l="0" t="0" r="0" b="0"/>
            <wp:docPr id="1998785464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DE93" w14:textId="77777777" w:rsidR="00733F23" w:rsidRDefault="00733F23" w:rsidP="00840DD9"/>
    <w:tbl>
      <w:tblPr>
        <w:tblW w:w="935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1E0" w:firstRow="1" w:lastRow="1" w:firstColumn="1" w:lastColumn="1" w:noHBand="0" w:noVBand="0"/>
      </w:tblPr>
      <w:tblGrid>
        <w:gridCol w:w="900"/>
        <w:gridCol w:w="1920"/>
        <w:gridCol w:w="814"/>
        <w:gridCol w:w="1162"/>
        <w:gridCol w:w="1155"/>
        <w:gridCol w:w="1129"/>
        <w:gridCol w:w="1114"/>
        <w:gridCol w:w="1162"/>
      </w:tblGrid>
      <w:tr w:rsidR="00840DD9" w:rsidRPr="003C39DC" w14:paraId="0870DE30" w14:textId="77777777" w:rsidTr="00840DD9">
        <w:trPr>
          <w:trHeight w:val="284"/>
        </w:trPr>
        <w:tc>
          <w:tcPr>
            <w:tcW w:w="845" w:type="dxa"/>
            <w:shd w:val="clear" w:color="auto" w:fill="FFFFFF" w:themeFill="background1"/>
            <w:vAlign w:val="center"/>
          </w:tcPr>
          <w:p w14:paraId="0ECB3AAE" w14:textId="394BDE0A" w:rsidR="00840DD9" w:rsidRPr="003C39DC" w:rsidRDefault="00840DD9" w:rsidP="00840DD9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Wind</w:t>
            </w: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2596E055" w14:textId="2E91ECBE" w:rsidR="00840DD9" w:rsidRPr="003C39DC" w:rsidRDefault="00840DD9" w:rsidP="00840DD9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Flockenherde</w:t>
            </w:r>
          </w:p>
        </w:tc>
        <w:tc>
          <w:tcPr>
            <w:tcW w:w="817" w:type="dxa"/>
            <w:shd w:val="clear" w:color="auto" w:fill="FFFFFF" w:themeFill="background1"/>
            <w:vAlign w:val="center"/>
          </w:tcPr>
          <w:p w14:paraId="6C07F040" w14:textId="2F33F6F6" w:rsidR="00840DD9" w:rsidRPr="003C39DC" w:rsidRDefault="00840DD9" w:rsidP="00840DD9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ahnt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2A71D3B4" w14:textId="77960F35" w:rsidR="00840DD9" w:rsidRPr="003C39DC" w:rsidRDefault="00840DD9" w:rsidP="00840DD9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weißen</w:t>
            </w: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781B44EE" w14:textId="52D26E45" w:rsidR="00840DD9" w:rsidRPr="003C39DC" w:rsidRDefault="00840DD9" w:rsidP="00840DD9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Wegen</w:t>
            </w: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6BD370C9" w14:textId="6DDD3D62" w:rsidR="00840DD9" w:rsidRPr="003C39DC" w:rsidRDefault="00840DD9" w:rsidP="00840DD9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streckt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14:paraId="36004962" w14:textId="5B88BD27" w:rsidR="00840DD9" w:rsidRPr="003C39DC" w:rsidRDefault="00840DD9" w:rsidP="00840DD9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fromm</w:t>
            </w: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14:paraId="0798B553" w14:textId="781DE319" w:rsidR="00840DD9" w:rsidRPr="00840DD9" w:rsidRDefault="00840DD9" w:rsidP="00840DD9">
            <w:pPr>
              <w:pStyle w:val="ekvtabelle"/>
              <w:jc w:val="center"/>
            </w:pPr>
            <w:r w:rsidRPr="00840DD9">
              <w:rPr>
                <w:sz w:val="27"/>
                <w:szCs w:val="27"/>
              </w:rPr>
              <w:t>Zweige</w:t>
            </w:r>
          </w:p>
        </w:tc>
      </w:tr>
    </w:tbl>
    <w:p w14:paraId="1C256E66" w14:textId="40C1B331" w:rsidR="002A46A2" w:rsidRDefault="002A46A2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b/>
        </w:rPr>
        <w:br w:type="page"/>
      </w:r>
    </w:p>
    <w:p w14:paraId="66DA7D6E" w14:textId="106E1C8E" w:rsidR="0044230C" w:rsidRDefault="00605D03" w:rsidP="0044230C">
      <w:pPr>
        <w:pStyle w:val="ekvue2arial"/>
      </w:pPr>
      <w:r>
        <w:lastRenderedPageBreak/>
        <w:t>S</w:t>
      </w:r>
      <w:r w:rsidR="0044230C">
        <w:t>tation 2: Reimpaare finden</w:t>
      </w:r>
    </w:p>
    <w:p w14:paraId="3602F709" w14:textId="77777777" w:rsidR="0044230C" w:rsidRDefault="0044230C" w:rsidP="0044230C"/>
    <w:p w14:paraId="670AD487" w14:textId="211176B0" w:rsidR="0044230C" w:rsidRDefault="0044230C" w:rsidP="0044230C">
      <w:r>
        <w:t xml:space="preserve">In den Umschlägen findest du </w:t>
      </w:r>
      <w:r w:rsidRPr="00E5436B">
        <w:rPr>
          <w:rStyle w:val="ekvfett"/>
        </w:rPr>
        <w:t>Wortkarten</w:t>
      </w:r>
      <w:r>
        <w:t xml:space="preserve"> aus dem Gedicht „Advent“ und passende </w:t>
      </w:r>
      <w:r w:rsidRPr="00E5436B">
        <w:rPr>
          <w:rStyle w:val="ekvfett"/>
        </w:rPr>
        <w:t>Reimwörter</w:t>
      </w:r>
      <w:r>
        <w:t>.</w:t>
      </w:r>
    </w:p>
    <w:p w14:paraId="479847D5" w14:textId="77777777" w:rsidR="001346A1" w:rsidRDefault="001346A1" w:rsidP="00AB1D89">
      <w:pPr>
        <w:pStyle w:val="ekvaufzhlung"/>
      </w:pPr>
    </w:p>
    <w:p w14:paraId="25882AA4" w14:textId="05451DE3" w:rsidR="0044230C" w:rsidRDefault="0044230C" w:rsidP="00AB1D89">
      <w:pPr>
        <w:pStyle w:val="ekvaufzhlung"/>
      </w:pPr>
      <w:r w:rsidRPr="001346A1">
        <w:rPr>
          <w:rStyle w:val="ekvnummerierung"/>
        </w:rPr>
        <w:t>1</w:t>
      </w:r>
      <w:r>
        <w:tab/>
        <w:t xml:space="preserve">Lege die Wortkarten </w:t>
      </w:r>
      <w:r w:rsidRPr="00C1624A">
        <w:rPr>
          <w:rStyle w:val="ekvfett"/>
        </w:rPr>
        <w:t>vor dir aus</w:t>
      </w:r>
      <w:r>
        <w:t xml:space="preserve"> und finde die </w:t>
      </w:r>
      <w:r w:rsidRPr="00C1624A">
        <w:rPr>
          <w:rStyle w:val="ekvfett"/>
        </w:rPr>
        <w:t>richtigen Reimpaare</w:t>
      </w:r>
      <w:r>
        <w:t>.</w:t>
      </w:r>
    </w:p>
    <w:p w14:paraId="6EDBE74B" w14:textId="77777777" w:rsidR="001346A1" w:rsidRDefault="001346A1" w:rsidP="00AB1D89">
      <w:pPr>
        <w:pStyle w:val="ekvaufzhlung"/>
      </w:pPr>
    </w:p>
    <w:p w14:paraId="73D8A91F" w14:textId="515CC41A" w:rsidR="0044230C" w:rsidRDefault="0044230C" w:rsidP="00AB1D89">
      <w:pPr>
        <w:pStyle w:val="ekvaufzhlung"/>
      </w:pPr>
      <w:r w:rsidRPr="001346A1">
        <w:rPr>
          <w:rStyle w:val="ekvnummerierung"/>
        </w:rPr>
        <w:t>2</w:t>
      </w:r>
      <w:r>
        <w:tab/>
        <w:t xml:space="preserve">Trage </w:t>
      </w:r>
      <w:r w:rsidRPr="00C1624A">
        <w:rPr>
          <w:rStyle w:val="ekvfett"/>
        </w:rPr>
        <w:t>vier Reimpaare</w:t>
      </w:r>
      <w:r>
        <w:t xml:space="preserve"> in die Tabelle ein.</w:t>
      </w:r>
    </w:p>
    <w:p w14:paraId="6DA13489" w14:textId="77777777" w:rsidR="00E5436B" w:rsidRDefault="00E5436B" w:rsidP="0044230C"/>
    <w:p w14:paraId="3E6E850A" w14:textId="77777777" w:rsidR="001346A1" w:rsidRDefault="001346A1" w:rsidP="0044230C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4796"/>
      </w:tblGrid>
      <w:tr w:rsidR="00E5436B" w:rsidRPr="00E5436B" w14:paraId="1A6B87DC" w14:textId="77777777" w:rsidTr="00F07323">
        <w:trPr>
          <w:trHeight w:val="284"/>
        </w:trPr>
        <w:tc>
          <w:tcPr>
            <w:tcW w:w="456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38B8B551" w14:textId="39C8B417" w:rsidR="00E5436B" w:rsidRPr="00E5436B" w:rsidRDefault="00E5436B" w:rsidP="00E5436B">
            <w:pPr>
              <w:pStyle w:val="ekvtabellelinks"/>
              <w:rPr>
                <w:rStyle w:val="ekvfett"/>
              </w:rPr>
            </w:pPr>
            <w:r w:rsidRPr="00E5436B">
              <w:rPr>
                <w:rStyle w:val="ekvfett"/>
              </w:rPr>
              <w:t>Gedichtwort</w:t>
            </w:r>
          </w:p>
        </w:tc>
        <w:tc>
          <w:tcPr>
            <w:tcW w:w="479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110BE91" w14:textId="4619ED8E" w:rsidR="00E5436B" w:rsidRPr="00E5436B" w:rsidRDefault="00E5436B" w:rsidP="00E5436B">
            <w:pPr>
              <w:pStyle w:val="ekvtabellelinks"/>
              <w:rPr>
                <w:rStyle w:val="ekvfett"/>
              </w:rPr>
            </w:pPr>
            <w:r w:rsidRPr="00E5436B">
              <w:rPr>
                <w:rStyle w:val="ekvfett"/>
              </w:rPr>
              <w:t>Reimwort</w:t>
            </w:r>
          </w:p>
        </w:tc>
      </w:tr>
      <w:tr w:rsidR="00E5436B" w:rsidRPr="003C39DC" w14:paraId="40905DB1" w14:textId="77777777" w:rsidTr="00E5436B">
        <w:trPr>
          <w:trHeight w:val="454"/>
        </w:trPr>
        <w:tc>
          <w:tcPr>
            <w:tcW w:w="456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2A47CBD4" w14:textId="77777777" w:rsidR="00E5436B" w:rsidRPr="00E5436B" w:rsidRDefault="00E5436B" w:rsidP="00E5436B">
            <w:pPr>
              <w:pStyle w:val="ekvtabellelinks"/>
              <w:rPr>
                <w:rStyle w:val="ekvlsung"/>
              </w:rPr>
            </w:pPr>
          </w:p>
        </w:tc>
        <w:tc>
          <w:tcPr>
            <w:tcW w:w="479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F6353BE" w14:textId="77777777" w:rsidR="00E5436B" w:rsidRPr="00E5436B" w:rsidRDefault="00E5436B" w:rsidP="00E5436B">
            <w:pPr>
              <w:pStyle w:val="ekvtabellelinks"/>
              <w:rPr>
                <w:rStyle w:val="ekvlsung"/>
              </w:rPr>
            </w:pPr>
          </w:p>
        </w:tc>
      </w:tr>
      <w:tr w:rsidR="00E5436B" w:rsidRPr="003C39DC" w14:paraId="6D4578C0" w14:textId="77777777" w:rsidTr="00E5436B">
        <w:trPr>
          <w:trHeight w:val="454"/>
        </w:trPr>
        <w:tc>
          <w:tcPr>
            <w:tcW w:w="456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D671595" w14:textId="77777777" w:rsidR="00E5436B" w:rsidRPr="00E5436B" w:rsidRDefault="00E5436B" w:rsidP="00E5436B">
            <w:pPr>
              <w:pStyle w:val="ekvtabellelinks"/>
              <w:rPr>
                <w:rStyle w:val="ekvlsung"/>
              </w:rPr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6B3DD80" w14:textId="77777777" w:rsidR="00E5436B" w:rsidRPr="00E5436B" w:rsidRDefault="00E5436B" w:rsidP="00E5436B">
            <w:pPr>
              <w:pStyle w:val="ekvtabellelinks"/>
              <w:rPr>
                <w:rStyle w:val="ekvlsung"/>
              </w:rPr>
            </w:pPr>
          </w:p>
        </w:tc>
      </w:tr>
      <w:tr w:rsidR="00E5436B" w:rsidRPr="003C39DC" w14:paraId="65172562" w14:textId="77777777" w:rsidTr="00E5436B">
        <w:trPr>
          <w:trHeight w:val="454"/>
        </w:trPr>
        <w:tc>
          <w:tcPr>
            <w:tcW w:w="456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5614769" w14:textId="77777777" w:rsidR="00E5436B" w:rsidRPr="00E5436B" w:rsidRDefault="00E5436B" w:rsidP="00E5436B">
            <w:pPr>
              <w:pStyle w:val="ekvtabellelinks"/>
              <w:rPr>
                <w:rStyle w:val="ekvlsung"/>
              </w:rPr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FFD579D" w14:textId="77777777" w:rsidR="00E5436B" w:rsidRPr="00E5436B" w:rsidRDefault="00E5436B" w:rsidP="00E5436B">
            <w:pPr>
              <w:pStyle w:val="ekvtabellelinks"/>
              <w:rPr>
                <w:rStyle w:val="ekvlsung"/>
              </w:rPr>
            </w:pPr>
          </w:p>
        </w:tc>
      </w:tr>
      <w:tr w:rsidR="00E5436B" w:rsidRPr="003C39DC" w14:paraId="1AC94512" w14:textId="77777777" w:rsidTr="00E5436B">
        <w:trPr>
          <w:trHeight w:val="454"/>
        </w:trPr>
        <w:tc>
          <w:tcPr>
            <w:tcW w:w="4560" w:type="dxa"/>
            <w:tcBorders>
              <w:top w:val="single" w:sz="4" w:space="0" w:color="333333"/>
              <w:right w:val="single" w:sz="4" w:space="0" w:color="333333"/>
            </w:tcBorders>
          </w:tcPr>
          <w:p w14:paraId="6F732132" w14:textId="77777777" w:rsidR="00E5436B" w:rsidRPr="00E5436B" w:rsidRDefault="00E5436B" w:rsidP="00E5436B">
            <w:pPr>
              <w:pStyle w:val="ekvtabellelinks"/>
              <w:rPr>
                <w:rStyle w:val="ekvlsung"/>
              </w:rPr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</w:tcBorders>
          </w:tcPr>
          <w:p w14:paraId="2ECD7333" w14:textId="77777777" w:rsidR="00E5436B" w:rsidRPr="00E5436B" w:rsidRDefault="00E5436B" w:rsidP="00E5436B">
            <w:pPr>
              <w:pStyle w:val="ekvtabellelinks"/>
              <w:rPr>
                <w:rStyle w:val="ekvlsung"/>
              </w:rPr>
            </w:pPr>
          </w:p>
        </w:tc>
      </w:tr>
    </w:tbl>
    <w:p w14:paraId="662FB066" w14:textId="77777777" w:rsidR="001346A1" w:rsidRDefault="001346A1" w:rsidP="001346A1"/>
    <w:p w14:paraId="1B8CBB76" w14:textId="30F29AF7" w:rsidR="0044230C" w:rsidRDefault="0044230C" w:rsidP="00E5436B">
      <w:pPr>
        <w:pStyle w:val="ekvue3arial"/>
      </w:pPr>
      <w:r>
        <w:t xml:space="preserve">Zusatzaufgabe: </w:t>
      </w:r>
    </w:p>
    <w:p w14:paraId="01005E76" w14:textId="77777777" w:rsidR="0044230C" w:rsidRDefault="0044230C" w:rsidP="0044230C">
      <w:r>
        <w:t>Wähle weitere Wörter aus dem Gedicht und überlege dir passende Reimwörter.</w:t>
      </w:r>
    </w:p>
    <w:p w14:paraId="32FD6742" w14:textId="77777777" w:rsidR="0044230C" w:rsidRDefault="0044230C" w:rsidP="0044230C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4796"/>
      </w:tblGrid>
      <w:tr w:rsidR="00E5436B" w:rsidRPr="00E5436B" w14:paraId="18E927C5" w14:textId="77777777" w:rsidTr="000566F3">
        <w:trPr>
          <w:trHeight w:val="284"/>
        </w:trPr>
        <w:tc>
          <w:tcPr>
            <w:tcW w:w="456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392C353" w14:textId="77777777" w:rsidR="00E5436B" w:rsidRPr="00E5436B" w:rsidRDefault="00E5436B" w:rsidP="000566F3">
            <w:pPr>
              <w:pStyle w:val="ekvtabellelinks"/>
              <w:rPr>
                <w:rStyle w:val="ekvfett"/>
              </w:rPr>
            </w:pPr>
            <w:r w:rsidRPr="00E5436B">
              <w:rPr>
                <w:rStyle w:val="ekvfett"/>
              </w:rPr>
              <w:t>Gedichtwort</w:t>
            </w:r>
          </w:p>
        </w:tc>
        <w:tc>
          <w:tcPr>
            <w:tcW w:w="479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705C1D9E" w14:textId="77777777" w:rsidR="00E5436B" w:rsidRPr="00E5436B" w:rsidRDefault="00E5436B" w:rsidP="000566F3">
            <w:pPr>
              <w:pStyle w:val="ekvtabellelinks"/>
              <w:rPr>
                <w:rStyle w:val="ekvfett"/>
              </w:rPr>
            </w:pPr>
            <w:r w:rsidRPr="00E5436B">
              <w:rPr>
                <w:rStyle w:val="ekvfett"/>
              </w:rPr>
              <w:t>Reimwort</w:t>
            </w:r>
          </w:p>
        </w:tc>
      </w:tr>
      <w:tr w:rsidR="00E5436B" w:rsidRPr="003C39DC" w14:paraId="1F91FE5A" w14:textId="77777777" w:rsidTr="000566F3">
        <w:trPr>
          <w:trHeight w:val="454"/>
        </w:trPr>
        <w:tc>
          <w:tcPr>
            <w:tcW w:w="456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43A75D4C" w14:textId="77777777" w:rsidR="00E5436B" w:rsidRPr="00E5436B" w:rsidRDefault="00E5436B" w:rsidP="000566F3">
            <w:pPr>
              <w:pStyle w:val="ekvtabellelinks"/>
              <w:rPr>
                <w:rStyle w:val="ekvlsung"/>
              </w:rPr>
            </w:pPr>
          </w:p>
        </w:tc>
        <w:tc>
          <w:tcPr>
            <w:tcW w:w="479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6B31750" w14:textId="77777777" w:rsidR="00E5436B" w:rsidRPr="00E5436B" w:rsidRDefault="00E5436B" w:rsidP="000566F3">
            <w:pPr>
              <w:pStyle w:val="ekvtabellelinks"/>
              <w:rPr>
                <w:rStyle w:val="ekvlsung"/>
              </w:rPr>
            </w:pPr>
          </w:p>
        </w:tc>
      </w:tr>
      <w:tr w:rsidR="00E5436B" w:rsidRPr="003C39DC" w14:paraId="76DFBD46" w14:textId="77777777" w:rsidTr="000566F3">
        <w:trPr>
          <w:trHeight w:val="454"/>
        </w:trPr>
        <w:tc>
          <w:tcPr>
            <w:tcW w:w="4560" w:type="dxa"/>
            <w:tcBorders>
              <w:top w:val="single" w:sz="4" w:space="0" w:color="333333"/>
              <w:right w:val="single" w:sz="4" w:space="0" w:color="333333"/>
            </w:tcBorders>
          </w:tcPr>
          <w:p w14:paraId="46B3D356" w14:textId="77777777" w:rsidR="00E5436B" w:rsidRPr="00E5436B" w:rsidRDefault="00E5436B" w:rsidP="000566F3">
            <w:pPr>
              <w:pStyle w:val="ekvtabellelinks"/>
              <w:rPr>
                <w:rStyle w:val="ekvlsung"/>
              </w:rPr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</w:tcBorders>
          </w:tcPr>
          <w:p w14:paraId="7BBF59AA" w14:textId="77777777" w:rsidR="00E5436B" w:rsidRPr="00E5436B" w:rsidRDefault="00E5436B" w:rsidP="000566F3">
            <w:pPr>
              <w:pStyle w:val="ekvtabellelinks"/>
              <w:rPr>
                <w:rStyle w:val="ekvlsung"/>
              </w:rPr>
            </w:pPr>
          </w:p>
        </w:tc>
      </w:tr>
    </w:tbl>
    <w:p w14:paraId="1730BB6B" w14:textId="77777777" w:rsidR="00E5436B" w:rsidRDefault="00E5436B" w:rsidP="0044230C"/>
    <w:p w14:paraId="40449B58" w14:textId="77777777" w:rsidR="00733F23" w:rsidRPr="00716152" w:rsidRDefault="00733F23" w:rsidP="00733F23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30846AD" wp14:editId="6D9EFFE9">
            <wp:extent cx="215900" cy="215900"/>
            <wp:effectExtent l="0" t="0" r="0" b="0"/>
            <wp:docPr id="460206568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89EB" w14:textId="77777777" w:rsidR="00605D03" w:rsidRDefault="00605D03" w:rsidP="0044230C"/>
    <w:p w14:paraId="691660E6" w14:textId="6B4A3213" w:rsidR="0044230C" w:rsidRDefault="00605D03" w:rsidP="0044230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6FEF7A" wp14:editId="60699F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0873" cy="0"/>
                <wp:effectExtent l="0" t="0" r="0" b="0"/>
                <wp:wrapNone/>
                <wp:docPr id="48823878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0873" cy="0"/>
                        </a:xfrm>
                        <a:prstGeom prst="line">
                          <a:avLst/>
                        </a:prstGeom>
                        <a:ln w="63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CC79E" id="Gerader Verbinder 2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" strokecolor="black [3200]" strokeweight=".5pt">
                <v:stroke dashstyle="longDash" joinstyle="miter"/>
              </v:line>
            </w:pict>
          </mc:Fallback>
        </mc:AlternateContent>
      </w:r>
    </w:p>
    <w:p w14:paraId="4A39F320" w14:textId="2ACBD77B" w:rsidR="0044230C" w:rsidRDefault="0044230C" w:rsidP="0044230C">
      <w:pPr>
        <w:pStyle w:val="ekvue2arial"/>
      </w:pPr>
      <w:r>
        <w:t>Station 3: Fehlerjagd „Eiskristalle“</w:t>
      </w:r>
    </w:p>
    <w:p w14:paraId="2B3C24EA" w14:textId="77777777" w:rsidR="0044230C" w:rsidRDefault="0044230C" w:rsidP="0044230C"/>
    <w:p w14:paraId="2C30FDC6" w14:textId="1A9041E1" w:rsidR="0044230C" w:rsidRDefault="0044230C" w:rsidP="0044230C">
      <w:r>
        <w:t xml:space="preserve">Im Klassenraum hängen </w:t>
      </w:r>
      <w:r w:rsidRPr="00AB1D89">
        <w:rPr>
          <w:rStyle w:val="ekvfett"/>
        </w:rPr>
        <w:t>Eiskristalle</w:t>
      </w:r>
      <w:r>
        <w:t xml:space="preserve"> mit Winterwörtern.</w:t>
      </w:r>
    </w:p>
    <w:p w14:paraId="6E846507" w14:textId="77777777" w:rsidR="0044230C" w:rsidRDefault="0044230C" w:rsidP="0044230C">
      <w:r>
        <w:t xml:space="preserve">Einige davon wurden </w:t>
      </w:r>
      <w:r w:rsidRPr="00AB1D89">
        <w:rPr>
          <w:rStyle w:val="ekvfett"/>
        </w:rPr>
        <w:t>falsch geschrieben</w:t>
      </w:r>
      <w:r>
        <w:t>.</w:t>
      </w:r>
    </w:p>
    <w:p w14:paraId="0300BC51" w14:textId="77777777" w:rsidR="00AB1D89" w:rsidRDefault="00AB1D89" w:rsidP="0044230C"/>
    <w:p w14:paraId="68249E0C" w14:textId="158802F0" w:rsidR="0044230C" w:rsidRDefault="0044230C" w:rsidP="00AB1D89">
      <w:pPr>
        <w:pStyle w:val="ekvaufzhlung"/>
      </w:pPr>
      <w:r w:rsidRPr="001346A1">
        <w:rPr>
          <w:rStyle w:val="ekvnummerierung"/>
        </w:rPr>
        <w:t>1</w:t>
      </w:r>
      <w:r>
        <w:tab/>
        <w:t xml:space="preserve">Finde die </w:t>
      </w:r>
      <w:r w:rsidRPr="007501B4">
        <w:rPr>
          <w:rStyle w:val="ekvfett"/>
        </w:rPr>
        <w:t>falsch geschriebenen Wörter</w:t>
      </w:r>
      <w:r>
        <w:t>.</w:t>
      </w:r>
    </w:p>
    <w:p w14:paraId="4ABC9B64" w14:textId="77777777" w:rsidR="001346A1" w:rsidRDefault="001346A1" w:rsidP="00AB1D89">
      <w:pPr>
        <w:pStyle w:val="ekvaufzhlung"/>
      </w:pPr>
    </w:p>
    <w:p w14:paraId="5FD030C3" w14:textId="1DE569C3" w:rsidR="0044230C" w:rsidRDefault="0044230C" w:rsidP="00AB1D89">
      <w:pPr>
        <w:pStyle w:val="ekvaufzhlung"/>
      </w:pPr>
      <w:r w:rsidRPr="001346A1">
        <w:rPr>
          <w:rStyle w:val="ekvnummerierung"/>
        </w:rPr>
        <w:t>2</w:t>
      </w:r>
      <w:r>
        <w:tab/>
        <w:t xml:space="preserve">Schreibe die Wörter mit </w:t>
      </w:r>
      <w:r w:rsidRPr="007501B4">
        <w:rPr>
          <w:rStyle w:val="ekvfett"/>
        </w:rPr>
        <w:t>richtiger Schreibung</w:t>
      </w:r>
      <w:r>
        <w:t xml:space="preserve"> auf.</w:t>
      </w:r>
    </w:p>
    <w:p w14:paraId="480B36B4" w14:textId="77777777" w:rsidR="00AB1D89" w:rsidRDefault="00AB1D89" w:rsidP="0044230C"/>
    <w:p w14:paraId="61CC38EA" w14:textId="77777777" w:rsidR="001346A1" w:rsidRDefault="001346A1" w:rsidP="0044230C"/>
    <w:p w14:paraId="50EB9316" w14:textId="4BD51173" w:rsidR="0044230C" w:rsidRDefault="0044230C" w:rsidP="0044230C">
      <w:r>
        <w:t>Meine korrigierten Wörter:</w:t>
      </w:r>
    </w:p>
    <w:p w14:paraId="7876A28F" w14:textId="1F2205F1" w:rsidR="0044230C" w:rsidRDefault="0044230C" w:rsidP="00AB1D89">
      <w:pPr>
        <w:spacing w:line="452" w:lineRule="exact"/>
      </w:pPr>
      <w:r>
        <w:t>1</w:t>
      </w:r>
      <w:r w:rsidR="00AB1D89">
        <w:tab/>
      </w:r>
      <w:r>
        <w:t>_______________________________________________________________________</w:t>
      </w:r>
    </w:p>
    <w:p w14:paraId="7A47338B" w14:textId="774AA9D1" w:rsidR="0044230C" w:rsidRDefault="0044230C" w:rsidP="00AB1D89">
      <w:pPr>
        <w:spacing w:line="452" w:lineRule="exact"/>
      </w:pPr>
      <w:r>
        <w:t>2</w:t>
      </w:r>
      <w:r w:rsidR="00AB1D89">
        <w:tab/>
      </w:r>
      <w:r>
        <w:t>_______________________________________________________________________</w:t>
      </w:r>
    </w:p>
    <w:p w14:paraId="18915568" w14:textId="0661AAC5" w:rsidR="0044230C" w:rsidRDefault="0044230C" w:rsidP="00AB1D89">
      <w:pPr>
        <w:spacing w:line="452" w:lineRule="exact"/>
      </w:pPr>
      <w:r>
        <w:t>3</w:t>
      </w:r>
      <w:r w:rsidR="00AB1D89">
        <w:tab/>
      </w:r>
      <w:r>
        <w:t>_______________________________________________________________________</w:t>
      </w:r>
    </w:p>
    <w:p w14:paraId="1A863EA4" w14:textId="6BE0F425" w:rsidR="0044230C" w:rsidRDefault="0044230C" w:rsidP="00AB1D89">
      <w:pPr>
        <w:spacing w:line="452" w:lineRule="exact"/>
      </w:pPr>
      <w:r>
        <w:t>4</w:t>
      </w:r>
      <w:r w:rsidR="00AB1D89">
        <w:tab/>
      </w:r>
      <w:r>
        <w:t>_______________________________________________________________________</w:t>
      </w:r>
    </w:p>
    <w:p w14:paraId="2B1DD479" w14:textId="77777777" w:rsidR="0044230C" w:rsidRDefault="0044230C" w:rsidP="0044230C"/>
    <w:p w14:paraId="326CF6F5" w14:textId="77777777" w:rsidR="0044230C" w:rsidRDefault="0044230C" w:rsidP="0044230C"/>
    <w:p w14:paraId="6DCC7F27" w14:textId="77777777" w:rsidR="00AB1D89" w:rsidRDefault="00AB1D89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194AD60B" w14:textId="77777777" w:rsidR="0044230C" w:rsidRDefault="0044230C" w:rsidP="0044230C">
      <w:pPr>
        <w:pStyle w:val="ekvue2arial"/>
      </w:pPr>
      <w:r>
        <w:lastRenderedPageBreak/>
        <w:t>Station 4: Bewegungsgedicht</w:t>
      </w:r>
    </w:p>
    <w:p w14:paraId="4969072E" w14:textId="77777777" w:rsidR="0044230C" w:rsidRDefault="0044230C" w:rsidP="0044230C"/>
    <w:p w14:paraId="670230F2" w14:textId="3D60E61F" w:rsidR="0044230C" w:rsidRDefault="0044230C" w:rsidP="0044230C">
      <w:r>
        <w:t xml:space="preserve">Überlege dir </w:t>
      </w:r>
      <w:r w:rsidRPr="00D52984">
        <w:rPr>
          <w:rStyle w:val="ekvfett"/>
        </w:rPr>
        <w:t>mindestens vier Bewegungen</w:t>
      </w:r>
      <w:r>
        <w:t>, die gut zu Wörtern oder Bildern aus dem Gedicht „Advent“ passen.</w:t>
      </w:r>
    </w:p>
    <w:p w14:paraId="5A1CA2A8" w14:textId="77777777" w:rsidR="0044230C" w:rsidRDefault="0044230C" w:rsidP="00B71DBE">
      <w:pPr>
        <w:pStyle w:val="ekvgrundtexthalbe"/>
      </w:pPr>
    </w:p>
    <w:p w14:paraId="1798F2B5" w14:textId="77777777" w:rsidR="0044230C" w:rsidRDefault="0044230C" w:rsidP="0044230C">
      <w:r>
        <w:t xml:space="preserve">Beispiel: </w:t>
      </w:r>
      <w:r w:rsidRPr="00D52984">
        <w:rPr>
          <w:rStyle w:val="ekvkursiv"/>
        </w:rPr>
        <w:t>„Flocken“</w:t>
      </w:r>
      <w:r>
        <w:t xml:space="preserve"> → Finger von oben nach unten „schneien“ lassen.</w:t>
      </w:r>
    </w:p>
    <w:p w14:paraId="5431B232" w14:textId="77777777" w:rsidR="00D52984" w:rsidRDefault="00D52984" w:rsidP="0044230C"/>
    <w:p w14:paraId="61A3BDE7" w14:textId="22528E81" w:rsidR="0044230C" w:rsidRDefault="0044230C" w:rsidP="00D52984">
      <w:pPr>
        <w:pStyle w:val="ekvue3arial"/>
      </w:pPr>
      <w:r>
        <w:t>So gehst du vor:</w:t>
      </w:r>
    </w:p>
    <w:p w14:paraId="0C41A191" w14:textId="77777777" w:rsidR="00D52984" w:rsidRDefault="00D52984" w:rsidP="0044230C">
      <w:pPr>
        <w:rPr>
          <w:rStyle w:val="ekvnummerierung"/>
        </w:rPr>
      </w:pPr>
    </w:p>
    <w:p w14:paraId="61B930F1" w14:textId="5F99042A" w:rsidR="0044230C" w:rsidRDefault="0044230C" w:rsidP="0044230C">
      <w:r w:rsidRPr="00D52984">
        <w:rPr>
          <w:rStyle w:val="ekvnummerierung"/>
        </w:rPr>
        <w:t>1</w:t>
      </w:r>
      <w:r>
        <w:tab/>
        <w:t>Wähle passende Wörter oder Stellen aus dem Gedicht.</w:t>
      </w:r>
    </w:p>
    <w:p w14:paraId="350017AC" w14:textId="77777777" w:rsidR="00D52984" w:rsidRDefault="00D52984" w:rsidP="0044230C"/>
    <w:p w14:paraId="18976837" w14:textId="6790B1C1" w:rsidR="0044230C" w:rsidRDefault="0044230C" w:rsidP="0044230C">
      <w:r w:rsidRPr="00D52984">
        <w:rPr>
          <w:rStyle w:val="ekvnummerierung"/>
        </w:rPr>
        <w:t>2</w:t>
      </w:r>
      <w:r>
        <w:tab/>
        <w:t>Denke dir jeweils eine kleine Bewegung dazu aus.</w:t>
      </w:r>
    </w:p>
    <w:p w14:paraId="4718F426" w14:textId="77777777" w:rsidR="00D52984" w:rsidRDefault="00D52984" w:rsidP="0044230C"/>
    <w:p w14:paraId="0385D795" w14:textId="4CDFF724" w:rsidR="0044230C" w:rsidRDefault="0044230C" w:rsidP="0044230C">
      <w:r w:rsidRPr="00D52984">
        <w:rPr>
          <w:rStyle w:val="ekvnummerierung"/>
        </w:rPr>
        <w:t>3</w:t>
      </w:r>
      <w:r>
        <w:tab/>
        <w:t>Schreibe deine Bewegungen unten auf.</w:t>
      </w:r>
    </w:p>
    <w:p w14:paraId="7B1A6BCD" w14:textId="77777777" w:rsidR="00D52984" w:rsidRDefault="00D52984" w:rsidP="0044230C"/>
    <w:p w14:paraId="40AC1B30" w14:textId="235B2801" w:rsidR="0044230C" w:rsidRDefault="0044230C" w:rsidP="0044230C">
      <w:r w:rsidRPr="00D52984">
        <w:rPr>
          <w:rStyle w:val="ekvnummerierung"/>
        </w:rPr>
        <w:t>4</w:t>
      </w:r>
      <w:r>
        <w:tab/>
        <w:t>Übe dein Gedicht mit Bewegungen.</w:t>
      </w:r>
    </w:p>
    <w:p w14:paraId="74C51D36" w14:textId="77777777" w:rsidR="00D52984" w:rsidRDefault="00D52984" w:rsidP="0044230C"/>
    <w:p w14:paraId="6C71FE57" w14:textId="77777777" w:rsidR="00D52984" w:rsidRDefault="00D52984" w:rsidP="0044230C"/>
    <w:p w14:paraId="259BD2C9" w14:textId="48FEA7A3" w:rsidR="0044230C" w:rsidRDefault="0044230C" w:rsidP="00D52984">
      <w:pPr>
        <w:pStyle w:val="ekvue3arial"/>
      </w:pPr>
      <w:r>
        <w:t>Meine Bewegungen zum Gedicht „Advent“:</w:t>
      </w:r>
    </w:p>
    <w:p w14:paraId="1E8DC616" w14:textId="77777777" w:rsidR="00D52984" w:rsidRDefault="00D52984" w:rsidP="0044230C"/>
    <w:p w14:paraId="65F23465" w14:textId="6AC33A50" w:rsidR="0044230C" w:rsidRDefault="0044230C" w:rsidP="00D52984">
      <w:pPr>
        <w:pStyle w:val="ekvschreiblinie"/>
      </w:pPr>
      <w:r>
        <w:t>1.</w:t>
      </w:r>
      <w:r w:rsidR="00CF5CE3">
        <w:t xml:space="preserve"> </w:t>
      </w:r>
      <w:r>
        <w:t>Wort/Zeile:</w:t>
      </w:r>
      <w:r w:rsidR="00D52984" w:rsidRPr="00D52984">
        <w:rPr>
          <w:rStyle w:val="ekvhandschriftunterstrichen"/>
        </w:rPr>
        <w:tab/>
      </w:r>
      <w:r>
        <w:t xml:space="preserve"> </w:t>
      </w:r>
      <w:r w:rsidR="00D52984">
        <w:br/>
      </w:r>
      <w:r>
        <w:t xml:space="preserve">→ Bewegung: </w:t>
      </w:r>
      <w:r w:rsidR="00D52984" w:rsidRPr="00D52984">
        <w:rPr>
          <w:rStyle w:val="ekvhandschriftunterstrichen"/>
        </w:rPr>
        <w:tab/>
      </w:r>
    </w:p>
    <w:p w14:paraId="77E342C4" w14:textId="77777777" w:rsidR="00CF5CE3" w:rsidRDefault="00CF5CE3" w:rsidP="00CF5CE3"/>
    <w:p w14:paraId="17D0FC8E" w14:textId="1012D18D" w:rsidR="0044230C" w:rsidRDefault="0044230C" w:rsidP="00D52984">
      <w:pPr>
        <w:pStyle w:val="ekvschreiblinie"/>
      </w:pPr>
      <w:r>
        <w:t>2.</w:t>
      </w:r>
      <w:r w:rsidR="00CF5CE3">
        <w:t xml:space="preserve"> </w:t>
      </w:r>
      <w:r>
        <w:t xml:space="preserve">Wort/Zeile: </w:t>
      </w:r>
      <w:r w:rsidR="00D52984" w:rsidRPr="00D52984">
        <w:rPr>
          <w:rStyle w:val="ekvhandschriftunterstrichen"/>
        </w:rPr>
        <w:tab/>
      </w:r>
      <w:r w:rsidR="00D52984">
        <w:br/>
      </w:r>
      <w:r>
        <w:t xml:space="preserve">→ Bewegung: </w:t>
      </w:r>
      <w:r w:rsidR="00D52984" w:rsidRPr="00D52984">
        <w:rPr>
          <w:rStyle w:val="ekvhandschriftunterstrichen"/>
        </w:rPr>
        <w:tab/>
      </w:r>
    </w:p>
    <w:p w14:paraId="351AFABC" w14:textId="77777777" w:rsidR="00CF5CE3" w:rsidRDefault="00CF5CE3" w:rsidP="00CF5CE3"/>
    <w:p w14:paraId="4775A2B6" w14:textId="6F3333BB" w:rsidR="0044230C" w:rsidRDefault="0044230C" w:rsidP="00D52984">
      <w:pPr>
        <w:pStyle w:val="ekvschreiblinie"/>
      </w:pPr>
      <w:r>
        <w:t>3.</w:t>
      </w:r>
      <w:r w:rsidR="00CF5CE3">
        <w:t xml:space="preserve"> </w:t>
      </w:r>
      <w:r>
        <w:t xml:space="preserve">Wort/Zeile: </w:t>
      </w:r>
      <w:r w:rsidR="00D52984" w:rsidRPr="00D52984">
        <w:rPr>
          <w:rStyle w:val="ekvhandschriftunterstrichen"/>
        </w:rPr>
        <w:tab/>
      </w:r>
      <w:r>
        <w:t xml:space="preserve"> </w:t>
      </w:r>
      <w:r w:rsidR="00D52984">
        <w:br/>
      </w:r>
      <w:r>
        <w:t xml:space="preserve">→ Bewegung: </w:t>
      </w:r>
      <w:r w:rsidR="00D52984" w:rsidRPr="00D52984">
        <w:rPr>
          <w:rStyle w:val="ekvhandschriftunterstrichen"/>
        </w:rPr>
        <w:tab/>
      </w:r>
    </w:p>
    <w:p w14:paraId="6711C866" w14:textId="77777777" w:rsidR="00CF5CE3" w:rsidRDefault="00CF5CE3" w:rsidP="00CF5CE3"/>
    <w:p w14:paraId="06EFF2C4" w14:textId="3530B212" w:rsidR="0044230C" w:rsidRDefault="0044230C" w:rsidP="00D52984">
      <w:pPr>
        <w:pStyle w:val="ekvschreiblinie"/>
      </w:pPr>
      <w:r>
        <w:t>4.</w:t>
      </w:r>
      <w:r w:rsidR="00CF5CE3">
        <w:t xml:space="preserve"> </w:t>
      </w:r>
      <w:r>
        <w:t xml:space="preserve">Wort/Zeile: </w:t>
      </w:r>
      <w:r w:rsidR="00D52984" w:rsidRPr="00D52984">
        <w:rPr>
          <w:rStyle w:val="ekvhandschriftunterstrichen"/>
        </w:rPr>
        <w:tab/>
      </w:r>
      <w:r>
        <w:t xml:space="preserve"> </w:t>
      </w:r>
      <w:r w:rsidR="00D52984">
        <w:br/>
      </w:r>
      <w:r>
        <w:t xml:space="preserve">→ Bewegung: </w:t>
      </w:r>
      <w:r w:rsidR="00D52984" w:rsidRPr="00D52984">
        <w:rPr>
          <w:rStyle w:val="ekvhandschriftunterstrichen"/>
        </w:rPr>
        <w:tab/>
      </w:r>
    </w:p>
    <w:p w14:paraId="77D32B6C" w14:textId="77777777" w:rsidR="0044230C" w:rsidRPr="000E200F" w:rsidRDefault="0044230C" w:rsidP="0044230C"/>
    <w:sectPr w:rsidR="0044230C" w:rsidRPr="000E200F" w:rsidSect="00720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0BC6E" w14:textId="77777777" w:rsidR="0044230C" w:rsidRDefault="0044230C" w:rsidP="003C599D">
      <w:pPr>
        <w:spacing w:line="240" w:lineRule="auto"/>
      </w:pPr>
      <w:r>
        <w:separator/>
      </w:r>
    </w:p>
  </w:endnote>
  <w:endnote w:type="continuationSeparator" w:id="0">
    <w:p w14:paraId="18339C4D" w14:textId="77777777" w:rsidR="0044230C" w:rsidRDefault="0044230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787FC" w14:textId="77777777" w:rsidR="00291C6D" w:rsidRDefault="00291C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813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  <w:gridCol w:w="813"/>
    </w:tblGrid>
    <w:tr w:rsidR="00291C6D" w:rsidRPr="00F42294" w14:paraId="47B21FCC" w14:textId="77777777" w:rsidTr="00291C6D">
      <w:trPr>
        <w:trHeight w:hRule="exact" w:val="680"/>
      </w:trPr>
      <w:tc>
        <w:tcPr>
          <w:tcW w:w="864" w:type="dxa"/>
          <w:noWrap/>
        </w:tcPr>
        <w:p w14:paraId="10C4B723" w14:textId="77777777" w:rsidR="00291C6D" w:rsidRPr="00913892" w:rsidRDefault="00291C6D" w:rsidP="00291C6D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67A4F57" wp14:editId="5D42A6C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5B28457" w14:textId="43263028" w:rsidR="00291C6D" w:rsidRPr="00913892" w:rsidRDefault="00291C6D" w:rsidP="00291C6D">
          <w:pPr>
            <w:pStyle w:val="ekvpagina"/>
          </w:pPr>
          <w:r w:rsidRPr="00913892">
            <w:t xml:space="preserve">© Ernst Klett Verlag GmbH, </w:t>
          </w:r>
          <w:r>
            <w:t>Stuttgart 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C8BFA84" w14:textId="02F4E5F1" w:rsidR="00291C6D" w:rsidRDefault="00291C6D" w:rsidP="00291C6D">
          <w:pPr>
            <w:pStyle w:val="ekvquelle"/>
          </w:pPr>
          <w:r w:rsidRPr="000E200F">
            <w:rPr>
              <w:rStyle w:val="ekvquellefett"/>
            </w:rPr>
            <w:t>A</w:t>
          </w:r>
          <w:r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>
            <w:t xml:space="preserve"> Madeleine Bär</w:t>
          </w:r>
        </w:p>
        <w:p w14:paraId="7116458F" w14:textId="082606FA" w:rsidR="00291C6D" w:rsidRPr="00913892" w:rsidRDefault="00291C6D" w:rsidP="00291C6D">
          <w:pPr>
            <w:pStyle w:val="ekvquelle"/>
          </w:pPr>
        </w:p>
      </w:tc>
      <w:tc>
        <w:tcPr>
          <w:tcW w:w="813" w:type="dxa"/>
        </w:tcPr>
        <w:p w14:paraId="6CAD8DA2" w14:textId="44C5E70B" w:rsidR="00291C6D" w:rsidRPr="00913892" w:rsidRDefault="00291C6D" w:rsidP="00291C6D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  <w:tc>
        <w:tcPr>
          <w:tcW w:w="813" w:type="dxa"/>
        </w:tcPr>
        <w:p w14:paraId="7E777435" w14:textId="6B2E5CDD" w:rsidR="00291C6D" w:rsidRPr="00913892" w:rsidRDefault="00291C6D" w:rsidP="00291C6D">
          <w:pPr>
            <w:pStyle w:val="ekvpagina"/>
          </w:pPr>
        </w:p>
      </w:tc>
    </w:tr>
  </w:tbl>
  <w:p w14:paraId="177AA968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8A17" w14:textId="77777777" w:rsidR="00291C6D" w:rsidRDefault="00291C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B4F4" w14:textId="77777777" w:rsidR="0044230C" w:rsidRDefault="0044230C" w:rsidP="003C599D">
      <w:pPr>
        <w:spacing w:line="240" w:lineRule="auto"/>
      </w:pPr>
      <w:r>
        <w:separator/>
      </w:r>
    </w:p>
  </w:footnote>
  <w:footnote w:type="continuationSeparator" w:id="0">
    <w:p w14:paraId="1B97EBE2" w14:textId="77777777" w:rsidR="0044230C" w:rsidRDefault="0044230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D109" w14:textId="77777777" w:rsidR="00291C6D" w:rsidRDefault="00291C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3D1C66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B77C94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711D6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781E13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AAE5C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3E16D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FFE8F7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EB7E37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1B4596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ED64F9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F9D3780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D1D7" w14:textId="77777777" w:rsidR="00291C6D" w:rsidRDefault="00291C6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0C"/>
    <w:rsid w:val="000040E2"/>
    <w:rsid w:val="0001210D"/>
    <w:rsid w:val="00014D7E"/>
    <w:rsid w:val="0002009E"/>
    <w:rsid w:val="00020440"/>
    <w:rsid w:val="000246E1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0972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308A"/>
    <w:rsid w:val="00116EF2"/>
    <w:rsid w:val="00124062"/>
    <w:rsid w:val="00126C2B"/>
    <w:rsid w:val="00131417"/>
    <w:rsid w:val="001343C4"/>
    <w:rsid w:val="001346A1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5292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C6D"/>
    <w:rsid w:val="00291D9D"/>
    <w:rsid w:val="00292470"/>
    <w:rsid w:val="0029673A"/>
    <w:rsid w:val="002A25AE"/>
    <w:rsid w:val="002A46A2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20F8"/>
    <w:rsid w:val="004372DD"/>
    <w:rsid w:val="00441088"/>
    <w:rsid w:val="00441724"/>
    <w:rsid w:val="0044185E"/>
    <w:rsid w:val="0044230C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8B8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5D03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90B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33F23"/>
    <w:rsid w:val="00741417"/>
    <w:rsid w:val="00745BC6"/>
    <w:rsid w:val="007501B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0DD9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4394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68D8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1D89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1DBE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624A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0438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5CE3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2661"/>
    <w:rsid w:val="00D34DC1"/>
    <w:rsid w:val="00D403F7"/>
    <w:rsid w:val="00D52984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436B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3028D"/>
  <w15:chartTrackingRefBased/>
  <w15:docId w15:val="{3D1FA96B-E8F6-451B-93CD-D0FDE22C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20</cp:revision>
  <cp:lastPrinted>2016-12-23T16:36:00Z</cp:lastPrinted>
  <dcterms:created xsi:type="dcterms:W3CDTF">2025-12-16T12:03:00Z</dcterms:created>
  <dcterms:modified xsi:type="dcterms:W3CDTF">2025-12-17T10:14:00Z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