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14:paraId="7C1AB28D" w14:textId="1F777185" w:rsidR="00E02EF6" w:rsidRDefault="00E02EF6" w:rsidP="00E02EF6">
      <w:pPr>
        <w:pStyle w:val="ekvue3arial"/>
      </w:pPr>
      <w:r w:rsidRPr="00A21B3A">
        <w:t>Download zum Blogbeitrag „</w:t>
      </w:r>
      <w:r w:rsidRPr="00E02EF6">
        <w:t>Viel Gefühl oder viel Info? Journalistische Darstellungsformen in verschiedenen Medienformaten</w:t>
      </w:r>
      <w:r>
        <w:t>“</w:t>
      </w:r>
      <w:r w:rsidR="00586FE6">
        <w:t xml:space="preserve"> </w:t>
      </w:r>
      <w:hyperlink r:id="rId6" w:history="1">
        <w:r w:rsidR="00586FE6" w:rsidRPr="00586FE6">
          <w:rPr>
            <w:rStyle w:val="Hyperlink"/>
          </w:rPr>
          <w:t>www.deutsch-klett.de</w:t>
        </w:r>
      </w:hyperlink>
    </w:p>
    <w:p w14:paraId="2740CCED" w14:textId="77777777" w:rsidR="00E02EF6" w:rsidRDefault="00E02EF6" w:rsidP="00E02EF6"/>
    <w:p w14:paraId="7C0263C1" w14:textId="6446596A" w:rsidR="00E02EF6" w:rsidRDefault="00E02EF6" w:rsidP="00E02EF6">
      <w:pPr>
        <w:pStyle w:val="ekvue1arial"/>
      </w:pPr>
      <w:r>
        <w:t xml:space="preserve">Arbeitsblatt </w:t>
      </w:r>
      <w:r w:rsidR="00ED4A2C">
        <w:t>2</w:t>
      </w:r>
      <w:r w:rsidR="00F25852">
        <w:t>: Auftragskarten</w:t>
      </w:r>
    </w:p>
    <w:p w14:paraId="02B9E425" w14:textId="77777777" w:rsidR="00E02EF6" w:rsidRDefault="00E02EF6" w:rsidP="00E02EF6"/>
    <w:p w14:paraId="30720AD3" w14:textId="297487D9" w:rsidR="00E02EF6" w:rsidRDefault="00586FE6" w:rsidP="00E02EF6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A47154" wp14:editId="66B6CFFA">
                <wp:simplePos x="0" y="0"/>
                <wp:positionH relativeFrom="margin">
                  <wp:posOffset>3066414</wp:posOffset>
                </wp:positionH>
                <wp:positionV relativeFrom="paragraph">
                  <wp:posOffset>8255</wp:posOffset>
                </wp:positionV>
                <wp:extent cx="2863215" cy="3950898"/>
                <wp:effectExtent l="0" t="0" r="13335" b="12065"/>
                <wp:wrapNone/>
                <wp:docPr id="574769265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3215" cy="395089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1EC16EF0" w14:textId="1384F96A" w:rsidR="00F25852" w:rsidRDefault="00F25852" w:rsidP="00F25852">
                            <w:pPr>
                              <w:pStyle w:val="ekvbild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F61031D" wp14:editId="4DCA9E73">
                                  <wp:extent cx="926914" cy="860409"/>
                                  <wp:effectExtent l="0" t="0" r="6985" b="0"/>
                                  <wp:docPr id="170480746" name="Grafik 2" descr="Deutsch-Blog-Unterricht-JmS-journ-Darstellungsformen-B-Die-Perspektive.pn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0480746" name="Grafik 2" descr="Deutsch-Blog-Unterricht-JmS-journ-Darstellungsformen-B-Die-Perspektive.pn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26914" cy="86040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6275085" w14:textId="77777777" w:rsidR="00F25852" w:rsidRDefault="00F25852" w:rsidP="00F25852">
                            <w:pPr>
                              <w:pStyle w:val="ekvgrundtexthalbe"/>
                            </w:pPr>
                          </w:p>
                          <w:p w14:paraId="3F445BF8" w14:textId="494FAC16" w:rsidR="00F25852" w:rsidRPr="00CF1E94" w:rsidRDefault="00F25852" w:rsidP="00F2585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CF1E94">
                              <w:rPr>
                                <w:sz w:val="18"/>
                                <w:szCs w:val="18"/>
                              </w:rPr>
                              <w:t xml:space="preserve">Danke, dass du für unsere überregionale Tageszeitung einen Kommentar zum </w:t>
                            </w:r>
                            <w:proofErr w:type="spellStart"/>
                            <w:r w:rsidRPr="00CF1E94">
                              <w:rPr>
                                <w:sz w:val="18"/>
                                <w:szCs w:val="18"/>
                              </w:rPr>
                              <w:t>Social</w:t>
                            </w:r>
                            <w:proofErr w:type="spellEnd"/>
                            <w:r w:rsidRPr="00CF1E94">
                              <w:rPr>
                                <w:sz w:val="18"/>
                                <w:szCs w:val="18"/>
                              </w:rPr>
                              <w:t xml:space="preserve"> Media-Verbot für unter 16-Jährige verfasst!</w:t>
                            </w:r>
                          </w:p>
                          <w:p w14:paraId="0AD8BCA4" w14:textId="77777777" w:rsidR="00F25852" w:rsidRPr="00CF1E94" w:rsidRDefault="00F25852" w:rsidP="00F25852">
                            <w:pPr>
                              <w:pStyle w:val="ekvgrundtexthalbe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3C89024D" w14:textId="47DCE5AA" w:rsidR="00F25852" w:rsidRPr="00CF1E94" w:rsidRDefault="00F25852" w:rsidP="00F2585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CF1E94">
                              <w:rPr>
                                <w:rStyle w:val="ekvfett"/>
                                <w:sz w:val="18"/>
                                <w:szCs w:val="18"/>
                              </w:rPr>
                              <w:t>Textsorte:</w:t>
                            </w:r>
                            <w:r w:rsidRPr="00CF1E94">
                              <w:rPr>
                                <w:sz w:val="18"/>
                                <w:szCs w:val="18"/>
                              </w:rPr>
                              <w:t xml:space="preserve"> Kommentar </w:t>
                            </w:r>
                          </w:p>
                          <w:p w14:paraId="6F2A0934" w14:textId="5AAA6A02" w:rsidR="00F25852" w:rsidRPr="00CF1E94" w:rsidRDefault="00F25852" w:rsidP="00F2585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CF1E94">
                              <w:rPr>
                                <w:rStyle w:val="ekvfett"/>
                                <w:sz w:val="18"/>
                                <w:szCs w:val="18"/>
                              </w:rPr>
                              <w:t>Sprache:</w:t>
                            </w:r>
                            <w:r w:rsidRPr="00CF1E94">
                              <w:rPr>
                                <w:sz w:val="18"/>
                                <w:szCs w:val="18"/>
                              </w:rPr>
                              <w:t xml:space="preserve"> sachlich, präzise, reflektiert, argumentativ</w:t>
                            </w:r>
                          </w:p>
                          <w:p w14:paraId="3AB009CD" w14:textId="3C62A1B3" w:rsidR="00F25852" w:rsidRPr="00CF1E94" w:rsidRDefault="00F25852" w:rsidP="00F2585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CF1E94">
                              <w:rPr>
                                <w:rStyle w:val="ekvfett"/>
                                <w:sz w:val="18"/>
                                <w:szCs w:val="18"/>
                              </w:rPr>
                              <w:t>Tempus:</w:t>
                            </w:r>
                            <w:r w:rsidRPr="00CF1E94">
                              <w:rPr>
                                <w:sz w:val="18"/>
                                <w:szCs w:val="18"/>
                              </w:rPr>
                              <w:t xml:space="preserve"> Präsens</w:t>
                            </w:r>
                          </w:p>
                          <w:p w14:paraId="0E74C555" w14:textId="77777777" w:rsidR="00F25852" w:rsidRPr="00CF1E94" w:rsidRDefault="00F25852" w:rsidP="00F25852">
                            <w:pPr>
                              <w:pStyle w:val="ekvgrundtexthalbe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30C308C6" w14:textId="77777777" w:rsidR="00F25852" w:rsidRPr="00CF1E94" w:rsidRDefault="00F25852" w:rsidP="00F25852">
                            <w:pPr>
                              <w:rPr>
                                <w:rStyle w:val="ekvfett"/>
                                <w:sz w:val="18"/>
                                <w:szCs w:val="18"/>
                              </w:rPr>
                            </w:pPr>
                            <w:r w:rsidRPr="00CF1E94">
                              <w:rPr>
                                <w:rStyle w:val="ekvfett"/>
                                <w:sz w:val="18"/>
                                <w:szCs w:val="18"/>
                              </w:rPr>
                              <w:t>Inhaltlicher Aspekte:</w:t>
                            </w:r>
                          </w:p>
                          <w:p w14:paraId="60AA8735" w14:textId="77777777" w:rsidR="00F25852" w:rsidRPr="00CF1E94" w:rsidRDefault="00F25852" w:rsidP="00F25852">
                            <w:pPr>
                              <w:pStyle w:val="ekvaufzhlung"/>
                              <w:rPr>
                                <w:sz w:val="18"/>
                                <w:szCs w:val="18"/>
                              </w:rPr>
                            </w:pPr>
                            <w:r w:rsidRPr="00CF1E94">
                              <w:rPr>
                                <w:sz w:val="18"/>
                                <w:szCs w:val="18"/>
                              </w:rPr>
                              <w:t>•</w:t>
                            </w:r>
                            <w:r w:rsidRPr="00CF1E94">
                              <w:rPr>
                                <w:sz w:val="18"/>
                                <w:szCs w:val="18"/>
                              </w:rPr>
                              <w:tab/>
                              <w:t>kurze Einordnung der Entscheidung Australiens</w:t>
                            </w:r>
                          </w:p>
                          <w:p w14:paraId="0911ED19" w14:textId="77777777" w:rsidR="00F25852" w:rsidRPr="00CF1E94" w:rsidRDefault="00F25852" w:rsidP="00F25852">
                            <w:pPr>
                              <w:pStyle w:val="ekvaufzhlung"/>
                              <w:rPr>
                                <w:sz w:val="18"/>
                                <w:szCs w:val="18"/>
                              </w:rPr>
                            </w:pPr>
                            <w:r w:rsidRPr="00CF1E94">
                              <w:rPr>
                                <w:sz w:val="18"/>
                                <w:szCs w:val="18"/>
                              </w:rPr>
                              <w:t>•</w:t>
                            </w:r>
                            <w:r w:rsidRPr="00CF1E94">
                              <w:rPr>
                                <w:sz w:val="18"/>
                                <w:szCs w:val="18"/>
                              </w:rPr>
                              <w:tab/>
                              <w:t>klare Position zu: sinnvoller Jugendschutz oder problematischer Eingriff?</w:t>
                            </w:r>
                          </w:p>
                          <w:p w14:paraId="0FC1A0B1" w14:textId="3C835093" w:rsidR="00F25852" w:rsidRPr="00CF1E94" w:rsidRDefault="00F25852" w:rsidP="00F25852">
                            <w:pPr>
                              <w:pStyle w:val="ekvaufzhlung"/>
                              <w:rPr>
                                <w:sz w:val="18"/>
                                <w:szCs w:val="18"/>
                              </w:rPr>
                            </w:pPr>
                            <w:r w:rsidRPr="00CF1E94">
                              <w:rPr>
                                <w:sz w:val="18"/>
                                <w:szCs w:val="18"/>
                              </w:rPr>
                              <w:t>•</w:t>
                            </w:r>
                            <w:r w:rsidRPr="00CF1E94">
                              <w:rPr>
                                <w:sz w:val="18"/>
                                <w:szCs w:val="18"/>
                              </w:rPr>
                              <w:tab/>
                              <w:t>mind</w:t>
                            </w:r>
                            <w:r w:rsidR="00CF1E94" w:rsidRPr="00CF1E94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  <w:r w:rsidRPr="00CF1E94">
                              <w:rPr>
                                <w:sz w:val="18"/>
                                <w:szCs w:val="18"/>
                              </w:rPr>
                              <w:t xml:space="preserve"> zwei Argumente, die deine Haltung stützen – auch Gegenargumente entkräften!</w:t>
                            </w:r>
                          </w:p>
                          <w:p w14:paraId="123E5A27" w14:textId="77777777" w:rsidR="00F25852" w:rsidRPr="00CF1E94" w:rsidRDefault="00F25852" w:rsidP="00F25852">
                            <w:pPr>
                              <w:pStyle w:val="ekvaufzhlung"/>
                              <w:rPr>
                                <w:sz w:val="18"/>
                                <w:szCs w:val="18"/>
                              </w:rPr>
                            </w:pPr>
                            <w:r w:rsidRPr="00CF1E94">
                              <w:rPr>
                                <w:sz w:val="18"/>
                                <w:szCs w:val="18"/>
                              </w:rPr>
                              <w:t>•</w:t>
                            </w:r>
                            <w:r w:rsidRPr="00CF1E94">
                              <w:rPr>
                                <w:sz w:val="18"/>
                                <w:szCs w:val="18"/>
                              </w:rPr>
                              <w:tab/>
                              <w:t>kurzer Ausblick oder Appell am Ende</w:t>
                            </w:r>
                          </w:p>
                          <w:p w14:paraId="0EE07D4A" w14:textId="63DDA354" w:rsidR="00F25852" w:rsidRPr="00CF1E94" w:rsidRDefault="00F25852" w:rsidP="00F25852">
                            <w:pPr>
                              <w:pStyle w:val="ekvaufzhlung"/>
                              <w:rPr>
                                <w:sz w:val="18"/>
                                <w:szCs w:val="18"/>
                              </w:rPr>
                            </w:pPr>
                            <w:r w:rsidRPr="00CF1E94">
                              <w:rPr>
                                <w:sz w:val="18"/>
                                <w:szCs w:val="18"/>
                              </w:rPr>
                              <w:t>•</w:t>
                            </w:r>
                            <w:r w:rsidRPr="00CF1E94">
                              <w:rPr>
                                <w:sz w:val="18"/>
                                <w:szCs w:val="18"/>
                              </w:rPr>
                              <w:tab/>
                              <w:t>Deine Meinung muss gut begründet sein. Trenne deutlich zwischen Fakten und Bewertung. Bleibe sachlich, vermeide Über</w:t>
                            </w:r>
                            <w:r w:rsidR="00CF1E94">
                              <w:rPr>
                                <w:sz w:val="18"/>
                                <w:szCs w:val="18"/>
                              </w:rPr>
                              <w:t>-</w:t>
                            </w:r>
                            <w:proofErr w:type="spellStart"/>
                            <w:r w:rsidRPr="00CF1E94">
                              <w:rPr>
                                <w:sz w:val="18"/>
                                <w:szCs w:val="18"/>
                              </w:rPr>
                              <w:t>treibungen</w:t>
                            </w:r>
                            <w:proofErr w:type="spellEnd"/>
                            <w:r w:rsidRPr="00CF1E94">
                              <w:rPr>
                                <w:sz w:val="18"/>
                                <w:szCs w:val="18"/>
                              </w:rPr>
                              <w:t xml:space="preserve"> und eine allzu emotionale Sprache.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A47154" id="_x0000_t202" coordsize="21600,21600" o:spt="202" path="m,l,21600r21600,l21600,xe">
                <v:stroke joinstyle="miter"/>
                <v:path gradientshapeok="t" o:connecttype="rect"/>
              </v:shapetype>
              <v:shape id="Textfeld 70" o:spid="_x0000_s1026" type="#_x0000_t202" style="position:absolute;margin-left:241.45pt;margin-top:.65pt;width:225.45pt;height:311.1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" fillcolor="white [3212]" strokecolor="black [3213]" strokeweight=".5pt">
                <v:textbox>
                  <w:txbxContent>
                    <w:p w14:paraId="1EC16EF0" w14:textId="1384F96A" w:rsidR="00F25852" w:rsidRDefault="00F25852" w:rsidP="00F25852">
                      <w:pPr>
                        <w:pStyle w:val="ekvbild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F61031D" wp14:editId="4DCA9E73">
                            <wp:extent cx="926914" cy="860409"/>
                            <wp:effectExtent l="0" t="0" r="6985" b="0"/>
                            <wp:docPr id="170480746" name="Grafik 2" descr="Deutsch-Blog-Unterricht-JmS-journ-Darstellungsformen-B-Die-Perspektive.pn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0480746" name="Grafik 2" descr="Deutsch-Blog-Unterricht-JmS-journ-Darstellungsformen-B-Die-Perspektive.pn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26914" cy="86040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6275085" w14:textId="77777777" w:rsidR="00F25852" w:rsidRDefault="00F25852" w:rsidP="00F25852">
                      <w:pPr>
                        <w:pStyle w:val="ekvgrundtexthalbe"/>
                      </w:pPr>
                    </w:p>
                    <w:p w14:paraId="3F445BF8" w14:textId="494FAC16" w:rsidR="00F25852" w:rsidRPr="00CF1E94" w:rsidRDefault="00F25852" w:rsidP="00F25852">
                      <w:pPr>
                        <w:rPr>
                          <w:sz w:val="18"/>
                          <w:szCs w:val="18"/>
                        </w:rPr>
                      </w:pPr>
                      <w:r w:rsidRPr="00CF1E94">
                        <w:rPr>
                          <w:sz w:val="18"/>
                          <w:szCs w:val="18"/>
                        </w:rPr>
                        <w:t xml:space="preserve">Danke, dass du für unsere überregionale Tageszeitung einen Kommentar zum </w:t>
                      </w:r>
                      <w:proofErr w:type="spellStart"/>
                      <w:r w:rsidRPr="00CF1E94">
                        <w:rPr>
                          <w:sz w:val="18"/>
                          <w:szCs w:val="18"/>
                        </w:rPr>
                        <w:t>Social</w:t>
                      </w:r>
                      <w:proofErr w:type="spellEnd"/>
                      <w:r w:rsidRPr="00CF1E94">
                        <w:rPr>
                          <w:sz w:val="18"/>
                          <w:szCs w:val="18"/>
                        </w:rPr>
                        <w:t xml:space="preserve"> Media-Verbot für unter 16-Jährige verfasst!</w:t>
                      </w:r>
                    </w:p>
                    <w:p w14:paraId="0AD8BCA4" w14:textId="77777777" w:rsidR="00F25852" w:rsidRPr="00CF1E94" w:rsidRDefault="00F25852" w:rsidP="00F25852">
                      <w:pPr>
                        <w:pStyle w:val="ekvgrundtexthalbe"/>
                        <w:rPr>
                          <w:sz w:val="18"/>
                          <w:szCs w:val="18"/>
                        </w:rPr>
                      </w:pPr>
                    </w:p>
                    <w:p w14:paraId="3C89024D" w14:textId="47DCE5AA" w:rsidR="00F25852" w:rsidRPr="00CF1E94" w:rsidRDefault="00F25852" w:rsidP="00F25852">
                      <w:pPr>
                        <w:rPr>
                          <w:sz w:val="18"/>
                          <w:szCs w:val="18"/>
                        </w:rPr>
                      </w:pPr>
                      <w:r w:rsidRPr="00CF1E94">
                        <w:rPr>
                          <w:rStyle w:val="ekvfett"/>
                          <w:sz w:val="18"/>
                          <w:szCs w:val="18"/>
                        </w:rPr>
                        <w:t>Textsorte:</w:t>
                      </w:r>
                      <w:r w:rsidRPr="00CF1E94">
                        <w:rPr>
                          <w:sz w:val="18"/>
                          <w:szCs w:val="18"/>
                        </w:rPr>
                        <w:t xml:space="preserve"> Kommentar </w:t>
                      </w:r>
                    </w:p>
                    <w:p w14:paraId="6F2A0934" w14:textId="5AAA6A02" w:rsidR="00F25852" w:rsidRPr="00CF1E94" w:rsidRDefault="00F25852" w:rsidP="00F25852">
                      <w:pPr>
                        <w:rPr>
                          <w:sz w:val="18"/>
                          <w:szCs w:val="18"/>
                        </w:rPr>
                      </w:pPr>
                      <w:r w:rsidRPr="00CF1E94">
                        <w:rPr>
                          <w:rStyle w:val="ekvfett"/>
                          <w:sz w:val="18"/>
                          <w:szCs w:val="18"/>
                        </w:rPr>
                        <w:t>Sprache:</w:t>
                      </w:r>
                      <w:r w:rsidRPr="00CF1E94">
                        <w:rPr>
                          <w:sz w:val="18"/>
                          <w:szCs w:val="18"/>
                        </w:rPr>
                        <w:t xml:space="preserve"> sachlich, präzise, reflektiert, argumentativ</w:t>
                      </w:r>
                    </w:p>
                    <w:p w14:paraId="3AB009CD" w14:textId="3C62A1B3" w:rsidR="00F25852" w:rsidRPr="00CF1E94" w:rsidRDefault="00F25852" w:rsidP="00F25852">
                      <w:pPr>
                        <w:rPr>
                          <w:sz w:val="18"/>
                          <w:szCs w:val="18"/>
                        </w:rPr>
                      </w:pPr>
                      <w:r w:rsidRPr="00CF1E94">
                        <w:rPr>
                          <w:rStyle w:val="ekvfett"/>
                          <w:sz w:val="18"/>
                          <w:szCs w:val="18"/>
                        </w:rPr>
                        <w:t>Tempus:</w:t>
                      </w:r>
                      <w:r w:rsidRPr="00CF1E94">
                        <w:rPr>
                          <w:sz w:val="18"/>
                          <w:szCs w:val="18"/>
                        </w:rPr>
                        <w:t xml:space="preserve"> Präsens</w:t>
                      </w:r>
                    </w:p>
                    <w:p w14:paraId="0E74C555" w14:textId="77777777" w:rsidR="00F25852" w:rsidRPr="00CF1E94" w:rsidRDefault="00F25852" w:rsidP="00F25852">
                      <w:pPr>
                        <w:pStyle w:val="ekvgrundtexthalbe"/>
                        <w:rPr>
                          <w:sz w:val="18"/>
                          <w:szCs w:val="18"/>
                        </w:rPr>
                      </w:pPr>
                    </w:p>
                    <w:p w14:paraId="30C308C6" w14:textId="77777777" w:rsidR="00F25852" w:rsidRPr="00CF1E94" w:rsidRDefault="00F25852" w:rsidP="00F25852">
                      <w:pPr>
                        <w:rPr>
                          <w:rStyle w:val="ekvfett"/>
                          <w:sz w:val="18"/>
                          <w:szCs w:val="18"/>
                        </w:rPr>
                      </w:pPr>
                      <w:r w:rsidRPr="00CF1E94">
                        <w:rPr>
                          <w:rStyle w:val="ekvfett"/>
                          <w:sz w:val="18"/>
                          <w:szCs w:val="18"/>
                        </w:rPr>
                        <w:t>Inhaltlicher Aspekte:</w:t>
                      </w:r>
                    </w:p>
                    <w:p w14:paraId="60AA8735" w14:textId="77777777" w:rsidR="00F25852" w:rsidRPr="00CF1E94" w:rsidRDefault="00F25852" w:rsidP="00F25852">
                      <w:pPr>
                        <w:pStyle w:val="ekvaufzhlung"/>
                        <w:rPr>
                          <w:sz w:val="18"/>
                          <w:szCs w:val="18"/>
                        </w:rPr>
                      </w:pPr>
                      <w:r w:rsidRPr="00CF1E94">
                        <w:rPr>
                          <w:sz w:val="18"/>
                          <w:szCs w:val="18"/>
                        </w:rPr>
                        <w:t>•</w:t>
                      </w:r>
                      <w:r w:rsidRPr="00CF1E94">
                        <w:rPr>
                          <w:sz w:val="18"/>
                          <w:szCs w:val="18"/>
                        </w:rPr>
                        <w:tab/>
                        <w:t>kurze Einordnung der Entscheidung Australiens</w:t>
                      </w:r>
                    </w:p>
                    <w:p w14:paraId="0911ED19" w14:textId="77777777" w:rsidR="00F25852" w:rsidRPr="00CF1E94" w:rsidRDefault="00F25852" w:rsidP="00F25852">
                      <w:pPr>
                        <w:pStyle w:val="ekvaufzhlung"/>
                        <w:rPr>
                          <w:sz w:val="18"/>
                          <w:szCs w:val="18"/>
                        </w:rPr>
                      </w:pPr>
                      <w:r w:rsidRPr="00CF1E94">
                        <w:rPr>
                          <w:sz w:val="18"/>
                          <w:szCs w:val="18"/>
                        </w:rPr>
                        <w:t>•</w:t>
                      </w:r>
                      <w:r w:rsidRPr="00CF1E94">
                        <w:rPr>
                          <w:sz w:val="18"/>
                          <w:szCs w:val="18"/>
                        </w:rPr>
                        <w:tab/>
                        <w:t>klare Position zu: sinnvoller Jugendschutz oder problematischer Eingriff?</w:t>
                      </w:r>
                    </w:p>
                    <w:p w14:paraId="0FC1A0B1" w14:textId="3C835093" w:rsidR="00F25852" w:rsidRPr="00CF1E94" w:rsidRDefault="00F25852" w:rsidP="00F25852">
                      <w:pPr>
                        <w:pStyle w:val="ekvaufzhlung"/>
                        <w:rPr>
                          <w:sz w:val="18"/>
                          <w:szCs w:val="18"/>
                        </w:rPr>
                      </w:pPr>
                      <w:r w:rsidRPr="00CF1E94">
                        <w:rPr>
                          <w:sz w:val="18"/>
                          <w:szCs w:val="18"/>
                        </w:rPr>
                        <w:t>•</w:t>
                      </w:r>
                      <w:r w:rsidRPr="00CF1E94">
                        <w:rPr>
                          <w:sz w:val="18"/>
                          <w:szCs w:val="18"/>
                        </w:rPr>
                        <w:tab/>
                        <w:t>mind</w:t>
                      </w:r>
                      <w:r w:rsidR="00CF1E94" w:rsidRPr="00CF1E94">
                        <w:rPr>
                          <w:sz w:val="18"/>
                          <w:szCs w:val="18"/>
                        </w:rPr>
                        <w:t>.</w:t>
                      </w:r>
                      <w:r w:rsidRPr="00CF1E94">
                        <w:rPr>
                          <w:sz w:val="18"/>
                          <w:szCs w:val="18"/>
                        </w:rPr>
                        <w:t xml:space="preserve"> zwei Argumente, die deine Haltung stützen – auch Gegenargumente entkräften!</w:t>
                      </w:r>
                    </w:p>
                    <w:p w14:paraId="123E5A27" w14:textId="77777777" w:rsidR="00F25852" w:rsidRPr="00CF1E94" w:rsidRDefault="00F25852" w:rsidP="00F25852">
                      <w:pPr>
                        <w:pStyle w:val="ekvaufzhlung"/>
                        <w:rPr>
                          <w:sz w:val="18"/>
                          <w:szCs w:val="18"/>
                        </w:rPr>
                      </w:pPr>
                      <w:r w:rsidRPr="00CF1E94">
                        <w:rPr>
                          <w:sz w:val="18"/>
                          <w:szCs w:val="18"/>
                        </w:rPr>
                        <w:t>•</w:t>
                      </w:r>
                      <w:r w:rsidRPr="00CF1E94">
                        <w:rPr>
                          <w:sz w:val="18"/>
                          <w:szCs w:val="18"/>
                        </w:rPr>
                        <w:tab/>
                        <w:t>kurzer Ausblick oder Appell am Ende</w:t>
                      </w:r>
                    </w:p>
                    <w:p w14:paraId="0EE07D4A" w14:textId="63DDA354" w:rsidR="00F25852" w:rsidRPr="00CF1E94" w:rsidRDefault="00F25852" w:rsidP="00F25852">
                      <w:pPr>
                        <w:pStyle w:val="ekvaufzhlung"/>
                        <w:rPr>
                          <w:sz w:val="18"/>
                          <w:szCs w:val="18"/>
                        </w:rPr>
                      </w:pPr>
                      <w:r w:rsidRPr="00CF1E94">
                        <w:rPr>
                          <w:sz w:val="18"/>
                          <w:szCs w:val="18"/>
                        </w:rPr>
                        <w:t>•</w:t>
                      </w:r>
                      <w:r w:rsidRPr="00CF1E94">
                        <w:rPr>
                          <w:sz w:val="18"/>
                          <w:szCs w:val="18"/>
                        </w:rPr>
                        <w:tab/>
                        <w:t>Deine Meinung muss gut begründet sein. Trenne deutlich zwischen Fakten und Bewertung. Bleibe sachlich, vermeide Über</w:t>
                      </w:r>
                      <w:r w:rsidR="00CF1E94">
                        <w:rPr>
                          <w:sz w:val="18"/>
                          <w:szCs w:val="18"/>
                        </w:rPr>
                        <w:t>-</w:t>
                      </w:r>
                      <w:proofErr w:type="spellStart"/>
                      <w:r w:rsidRPr="00CF1E94">
                        <w:rPr>
                          <w:sz w:val="18"/>
                          <w:szCs w:val="18"/>
                        </w:rPr>
                        <w:t>treibungen</w:t>
                      </w:r>
                      <w:proofErr w:type="spellEnd"/>
                      <w:r w:rsidRPr="00CF1E94">
                        <w:rPr>
                          <w:sz w:val="18"/>
                          <w:szCs w:val="18"/>
                        </w:rPr>
                        <w:t xml:space="preserve"> und eine allzu emotionale Sprache.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2F4C392" wp14:editId="228CA8A0">
                <wp:simplePos x="0" y="0"/>
                <wp:positionH relativeFrom="margin">
                  <wp:posOffset>8890</wp:posOffset>
                </wp:positionH>
                <wp:positionV relativeFrom="paragraph">
                  <wp:posOffset>8255</wp:posOffset>
                </wp:positionV>
                <wp:extent cx="2853690" cy="3950335"/>
                <wp:effectExtent l="0" t="0" r="22860" b="12065"/>
                <wp:wrapNone/>
                <wp:docPr id="1168499666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3690" cy="39503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5DD1588C" w14:textId="77777777" w:rsidR="00F25852" w:rsidRDefault="00F25852" w:rsidP="00F25852">
                            <w:pPr>
                              <w:pStyle w:val="ekvgrundtexthalbe"/>
                            </w:pPr>
                          </w:p>
                          <w:p w14:paraId="75578460" w14:textId="2E513A86" w:rsidR="00F25852" w:rsidRDefault="00F25852" w:rsidP="00F25852">
                            <w:pPr>
                              <w:pStyle w:val="ekvbild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D3EE4B8" wp14:editId="584A6A25">
                                  <wp:extent cx="1363353" cy="527884"/>
                                  <wp:effectExtent l="0" t="0" r="8255" b="5715"/>
                                  <wp:docPr id="1005367275" name="Grafik 1" descr="Deutsch-Blog-Unterricht-JmS-journ-Darstellungsformen-A-Der-Aufreger.pn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05367275" name="Grafik 1" descr="Deutsch-Blog-Unterricht-JmS-journ-Darstellungsformen-A-Der-Aufreger.pn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63353" cy="52788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521B1E3" w14:textId="77777777" w:rsidR="00F25852" w:rsidRDefault="00F25852" w:rsidP="00F25852">
                            <w:pPr>
                              <w:pStyle w:val="ekvgrundtexthalbe"/>
                            </w:pPr>
                          </w:p>
                          <w:p w14:paraId="2191513A" w14:textId="5198FCA9" w:rsidR="00F25852" w:rsidRPr="00CF1E94" w:rsidRDefault="00F25852" w:rsidP="00F2585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CF1E94">
                              <w:rPr>
                                <w:sz w:val="18"/>
                                <w:szCs w:val="18"/>
                              </w:rPr>
                              <w:t xml:space="preserve">Danke, dass du für unsere Boulevardzeitung einen Bericht zum </w:t>
                            </w:r>
                            <w:proofErr w:type="spellStart"/>
                            <w:r w:rsidRPr="00CF1E94">
                              <w:rPr>
                                <w:sz w:val="18"/>
                                <w:szCs w:val="18"/>
                              </w:rPr>
                              <w:t>Social</w:t>
                            </w:r>
                            <w:proofErr w:type="spellEnd"/>
                            <w:r w:rsidRPr="00CF1E94">
                              <w:rPr>
                                <w:sz w:val="18"/>
                                <w:szCs w:val="18"/>
                              </w:rPr>
                              <w:t xml:space="preserve"> Media-Verbot für unter 16-Jährige verfasst! </w:t>
                            </w:r>
                          </w:p>
                          <w:p w14:paraId="5EE5E2A1" w14:textId="77777777" w:rsidR="00F25852" w:rsidRPr="00CF1E94" w:rsidRDefault="00F25852" w:rsidP="00F25852">
                            <w:pPr>
                              <w:pStyle w:val="ekvgrundtexthalbe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34341C0C" w14:textId="77777777" w:rsidR="00F25852" w:rsidRPr="00CF1E94" w:rsidRDefault="00F25852" w:rsidP="00F2585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CF1E94">
                              <w:rPr>
                                <w:rStyle w:val="ekvfett"/>
                                <w:sz w:val="18"/>
                                <w:szCs w:val="18"/>
                              </w:rPr>
                              <w:t>Textsorte:</w:t>
                            </w:r>
                            <w:r w:rsidRPr="00CF1E94">
                              <w:rPr>
                                <w:sz w:val="18"/>
                                <w:szCs w:val="18"/>
                              </w:rPr>
                              <w:t xml:space="preserve"> Bericht</w:t>
                            </w:r>
                          </w:p>
                          <w:p w14:paraId="4E24BEDE" w14:textId="77777777" w:rsidR="00F25852" w:rsidRPr="00CF1E94" w:rsidRDefault="00F25852" w:rsidP="00F2585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CF1E94">
                              <w:rPr>
                                <w:rStyle w:val="ekvfett"/>
                                <w:sz w:val="18"/>
                                <w:szCs w:val="18"/>
                              </w:rPr>
                              <w:t>Sprache:</w:t>
                            </w:r>
                            <w:r w:rsidRPr="00CF1E94">
                              <w:rPr>
                                <w:sz w:val="18"/>
                                <w:szCs w:val="18"/>
                              </w:rPr>
                              <w:t xml:space="preserve"> emotional, einfach, dramatisierend </w:t>
                            </w:r>
                          </w:p>
                          <w:p w14:paraId="72BB2190" w14:textId="77777777" w:rsidR="00F25852" w:rsidRPr="00CF1E94" w:rsidRDefault="00F25852" w:rsidP="00F2585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CF1E94">
                              <w:rPr>
                                <w:rStyle w:val="ekvfett"/>
                                <w:sz w:val="18"/>
                                <w:szCs w:val="18"/>
                              </w:rPr>
                              <w:t>Tempus:</w:t>
                            </w:r>
                            <w:r w:rsidRPr="00CF1E94">
                              <w:rPr>
                                <w:sz w:val="18"/>
                                <w:szCs w:val="18"/>
                              </w:rPr>
                              <w:t xml:space="preserve"> Präteritum/Präsens</w:t>
                            </w:r>
                          </w:p>
                          <w:p w14:paraId="10038621" w14:textId="77777777" w:rsidR="00F25852" w:rsidRPr="00CF1E94" w:rsidRDefault="00F25852" w:rsidP="00F25852">
                            <w:pPr>
                              <w:pStyle w:val="ekvgrundtexthalbe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23D5A5B" w14:textId="77777777" w:rsidR="00F25852" w:rsidRPr="00CF1E94" w:rsidRDefault="00F25852" w:rsidP="00F25852">
                            <w:pPr>
                              <w:rPr>
                                <w:rStyle w:val="ekvfett"/>
                                <w:sz w:val="18"/>
                                <w:szCs w:val="18"/>
                              </w:rPr>
                            </w:pPr>
                            <w:r w:rsidRPr="00CF1E94">
                              <w:rPr>
                                <w:rStyle w:val="ekvfett"/>
                                <w:sz w:val="18"/>
                                <w:szCs w:val="18"/>
                              </w:rPr>
                              <w:t>Inhaltlicher Aspekte:</w:t>
                            </w:r>
                          </w:p>
                          <w:p w14:paraId="36C04201" w14:textId="77777777" w:rsidR="00F25852" w:rsidRPr="00CF1E94" w:rsidRDefault="00F25852" w:rsidP="00F25852">
                            <w:pPr>
                              <w:pStyle w:val="ekvaufzhlung"/>
                              <w:rPr>
                                <w:sz w:val="18"/>
                                <w:szCs w:val="18"/>
                              </w:rPr>
                            </w:pPr>
                            <w:r w:rsidRPr="00CF1E94">
                              <w:rPr>
                                <w:sz w:val="18"/>
                                <w:szCs w:val="18"/>
                              </w:rPr>
                              <w:t>•</w:t>
                            </w:r>
                            <w:r w:rsidRPr="00CF1E94">
                              <w:rPr>
                                <w:sz w:val="18"/>
                                <w:szCs w:val="18"/>
                              </w:rPr>
                              <w:tab/>
                              <w:t>Worum geht es?</w:t>
                            </w:r>
                          </w:p>
                          <w:p w14:paraId="08B0FE67" w14:textId="77777777" w:rsidR="00F25852" w:rsidRPr="00CF1E94" w:rsidRDefault="00F25852" w:rsidP="00F25852">
                            <w:pPr>
                              <w:pStyle w:val="ekvaufzhlung"/>
                              <w:rPr>
                                <w:sz w:val="18"/>
                                <w:szCs w:val="18"/>
                              </w:rPr>
                            </w:pPr>
                            <w:r w:rsidRPr="00CF1E94">
                              <w:rPr>
                                <w:sz w:val="18"/>
                                <w:szCs w:val="18"/>
                              </w:rPr>
                              <w:t>•</w:t>
                            </w:r>
                            <w:r w:rsidRPr="00CF1E94">
                              <w:rPr>
                                <w:sz w:val="18"/>
                                <w:szCs w:val="18"/>
                              </w:rPr>
                              <w:tab/>
                              <w:t>Wer ist betroffen?</w:t>
                            </w:r>
                          </w:p>
                          <w:p w14:paraId="091C6753" w14:textId="77777777" w:rsidR="00F25852" w:rsidRPr="00CF1E94" w:rsidRDefault="00F25852" w:rsidP="00F25852">
                            <w:pPr>
                              <w:pStyle w:val="ekvaufzhlung"/>
                              <w:rPr>
                                <w:sz w:val="18"/>
                                <w:szCs w:val="18"/>
                              </w:rPr>
                            </w:pPr>
                            <w:r w:rsidRPr="00CF1E94">
                              <w:rPr>
                                <w:sz w:val="18"/>
                                <w:szCs w:val="18"/>
                              </w:rPr>
                              <w:t>•</w:t>
                            </w:r>
                            <w:r w:rsidRPr="00CF1E94">
                              <w:rPr>
                                <w:sz w:val="18"/>
                                <w:szCs w:val="18"/>
                              </w:rPr>
                              <w:tab/>
                              <w:t>Wie sind die Auswirkungen und Reaktionen?</w:t>
                            </w:r>
                          </w:p>
                          <w:p w14:paraId="21B48D95" w14:textId="77777777" w:rsidR="00F25852" w:rsidRPr="00CF1E94" w:rsidRDefault="00F25852" w:rsidP="00F25852">
                            <w:pPr>
                              <w:pStyle w:val="ekvaufzhlung"/>
                              <w:rPr>
                                <w:sz w:val="18"/>
                                <w:szCs w:val="18"/>
                              </w:rPr>
                            </w:pPr>
                            <w:r w:rsidRPr="00CF1E94">
                              <w:rPr>
                                <w:sz w:val="18"/>
                                <w:szCs w:val="18"/>
                              </w:rPr>
                              <w:t>•</w:t>
                            </w:r>
                            <w:r w:rsidRPr="00CF1E94">
                              <w:rPr>
                                <w:sz w:val="18"/>
                                <w:szCs w:val="18"/>
                              </w:rPr>
                              <w:tab/>
                              <w:t>Was macht die Entscheidung so aufregend?</w:t>
                            </w:r>
                          </w:p>
                          <w:p w14:paraId="26A849F9" w14:textId="77777777" w:rsidR="00F25852" w:rsidRPr="00CF1E94" w:rsidRDefault="00F25852" w:rsidP="00F25852">
                            <w:pPr>
                              <w:pStyle w:val="ekvaufzhlung"/>
                              <w:rPr>
                                <w:sz w:val="18"/>
                                <w:szCs w:val="18"/>
                              </w:rPr>
                            </w:pPr>
                            <w:r w:rsidRPr="00CF1E94">
                              <w:rPr>
                                <w:sz w:val="18"/>
                                <w:szCs w:val="18"/>
                              </w:rPr>
                              <w:t>•</w:t>
                            </w:r>
                            <w:r w:rsidRPr="00CF1E94">
                              <w:rPr>
                                <w:sz w:val="18"/>
                                <w:szCs w:val="18"/>
                              </w:rPr>
                              <w:tab/>
                              <w:t xml:space="preserve">Nutze starke Begriffe, Zuspitzungen und/ oder Gegensätze </w:t>
                            </w:r>
                          </w:p>
                          <w:p w14:paraId="212A9BD1" w14:textId="77777777" w:rsidR="00F25852" w:rsidRPr="00CF1E94" w:rsidRDefault="00F25852" w:rsidP="00F25852">
                            <w:pPr>
                              <w:pStyle w:val="ekvaufzhlung"/>
                              <w:rPr>
                                <w:sz w:val="18"/>
                                <w:szCs w:val="18"/>
                              </w:rPr>
                            </w:pPr>
                            <w:r w:rsidRPr="00CF1E94">
                              <w:rPr>
                                <w:sz w:val="18"/>
                                <w:szCs w:val="18"/>
                              </w:rPr>
                              <w:t>•</w:t>
                            </w:r>
                            <w:r w:rsidRPr="00CF1E94">
                              <w:rPr>
                                <w:sz w:val="18"/>
                                <w:szCs w:val="18"/>
                              </w:rPr>
                              <w:tab/>
                              <w:t>Nutze die Fakten, aber stelle sie spektakulär dar.</w:t>
                            </w:r>
                          </w:p>
                          <w:p w14:paraId="5A6302DB" w14:textId="7AA869E7" w:rsidR="00F25852" w:rsidRPr="00CF1E94" w:rsidRDefault="00F25852" w:rsidP="00F25852">
                            <w:pPr>
                              <w:pStyle w:val="ekvaufzhlung"/>
                              <w:rPr>
                                <w:sz w:val="18"/>
                                <w:szCs w:val="18"/>
                              </w:rPr>
                            </w:pPr>
                            <w:r w:rsidRPr="00CF1E94">
                              <w:rPr>
                                <w:sz w:val="18"/>
                                <w:szCs w:val="18"/>
                              </w:rPr>
                              <w:t>•</w:t>
                            </w:r>
                            <w:r w:rsidRPr="00CF1E94">
                              <w:rPr>
                                <w:sz w:val="18"/>
                                <w:szCs w:val="18"/>
                              </w:rPr>
                              <w:tab/>
                              <w:t>Deine eigene Meinung darf anklingen, soll aber nicht begründet werden (es ist kein Kommentar!).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F4C392" id="_x0000_s1027" type="#_x0000_t202" style="position:absolute;margin-left:.7pt;margin-top:.65pt;width:224.7pt;height:311.0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" fillcolor="white [3212]" strokecolor="black [3213]" strokeweight=".5pt">
                <v:textbox>
                  <w:txbxContent>
                    <w:p w14:paraId="5DD1588C" w14:textId="77777777" w:rsidR="00F25852" w:rsidRDefault="00F25852" w:rsidP="00F25852">
                      <w:pPr>
                        <w:pStyle w:val="ekvgrundtexthalbe"/>
                      </w:pPr>
                    </w:p>
                    <w:p w14:paraId="75578460" w14:textId="2E513A86" w:rsidR="00F25852" w:rsidRDefault="00F25852" w:rsidP="00F25852">
                      <w:pPr>
                        <w:pStyle w:val="ekvbild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D3EE4B8" wp14:editId="584A6A25">
                            <wp:extent cx="1363353" cy="527884"/>
                            <wp:effectExtent l="0" t="0" r="8255" b="5715"/>
                            <wp:docPr id="1005367275" name="Grafik 1" descr="Deutsch-Blog-Unterricht-JmS-journ-Darstellungsformen-A-Der-Aufreger.pn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05367275" name="Grafik 1" descr="Deutsch-Blog-Unterricht-JmS-journ-Darstellungsformen-A-Der-Aufreger.pn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63353" cy="52788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521B1E3" w14:textId="77777777" w:rsidR="00F25852" w:rsidRDefault="00F25852" w:rsidP="00F25852">
                      <w:pPr>
                        <w:pStyle w:val="ekvgrundtexthalbe"/>
                      </w:pPr>
                    </w:p>
                    <w:p w14:paraId="2191513A" w14:textId="5198FCA9" w:rsidR="00F25852" w:rsidRPr="00CF1E94" w:rsidRDefault="00F25852" w:rsidP="00F25852">
                      <w:pPr>
                        <w:rPr>
                          <w:sz w:val="18"/>
                          <w:szCs w:val="18"/>
                        </w:rPr>
                      </w:pPr>
                      <w:r w:rsidRPr="00CF1E94">
                        <w:rPr>
                          <w:sz w:val="18"/>
                          <w:szCs w:val="18"/>
                        </w:rPr>
                        <w:t xml:space="preserve">Danke, dass du für unsere Boulevardzeitung einen Bericht zum </w:t>
                      </w:r>
                      <w:proofErr w:type="spellStart"/>
                      <w:r w:rsidRPr="00CF1E94">
                        <w:rPr>
                          <w:sz w:val="18"/>
                          <w:szCs w:val="18"/>
                        </w:rPr>
                        <w:t>Social</w:t>
                      </w:r>
                      <w:proofErr w:type="spellEnd"/>
                      <w:r w:rsidRPr="00CF1E94">
                        <w:rPr>
                          <w:sz w:val="18"/>
                          <w:szCs w:val="18"/>
                        </w:rPr>
                        <w:t xml:space="preserve"> Media-Verbot für unter 16-Jährige verfasst! </w:t>
                      </w:r>
                    </w:p>
                    <w:p w14:paraId="5EE5E2A1" w14:textId="77777777" w:rsidR="00F25852" w:rsidRPr="00CF1E94" w:rsidRDefault="00F25852" w:rsidP="00F25852">
                      <w:pPr>
                        <w:pStyle w:val="ekvgrundtexthalbe"/>
                        <w:rPr>
                          <w:sz w:val="18"/>
                          <w:szCs w:val="18"/>
                        </w:rPr>
                      </w:pPr>
                    </w:p>
                    <w:p w14:paraId="34341C0C" w14:textId="77777777" w:rsidR="00F25852" w:rsidRPr="00CF1E94" w:rsidRDefault="00F25852" w:rsidP="00F25852">
                      <w:pPr>
                        <w:rPr>
                          <w:sz w:val="18"/>
                          <w:szCs w:val="18"/>
                        </w:rPr>
                      </w:pPr>
                      <w:r w:rsidRPr="00CF1E94">
                        <w:rPr>
                          <w:rStyle w:val="ekvfett"/>
                          <w:sz w:val="18"/>
                          <w:szCs w:val="18"/>
                        </w:rPr>
                        <w:t>Textsorte:</w:t>
                      </w:r>
                      <w:r w:rsidRPr="00CF1E94">
                        <w:rPr>
                          <w:sz w:val="18"/>
                          <w:szCs w:val="18"/>
                        </w:rPr>
                        <w:t xml:space="preserve"> Bericht</w:t>
                      </w:r>
                    </w:p>
                    <w:p w14:paraId="4E24BEDE" w14:textId="77777777" w:rsidR="00F25852" w:rsidRPr="00CF1E94" w:rsidRDefault="00F25852" w:rsidP="00F25852">
                      <w:pPr>
                        <w:rPr>
                          <w:sz w:val="18"/>
                          <w:szCs w:val="18"/>
                        </w:rPr>
                      </w:pPr>
                      <w:r w:rsidRPr="00CF1E94">
                        <w:rPr>
                          <w:rStyle w:val="ekvfett"/>
                          <w:sz w:val="18"/>
                          <w:szCs w:val="18"/>
                        </w:rPr>
                        <w:t>Sprache:</w:t>
                      </w:r>
                      <w:r w:rsidRPr="00CF1E94">
                        <w:rPr>
                          <w:sz w:val="18"/>
                          <w:szCs w:val="18"/>
                        </w:rPr>
                        <w:t xml:space="preserve"> emotional, einfach, dramatisierend </w:t>
                      </w:r>
                    </w:p>
                    <w:p w14:paraId="72BB2190" w14:textId="77777777" w:rsidR="00F25852" w:rsidRPr="00CF1E94" w:rsidRDefault="00F25852" w:rsidP="00F25852">
                      <w:pPr>
                        <w:rPr>
                          <w:sz w:val="18"/>
                          <w:szCs w:val="18"/>
                        </w:rPr>
                      </w:pPr>
                      <w:r w:rsidRPr="00CF1E94">
                        <w:rPr>
                          <w:rStyle w:val="ekvfett"/>
                          <w:sz w:val="18"/>
                          <w:szCs w:val="18"/>
                        </w:rPr>
                        <w:t>Tempus:</w:t>
                      </w:r>
                      <w:r w:rsidRPr="00CF1E94">
                        <w:rPr>
                          <w:sz w:val="18"/>
                          <w:szCs w:val="18"/>
                        </w:rPr>
                        <w:t xml:space="preserve"> Präteritum/Präsens</w:t>
                      </w:r>
                    </w:p>
                    <w:p w14:paraId="10038621" w14:textId="77777777" w:rsidR="00F25852" w:rsidRPr="00CF1E94" w:rsidRDefault="00F25852" w:rsidP="00F25852">
                      <w:pPr>
                        <w:pStyle w:val="ekvgrundtexthalbe"/>
                        <w:rPr>
                          <w:sz w:val="18"/>
                          <w:szCs w:val="18"/>
                        </w:rPr>
                      </w:pPr>
                    </w:p>
                    <w:p w14:paraId="723D5A5B" w14:textId="77777777" w:rsidR="00F25852" w:rsidRPr="00CF1E94" w:rsidRDefault="00F25852" w:rsidP="00F25852">
                      <w:pPr>
                        <w:rPr>
                          <w:rStyle w:val="ekvfett"/>
                          <w:sz w:val="18"/>
                          <w:szCs w:val="18"/>
                        </w:rPr>
                      </w:pPr>
                      <w:r w:rsidRPr="00CF1E94">
                        <w:rPr>
                          <w:rStyle w:val="ekvfett"/>
                          <w:sz w:val="18"/>
                          <w:szCs w:val="18"/>
                        </w:rPr>
                        <w:t>Inhaltlicher Aspekte:</w:t>
                      </w:r>
                    </w:p>
                    <w:p w14:paraId="36C04201" w14:textId="77777777" w:rsidR="00F25852" w:rsidRPr="00CF1E94" w:rsidRDefault="00F25852" w:rsidP="00F25852">
                      <w:pPr>
                        <w:pStyle w:val="ekvaufzhlung"/>
                        <w:rPr>
                          <w:sz w:val="18"/>
                          <w:szCs w:val="18"/>
                        </w:rPr>
                      </w:pPr>
                      <w:r w:rsidRPr="00CF1E94">
                        <w:rPr>
                          <w:sz w:val="18"/>
                          <w:szCs w:val="18"/>
                        </w:rPr>
                        <w:t>•</w:t>
                      </w:r>
                      <w:r w:rsidRPr="00CF1E94">
                        <w:rPr>
                          <w:sz w:val="18"/>
                          <w:szCs w:val="18"/>
                        </w:rPr>
                        <w:tab/>
                        <w:t>Worum geht es?</w:t>
                      </w:r>
                    </w:p>
                    <w:p w14:paraId="08B0FE67" w14:textId="77777777" w:rsidR="00F25852" w:rsidRPr="00CF1E94" w:rsidRDefault="00F25852" w:rsidP="00F25852">
                      <w:pPr>
                        <w:pStyle w:val="ekvaufzhlung"/>
                        <w:rPr>
                          <w:sz w:val="18"/>
                          <w:szCs w:val="18"/>
                        </w:rPr>
                      </w:pPr>
                      <w:r w:rsidRPr="00CF1E94">
                        <w:rPr>
                          <w:sz w:val="18"/>
                          <w:szCs w:val="18"/>
                        </w:rPr>
                        <w:t>•</w:t>
                      </w:r>
                      <w:r w:rsidRPr="00CF1E94">
                        <w:rPr>
                          <w:sz w:val="18"/>
                          <w:szCs w:val="18"/>
                        </w:rPr>
                        <w:tab/>
                        <w:t>Wer ist betroffen?</w:t>
                      </w:r>
                    </w:p>
                    <w:p w14:paraId="091C6753" w14:textId="77777777" w:rsidR="00F25852" w:rsidRPr="00CF1E94" w:rsidRDefault="00F25852" w:rsidP="00F25852">
                      <w:pPr>
                        <w:pStyle w:val="ekvaufzhlung"/>
                        <w:rPr>
                          <w:sz w:val="18"/>
                          <w:szCs w:val="18"/>
                        </w:rPr>
                      </w:pPr>
                      <w:r w:rsidRPr="00CF1E94">
                        <w:rPr>
                          <w:sz w:val="18"/>
                          <w:szCs w:val="18"/>
                        </w:rPr>
                        <w:t>•</w:t>
                      </w:r>
                      <w:r w:rsidRPr="00CF1E94">
                        <w:rPr>
                          <w:sz w:val="18"/>
                          <w:szCs w:val="18"/>
                        </w:rPr>
                        <w:tab/>
                        <w:t>Wie sind die Auswirkungen und Reaktionen?</w:t>
                      </w:r>
                    </w:p>
                    <w:p w14:paraId="21B48D95" w14:textId="77777777" w:rsidR="00F25852" w:rsidRPr="00CF1E94" w:rsidRDefault="00F25852" w:rsidP="00F25852">
                      <w:pPr>
                        <w:pStyle w:val="ekvaufzhlung"/>
                        <w:rPr>
                          <w:sz w:val="18"/>
                          <w:szCs w:val="18"/>
                        </w:rPr>
                      </w:pPr>
                      <w:r w:rsidRPr="00CF1E94">
                        <w:rPr>
                          <w:sz w:val="18"/>
                          <w:szCs w:val="18"/>
                        </w:rPr>
                        <w:t>•</w:t>
                      </w:r>
                      <w:r w:rsidRPr="00CF1E94">
                        <w:rPr>
                          <w:sz w:val="18"/>
                          <w:szCs w:val="18"/>
                        </w:rPr>
                        <w:tab/>
                        <w:t>Was macht die Entscheidung so aufregend?</w:t>
                      </w:r>
                    </w:p>
                    <w:p w14:paraId="26A849F9" w14:textId="77777777" w:rsidR="00F25852" w:rsidRPr="00CF1E94" w:rsidRDefault="00F25852" w:rsidP="00F25852">
                      <w:pPr>
                        <w:pStyle w:val="ekvaufzhlung"/>
                        <w:rPr>
                          <w:sz w:val="18"/>
                          <w:szCs w:val="18"/>
                        </w:rPr>
                      </w:pPr>
                      <w:r w:rsidRPr="00CF1E94">
                        <w:rPr>
                          <w:sz w:val="18"/>
                          <w:szCs w:val="18"/>
                        </w:rPr>
                        <w:t>•</w:t>
                      </w:r>
                      <w:r w:rsidRPr="00CF1E94">
                        <w:rPr>
                          <w:sz w:val="18"/>
                          <w:szCs w:val="18"/>
                        </w:rPr>
                        <w:tab/>
                        <w:t xml:space="preserve">Nutze starke Begriffe, Zuspitzungen und/ oder Gegensätze </w:t>
                      </w:r>
                    </w:p>
                    <w:p w14:paraId="212A9BD1" w14:textId="77777777" w:rsidR="00F25852" w:rsidRPr="00CF1E94" w:rsidRDefault="00F25852" w:rsidP="00F25852">
                      <w:pPr>
                        <w:pStyle w:val="ekvaufzhlung"/>
                        <w:rPr>
                          <w:sz w:val="18"/>
                          <w:szCs w:val="18"/>
                        </w:rPr>
                      </w:pPr>
                      <w:r w:rsidRPr="00CF1E94">
                        <w:rPr>
                          <w:sz w:val="18"/>
                          <w:szCs w:val="18"/>
                        </w:rPr>
                        <w:t>•</w:t>
                      </w:r>
                      <w:r w:rsidRPr="00CF1E94">
                        <w:rPr>
                          <w:sz w:val="18"/>
                          <w:szCs w:val="18"/>
                        </w:rPr>
                        <w:tab/>
                        <w:t>Nutze die Fakten, aber stelle sie spektakulär dar.</w:t>
                      </w:r>
                    </w:p>
                    <w:p w14:paraId="5A6302DB" w14:textId="7AA869E7" w:rsidR="00F25852" w:rsidRPr="00CF1E94" w:rsidRDefault="00F25852" w:rsidP="00F25852">
                      <w:pPr>
                        <w:pStyle w:val="ekvaufzhlung"/>
                        <w:rPr>
                          <w:sz w:val="18"/>
                          <w:szCs w:val="18"/>
                        </w:rPr>
                      </w:pPr>
                      <w:r w:rsidRPr="00CF1E94">
                        <w:rPr>
                          <w:sz w:val="18"/>
                          <w:szCs w:val="18"/>
                        </w:rPr>
                        <w:t>•</w:t>
                      </w:r>
                      <w:r w:rsidRPr="00CF1E94">
                        <w:rPr>
                          <w:sz w:val="18"/>
                          <w:szCs w:val="18"/>
                        </w:rPr>
                        <w:tab/>
                        <w:t>Deine eigene Meinung darf anklingen, soll aber nicht begründet werden (es ist kein Kommentar!).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8CE5C81" w14:textId="572A2016" w:rsidR="00E02EF6" w:rsidRPr="000E200F" w:rsidRDefault="00586FE6" w:rsidP="00E02EF6">
      <w:pPr>
        <w:pStyle w:val="ekvaufzhlung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80F7817" wp14:editId="59E088F1">
                <wp:simplePos x="0" y="0"/>
                <wp:positionH relativeFrom="margin">
                  <wp:posOffset>8890</wp:posOffset>
                </wp:positionH>
                <wp:positionV relativeFrom="paragraph">
                  <wp:posOffset>3904615</wp:posOffset>
                </wp:positionV>
                <wp:extent cx="2863215" cy="3701415"/>
                <wp:effectExtent l="0" t="0" r="13335" b="13335"/>
                <wp:wrapNone/>
                <wp:docPr id="2025832316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3215" cy="37014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3788432D" w14:textId="77777777" w:rsidR="00C0235A" w:rsidRDefault="00C0235A" w:rsidP="00C0235A">
                            <w:pPr>
                              <w:pStyle w:val="ekvgrundtexthalbe"/>
                            </w:pPr>
                          </w:p>
                          <w:p w14:paraId="5992FD0A" w14:textId="0A1473BE" w:rsidR="00C0235A" w:rsidRDefault="00C0235A" w:rsidP="00C0235A">
                            <w:pPr>
                              <w:pStyle w:val="ekvbild"/>
                              <w:jc w:val="center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DA8F79F" wp14:editId="409B3841">
                                  <wp:extent cx="1338414" cy="382404"/>
                                  <wp:effectExtent l="0" t="0" r="0" b="0"/>
                                  <wp:docPr id="1815645427" name="Grafik 3" descr="Deutsch-Blog-Unterricht-JmS-journ-Darstellungsformen-C-Das-Tagesprotokoll.pn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15645427" name="Grafik 3" descr="Deutsch-Blog-Unterricht-JmS-journ-Darstellungsformen-C-Das-Tagesprotokoll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38414" cy="38240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7025D85" w14:textId="77777777" w:rsidR="00C0235A" w:rsidRDefault="00C0235A" w:rsidP="00C0235A">
                            <w:pPr>
                              <w:pStyle w:val="ekvgrundtexthalbe"/>
                            </w:pPr>
                          </w:p>
                          <w:p w14:paraId="48493565" w14:textId="77777777" w:rsidR="00C0235A" w:rsidRPr="00CF1E94" w:rsidRDefault="00C0235A" w:rsidP="00C0235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CF1E94">
                              <w:rPr>
                                <w:sz w:val="18"/>
                                <w:szCs w:val="18"/>
                              </w:rPr>
                              <w:t xml:space="preserve">Danke, dass du für unsere regionale Tageszeitung einen Bericht über das </w:t>
                            </w:r>
                            <w:proofErr w:type="spellStart"/>
                            <w:r w:rsidRPr="00CF1E94">
                              <w:rPr>
                                <w:sz w:val="18"/>
                                <w:szCs w:val="18"/>
                              </w:rPr>
                              <w:t>Social</w:t>
                            </w:r>
                            <w:proofErr w:type="spellEnd"/>
                            <w:r w:rsidRPr="00CF1E94">
                              <w:rPr>
                                <w:sz w:val="18"/>
                                <w:szCs w:val="18"/>
                              </w:rPr>
                              <w:t xml:space="preserve"> Media-Verbot für unter 16-Jährige verfasst!  </w:t>
                            </w:r>
                          </w:p>
                          <w:p w14:paraId="3B9232D1" w14:textId="77777777" w:rsidR="00C0235A" w:rsidRPr="00CF1E94" w:rsidRDefault="00C0235A" w:rsidP="00C0235A">
                            <w:pPr>
                              <w:pStyle w:val="ekvgrundtexthalbe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2B44E92" w14:textId="77777777" w:rsidR="00C0235A" w:rsidRPr="00CF1E94" w:rsidRDefault="00C0235A" w:rsidP="00C0235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CF1E94">
                              <w:rPr>
                                <w:rStyle w:val="ekvfett"/>
                                <w:sz w:val="18"/>
                                <w:szCs w:val="18"/>
                              </w:rPr>
                              <w:t>Textsorte:</w:t>
                            </w:r>
                            <w:r w:rsidRPr="00CF1E94">
                              <w:rPr>
                                <w:sz w:val="18"/>
                                <w:szCs w:val="18"/>
                              </w:rPr>
                              <w:t xml:space="preserve"> Bericht</w:t>
                            </w:r>
                          </w:p>
                          <w:p w14:paraId="0A371E4B" w14:textId="77777777" w:rsidR="00C0235A" w:rsidRPr="00CF1E94" w:rsidRDefault="00C0235A" w:rsidP="00C0235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CF1E94">
                              <w:rPr>
                                <w:rStyle w:val="ekvfett"/>
                                <w:sz w:val="18"/>
                                <w:szCs w:val="18"/>
                              </w:rPr>
                              <w:t>Sprache:</w:t>
                            </w:r>
                            <w:r w:rsidRPr="00CF1E94">
                              <w:rPr>
                                <w:sz w:val="18"/>
                                <w:szCs w:val="18"/>
                              </w:rPr>
                              <w:t xml:space="preserve"> sachlich, neutral, klar, verständlich</w:t>
                            </w:r>
                          </w:p>
                          <w:p w14:paraId="7F91E268" w14:textId="77777777" w:rsidR="00C0235A" w:rsidRPr="00CF1E94" w:rsidRDefault="00C0235A" w:rsidP="00C0235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CF1E94">
                              <w:rPr>
                                <w:rStyle w:val="ekvfett"/>
                                <w:sz w:val="18"/>
                                <w:szCs w:val="18"/>
                              </w:rPr>
                              <w:t>Tempus:</w:t>
                            </w:r>
                            <w:r w:rsidRPr="00CF1E94">
                              <w:rPr>
                                <w:sz w:val="18"/>
                                <w:szCs w:val="18"/>
                              </w:rPr>
                              <w:t xml:space="preserve"> Präteritum/Präsens</w:t>
                            </w:r>
                          </w:p>
                          <w:p w14:paraId="1AA7B4B5" w14:textId="77777777" w:rsidR="00C0235A" w:rsidRPr="00CF1E94" w:rsidRDefault="00C0235A" w:rsidP="00C0235A">
                            <w:pPr>
                              <w:pStyle w:val="ekvgrundtexthalbe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ECC4039" w14:textId="77777777" w:rsidR="00C0235A" w:rsidRPr="00CF1E94" w:rsidRDefault="00C0235A" w:rsidP="00C0235A">
                            <w:pPr>
                              <w:rPr>
                                <w:rStyle w:val="ekvfett"/>
                                <w:sz w:val="18"/>
                                <w:szCs w:val="18"/>
                              </w:rPr>
                            </w:pPr>
                            <w:r w:rsidRPr="00CF1E94">
                              <w:rPr>
                                <w:rStyle w:val="ekvfett"/>
                                <w:sz w:val="18"/>
                                <w:szCs w:val="18"/>
                              </w:rPr>
                              <w:t>Inhaltliche Aspekte:</w:t>
                            </w:r>
                          </w:p>
                          <w:p w14:paraId="6CC89495" w14:textId="77777777" w:rsidR="00C0235A" w:rsidRPr="00CF1E94" w:rsidRDefault="00C0235A" w:rsidP="00C0235A">
                            <w:pPr>
                              <w:pStyle w:val="ekvaufzhlung"/>
                              <w:rPr>
                                <w:sz w:val="18"/>
                                <w:szCs w:val="18"/>
                              </w:rPr>
                            </w:pPr>
                            <w:r w:rsidRPr="00CF1E94">
                              <w:rPr>
                                <w:sz w:val="18"/>
                                <w:szCs w:val="18"/>
                              </w:rPr>
                              <w:t>•</w:t>
                            </w:r>
                            <w:r w:rsidRPr="00CF1E94">
                              <w:rPr>
                                <w:sz w:val="18"/>
                                <w:szCs w:val="18"/>
                              </w:rPr>
                              <w:tab/>
                              <w:t>Was wurde wo von wem beschlossen?</w:t>
                            </w:r>
                          </w:p>
                          <w:p w14:paraId="65F91C13" w14:textId="77777777" w:rsidR="00C0235A" w:rsidRPr="00CF1E94" w:rsidRDefault="00C0235A" w:rsidP="00C0235A">
                            <w:pPr>
                              <w:pStyle w:val="ekvaufzhlung"/>
                              <w:rPr>
                                <w:sz w:val="18"/>
                                <w:szCs w:val="18"/>
                              </w:rPr>
                            </w:pPr>
                            <w:r w:rsidRPr="00CF1E94">
                              <w:rPr>
                                <w:sz w:val="18"/>
                                <w:szCs w:val="18"/>
                              </w:rPr>
                              <w:t>•</w:t>
                            </w:r>
                            <w:r w:rsidRPr="00CF1E94">
                              <w:rPr>
                                <w:sz w:val="18"/>
                                <w:szCs w:val="18"/>
                              </w:rPr>
                              <w:tab/>
                              <w:t>Wen betrifft das Gesetz?</w:t>
                            </w:r>
                          </w:p>
                          <w:p w14:paraId="20B70029" w14:textId="77777777" w:rsidR="00C0235A" w:rsidRPr="00CF1E94" w:rsidRDefault="00C0235A" w:rsidP="00C0235A">
                            <w:pPr>
                              <w:pStyle w:val="ekvaufzhlung"/>
                              <w:rPr>
                                <w:sz w:val="18"/>
                                <w:szCs w:val="18"/>
                              </w:rPr>
                            </w:pPr>
                            <w:r w:rsidRPr="00CF1E94">
                              <w:rPr>
                                <w:sz w:val="18"/>
                                <w:szCs w:val="18"/>
                              </w:rPr>
                              <w:t>•</w:t>
                            </w:r>
                            <w:r w:rsidRPr="00CF1E94">
                              <w:rPr>
                                <w:sz w:val="18"/>
                                <w:szCs w:val="18"/>
                              </w:rPr>
                              <w:tab/>
                              <w:t>Seit wann gilt es bzw. ab wann soll es gelten?</w:t>
                            </w:r>
                          </w:p>
                          <w:p w14:paraId="278DF705" w14:textId="77777777" w:rsidR="00C0235A" w:rsidRPr="00CF1E94" w:rsidRDefault="00C0235A" w:rsidP="00C0235A">
                            <w:pPr>
                              <w:pStyle w:val="ekvaufzhlung"/>
                              <w:rPr>
                                <w:sz w:val="18"/>
                                <w:szCs w:val="18"/>
                              </w:rPr>
                            </w:pPr>
                            <w:r w:rsidRPr="00CF1E94">
                              <w:rPr>
                                <w:sz w:val="18"/>
                                <w:szCs w:val="18"/>
                              </w:rPr>
                              <w:t>•</w:t>
                            </w:r>
                            <w:r w:rsidRPr="00CF1E94">
                              <w:rPr>
                                <w:sz w:val="18"/>
                                <w:szCs w:val="18"/>
                              </w:rPr>
                              <w:tab/>
                              <w:t>Wie sind die Auswirkungen und Reaktionen darauf?</w:t>
                            </w:r>
                          </w:p>
                          <w:p w14:paraId="0C4A314B" w14:textId="77777777" w:rsidR="00C0235A" w:rsidRPr="00CF1E94" w:rsidRDefault="00C0235A" w:rsidP="00C0235A">
                            <w:pPr>
                              <w:pStyle w:val="ekvaufzhlung"/>
                              <w:rPr>
                                <w:sz w:val="18"/>
                                <w:szCs w:val="18"/>
                              </w:rPr>
                            </w:pPr>
                            <w:r w:rsidRPr="00CF1E94">
                              <w:rPr>
                                <w:sz w:val="18"/>
                                <w:szCs w:val="18"/>
                              </w:rPr>
                              <w:t>•</w:t>
                            </w:r>
                            <w:r w:rsidRPr="00CF1E94">
                              <w:rPr>
                                <w:sz w:val="18"/>
                                <w:szCs w:val="18"/>
                              </w:rPr>
                              <w:tab/>
                              <w:t>Gibt es Ähnliches auch anderswo?</w:t>
                            </w:r>
                          </w:p>
                          <w:p w14:paraId="5F84F664" w14:textId="1551BFBF" w:rsidR="00C0235A" w:rsidRPr="00CF1E94" w:rsidRDefault="00C0235A" w:rsidP="00C0235A">
                            <w:pPr>
                              <w:pStyle w:val="ekvaufzhlung"/>
                              <w:rPr>
                                <w:sz w:val="18"/>
                                <w:szCs w:val="18"/>
                              </w:rPr>
                            </w:pPr>
                            <w:r w:rsidRPr="00CF1E94">
                              <w:rPr>
                                <w:sz w:val="18"/>
                                <w:szCs w:val="18"/>
                              </w:rPr>
                              <w:t>•</w:t>
                            </w:r>
                            <w:r w:rsidRPr="00CF1E94">
                              <w:rPr>
                                <w:sz w:val="18"/>
                                <w:szCs w:val="18"/>
                              </w:rPr>
                              <w:tab/>
                              <w:t>Beantworte die wichtigsten W-Fragen. Verwende keine wertenden oder emotionalen Formulierungen. Schreibe so, dass auch Leserinnen und Leser ohne Vorwissen den Text verstehen.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0F7817" id="_x0000_s1028" type="#_x0000_t202" style="position:absolute;left:0;text-align:left;margin-left:.7pt;margin-top:307.45pt;width:225.45pt;height:291.4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" fillcolor="white [3212]" strokecolor="black [3213]" strokeweight=".5pt">
                <v:textbox>
                  <w:txbxContent>
                    <w:p w14:paraId="3788432D" w14:textId="77777777" w:rsidR="00C0235A" w:rsidRDefault="00C0235A" w:rsidP="00C0235A">
                      <w:pPr>
                        <w:pStyle w:val="ekvgrundtexthalbe"/>
                      </w:pPr>
                    </w:p>
                    <w:p w14:paraId="5992FD0A" w14:textId="0A1473BE" w:rsidR="00C0235A" w:rsidRDefault="00C0235A" w:rsidP="00C0235A">
                      <w:pPr>
                        <w:pStyle w:val="ekvbild"/>
                        <w:jc w:val="center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DA8F79F" wp14:editId="409B3841">
                            <wp:extent cx="1338414" cy="382404"/>
                            <wp:effectExtent l="0" t="0" r="0" b="0"/>
                            <wp:docPr id="1815645427" name="Grafik 3" descr="Deutsch-Blog-Unterricht-JmS-journ-Darstellungsformen-C-Das-Tagesprotokoll.pn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15645427" name="Grafik 3" descr="Deutsch-Blog-Unterricht-JmS-journ-Darstellungsformen-C-Das-Tagesprotokoll.pn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38414" cy="38240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7025D85" w14:textId="77777777" w:rsidR="00C0235A" w:rsidRDefault="00C0235A" w:rsidP="00C0235A">
                      <w:pPr>
                        <w:pStyle w:val="ekvgrundtexthalbe"/>
                      </w:pPr>
                    </w:p>
                    <w:p w14:paraId="48493565" w14:textId="77777777" w:rsidR="00C0235A" w:rsidRPr="00CF1E94" w:rsidRDefault="00C0235A" w:rsidP="00C0235A">
                      <w:pPr>
                        <w:rPr>
                          <w:sz w:val="18"/>
                          <w:szCs w:val="18"/>
                        </w:rPr>
                      </w:pPr>
                      <w:r w:rsidRPr="00CF1E94">
                        <w:rPr>
                          <w:sz w:val="18"/>
                          <w:szCs w:val="18"/>
                        </w:rPr>
                        <w:t xml:space="preserve">Danke, dass du für unsere regionale Tageszeitung einen Bericht über das </w:t>
                      </w:r>
                      <w:proofErr w:type="spellStart"/>
                      <w:r w:rsidRPr="00CF1E94">
                        <w:rPr>
                          <w:sz w:val="18"/>
                          <w:szCs w:val="18"/>
                        </w:rPr>
                        <w:t>Social</w:t>
                      </w:r>
                      <w:proofErr w:type="spellEnd"/>
                      <w:r w:rsidRPr="00CF1E94">
                        <w:rPr>
                          <w:sz w:val="18"/>
                          <w:szCs w:val="18"/>
                        </w:rPr>
                        <w:t xml:space="preserve"> Media-Verbot für unter 16-Jährige verfasst!  </w:t>
                      </w:r>
                    </w:p>
                    <w:p w14:paraId="3B9232D1" w14:textId="77777777" w:rsidR="00C0235A" w:rsidRPr="00CF1E94" w:rsidRDefault="00C0235A" w:rsidP="00C0235A">
                      <w:pPr>
                        <w:pStyle w:val="ekvgrundtexthalbe"/>
                        <w:rPr>
                          <w:sz w:val="18"/>
                          <w:szCs w:val="18"/>
                        </w:rPr>
                      </w:pPr>
                    </w:p>
                    <w:p w14:paraId="72B44E92" w14:textId="77777777" w:rsidR="00C0235A" w:rsidRPr="00CF1E94" w:rsidRDefault="00C0235A" w:rsidP="00C0235A">
                      <w:pPr>
                        <w:rPr>
                          <w:sz w:val="18"/>
                          <w:szCs w:val="18"/>
                        </w:rPr>
                      </w:pPr>
                      <w:r w:rsidRPr="00CF1E94">
                        <w:rPr>
                          <w:rStyle w:val="ekvfett"/>
                          <w:sz w:val="18"/>
                          <w:szCs w:val="18"/>
                        </w:rPr>
                        <w:t>Textsorte:</w:t>
                      </w:r>
                      <w:r w:rsidRPr="00CF1E94">
                        <w:rPr>
                          <w:sz w:val="18"/>
                          <w:szCs w:val="18"/>
                        </w:rPr>
                        <w:t xml:space="preserve"> Bericht</w:t>
                      </w:r>
                    </w:p>
                    <w:p w14:paraId="0A371E4B" w14:textId="77777777" w:rsidR="00C0235A" w:rsidRPr="00CF1E94" w:rsidRDefault="00C0235A" w:rsidP="00C0235A">
                      <w:pPr>
                        <w:rPr>
                          <w:sz w:val="18"/>
                          <w:szCs w:val="18"/>
                        </w:rPr>
                      </w:pPr>
                      <w:r w:rsidRPr="00CF1E94">
                        <w:rPr>
                          <w:rStyle w:val="ekvfett"/>
                          <w:sz w:val="18"/>
                          <w:szCs w:val="18"/>
                        </w:rPr>
                        <w:t>Sprache:</w:t>
                      </w:r>
                      <w:r w:rsidRPr="00CF1E94">
                        <w:rPr>
                          <w:sz w:val="18"/>
                          <w:szCs w:val="18"/>
                        </w:rPr>
                        <w:t xml:space="preserve"> sachlich, neutral, klar, verständlich</w:t>
                      </w:r>
                    </w:p>
                    <w:p w14:paraId="7F91E268" w14:textId="77777777" w:rsidR="00C0235A" w:rsidRPr="00CF1E94" w:rsidRDefault="00C0235A" w:rsidP="00C0235A">
                      <w:pPr>
                        <w:rPr>
                          <w:sz w:val="18"/>
                          <w:szCs w:val="18"/>
                        </w:rPr>
                      </w:pPr>
                      <w:r w:rsidRPr="00CF1E94">
                        <w:rPr>
                          <w:rStyle w:val="ekvfett"/>
                          <w:sz w:val="18"/>
                          <w:szCs w:val="18"/>
                        </w:rPr>
                        <w:t>Tempus:</w:t>
                      </w:r>
                      <w:r w:rsidRPr="00CF1E94">
                        <w:rPr>
                          <w:sz w:val="18"/>
                          <w:szCs w:val="18"/>
                        </w:rPr>
                        <w:t xml:space="preserve"> Präteritum/Präsens</w:t>
                      </w:r>
                    </w:p>
                    <w:p w14:paraId="1AA7B4B5" w14:textId="77777777" w:rsidR="00C0235A" w:rsidRPr="00CF1E94" w:rsidRDefault="00C0235A" w:rsidP="00C0235A">
                      <w:pPr>
                        <w:pStyle w:val="ekvgrundtexthalbe"/>
                        <w:rPr>
                          <w:sz w:val="18"/>
                          <w:szCs w:val="18"/>
                        </w:rPr>
                      </w:pPr>
                    </w:p>
                    <w:p w14:paraId="2ECC4039" w14:textId="77777777" w:rsidR="00C0235A" w:rsidRPr="00CF1E94" w:rsidRDefault="00C0235A" w:rsidP="00C0235A">
                      <w:pPr>
                        <w:rPr>
                          <w:rStyle w:val="ekvfett"/>
                          <w:sz w:val="18"/>
                          <w:szCs w:val="18"/>
                        </w:rPr>
                      </w:pPr>
                      <w:r w:rsidRPr="00CF1E94">
                        <w:rPr>
                          <w:rStyle w:val="ekvfett"/>
                          <w:sz w:val="18"/>
                          <w:szCs w:val="18"/>
                        </w:rPr>
                        <w:t>Inhaltliche Aspekte:</w:t>
                      </w:r>
                    </w:p>
                    <w:p w14:paraId="6CC89495" w14:textId="77777777" w:rsidR="00C0235A" w:rsidRPr="00CF1E94" w:rsidRDefault="00C0235A" w:rsidP="00C0235A">
                      <w:pPr>
                        <w:pStyle w:val="ekvaufzhlung"/>
                        <w:rPr>
                          <w:sz w:val="18"/>
                          <w:szCs w:val="18"/>
                        </w:rPr>
                      </w:pPr>
                      <w:r w:rsidRPr="00CF1E94">
                        <w:rPr>
                          <w:sz w:val="18"/>
                          <w:szCs w:val="18"/>
                        </w:rPr>
                        <w:t>•</w:t>
                      </w:r>
                      <w:r w:rsidRPr="00CF1E94">
                        <w:rPr>
                          <w:sz w:val="18"/>
                          <w:szCs w:val="18"/>
                        </w:rPr>
                        <w:tab/>
                        <w:t>Was wurde wo von wem beschlossen?</w:t>
                      </w:r>
                    </w:p>
                    <w:p w14:paraId="65F91C13" w14:textId="77777777" w:rsidR="00C0235A" w:rsidRPr="00CF1E94" w:rsidRDefault="00C0235A" w:rsidP="00C0235A">
                      <w:pPr>
                        <w:pStyle w:val="ekvaufzhlung"/>
                        <w:rPr>
                          <w:sz w:val="18"/>
                          <w:szCs w:val="18"/>
                        </w:rPr>
                      </w:pPr>
                      <w:r w:rsidRPr="00CF1E94">
                        <w:rPr>
                          <w:sz w:val="18"/>
                          <w:szCs w:val="18"/>
                        </w:rPr>
                        <w:t>•</w:t>
                      </w:r>
                      <w:r w:rsidRPr="00CF1E94">
                        <w:rPr>
                          <w:sz w:val="18"/>
                          <w:szCs w:val="18"/>
                        </w:rPr>
                        <w:tab/>
                        <w:t>Wen betrifft das Gesetz?</w:t>
                      </w:r>
                    </w:p>
                    <w:p w14:paraId="20B70029" w14:textId="77777777" w:rsidR="00C0235A" w:rsidRPr="00CF1E94" w:rsidRDefault="00C0235A" w:rsidP="00C0235A">
                      <w:pPr>
                        <w:pStyle w:val="ekvaufzhlung"/>
                        <w:rPr>
                          <w:sz w:val="18"/>
                          <w:szCs w:val="18"/>
                        </w:rPr>
                      </w:pPr>
                      <w:r w:rsidRPr="00CF1E94">
                        <w:rPr>
                          <w:sz w:val="18"/>
                          <w:szCs w:val="18"/>
                        </w:rPr>
                        <w:t>•</w:t>
                      </w:r>
                      <w:r w:rsidRPr="00CF1E94">
                        <w:rPr>
                          <w:sz w:val="18"/>
                          <w:szCs w:val="18"/>
                        </w:rPr>
                        <w:tab/>
                        <w:t>Seit wann gilt es bzw. ab wann soll es gelten?</w:t>
                      </w:r>
                    </w:p>
                    <w:p w14:paraId="278DF705" w14:textId="77777777" w:rsidR="00C0235A" w:rsidRPr="00CF1E94" w:rsidRDefault="00C0235A" w:rsidP="00C0235A">
                      <w:pPr>
                        <w:pStyle w:val="ekvaufzhlung"/>
                        <w:rPr>
                          <w:sz w:val="18"/>
                          <w:szCs w:val="18"/>
                        </w:rPr>
                      </w:pPr>
                      <w:r w:rsidRPr="00CF1E94">
                        <w:rPr>
                          <w:sz w:val="18"/>
                          <w:szCs w:val="18"/>
                        </w:rPr>
                        <w:t>•</w:t>
                      </w:r>
                      <w:r w:rsidRPr="00CF1E94">
                        <w:rPr>
                          <w:sz w:val="18"/>
                          <w:szCs w:val="18"/>
                        </w:rPr>
                        <w:tab/>
                        <w:t>Wie sind die Auswirkungen und Reaktionen darauf?</w:t>
                      </w:r>
                    </w:p>
                    <w:p w14:paraId="0C4A314B" w14:textId="77777777" w:rsidR="00C0235A" w:rsidRPr="00CF1E94" w:rsidRDefault="00C0235A" w:rsidP="00C0235A">
                      <w:pPr>
                        <w:pStyle w:val="ekvaufzhlung"/>
                        <w:rPr>
                          <w:sz w:val="18"/>
                          <w:szCs w:val="18"/>
                        </w:rPr>
                      </w:pPr>
                      <w:r w:rsidRPr="00CF1E94">
                        <w:rPr>
                          <w:sz w:val="18"/>
                          <w:szCs w:val="18"/>
                        </w:rPr>
                        <w:t>•</w:t>
                      </w:r>
                      <w:r w:rsidRPr="00CF1E94">
                        <w:rPr>
                          <w:sz w:val="18"/>
                          <w:szCs w:val="18"/>
                        </w:rPr>
                        <w:tab/>
                        <w:t>Gibt es Ähnliches auch anderswo?</w:t>
                      </w:r>
                    </w:p>
                    <w:p w14:paraId="5F84F664" w14:textId="1551BFBF" w:rsidR="00C0235A" w:rsidRPr="00CF1E94" w:rsidRDefault="00C0235A" w:rsidP="00C0235A">
                      <w:pPr>
                        <w:pStyle w:val="ekvaufzhlung"/>
                        <w:rPr>
                          <w:sz w:val="18"/>
                          <w:szCs w:val="18"/>
                        </w:rPr>
                      </w:pPr>
                      <w:r w:rsidRPr="00CF1E94">
                        <w:rPr>
                          <w:sz w:val="18"/>
                          <w:szCs w:val="18"/>
                        </w:rPr>
                        <w:t>•</w:t>
                      </w:r>
                      <w:r w:rsidRPr="00CF1E94">
                        <w:rPr>
                          <w:sz w:val="18"/>
                          <w:szCs w:val="18"/>
                        </w:rPr>
                        <w:tab/>
                        <w:t>Beantworte die wichtigsten W-Fragen. Verwende keine wertenden oder emotionalen Formulierungen. Schreibe so, dass auch Leserinnen und Leser ohne Vorwissen den Text verstehen.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530CC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3D555A9" wp14:editId="4C94B83F">
                <wp:simplePos x="0" y="0"/>
                <wp:positionH relativeFrom="margin">
                  <wp:align>right</wp:align>
                </wp:positionH>
                <wp:positionV relativeFrom="paragraph">
                  <wp:posOffset>3903501</wp:posOffset>
                </wp:positionV>
                <wp:extent cx="2863215" cy="3692106"/>
                <wp:effectExtent l="0" t="0" r="13335" b="22860"/>
                <wp:wrapNone/>
                <wp:docPr id="358332485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3215" cy="369210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5AC8CFD4" w14:textId="26908621" w:rsidR="00CF1E94" w:rsidRPr="00CF1E94" w:rsidRDefault="00CF1E94" w:rsidP="00CF1E94">
                            <w:pPr>
                              <w:pStyle w:val="ekvbild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CF1E94">
                              <w:rPr>
                                <w:noProof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117659FC" wp14:editId="108C8508">
                                  <wp:extent cx="1080707" cy="527884"/>
                                  <wp:effectExtent l="0" t="0" r="5715" b="5715"/>
                                  <wp:docPr id="1372641773" name="Grafik 4" descr="Deutsch-Blog-Unterricht-JmS-journ-Darstellungsformen-D-Ganz-nah-dran.pn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72641773" name="Grafik 4" descr="Deutsch-Blog-Unterricht-JmS-journ-Darstellungsformen-D-Ganz-nah-dran.pn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80707" cy="52788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0B83A73" w14:textId="7455C770" w:rsidR="00CF1E94" w:rsidRPr="00CF1E94" w:rsidRDefault="00CF1E94" w:rsidP="00CF1E9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CF1E94">
                              <w:rPr>
                                <w:sz w:val="18"/>
                                <w:szCs w:val="18"/>
                              </w:rPr>
                              <w:t xml:space="preserve">Danke, dass du für unser Magazin eine persönliche, erzählerische Reportage verfasst! </w:t>
                            </w:r>
                          </w:p>
                          <w:p w14:paraId="06A705FA" w14:textId="77777777" w:rsidR="00CF1E94" w:rsidRPr="00CF1E94" w:rsidRDefault="00CF1E94" w:rsidP="00CF1E94">
                            <w:pPr>
                              <w:pStyle w:val="ekvgrundtexthalbe"/>
                            </w:pPr>
                          </w:p>
                          <w:p w14:paraId="509D0423" w14:textId="77777777" w:rsidR="00CF1E94" w:rsidRPr="00CF1E94" w:rsidRDefault="00CF1E94" w:rsidP="00CF1E9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CF1E94">
                              <w:rPr>
                                <w:rStyle w:val="ekvfett"/>
                                <w:sz w:val="18"/>
                                <w:szCs w:val="18"/>
                              </w:rPr>
                              <w:t>Textsorte:</w:t>
                            </w:r>
                            <w:r w:rsidRPr="00CF1E94">
                              <w:rPr>
                                <w:sz w:val="18"/>
                                <w:szCs w:val="18"/>
                              </w:rPr>
                              <w:t xml:space="preserve"> Reportage aus der Ich-Perspektive</w:t>
                            </w:r>
                          </w:p>
                          <w:p w14:paraId="32B49506" w14:textId="77777777" w:rsidR="00CF1E94" w:rsidRPr="00CF1E94" w:rsidRDefault="00CF1E94" w:rsidP="00CF1E9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CF1E94">
                              <w:rPr>
                                <w:rStyle w:val="ekvfett"/>
                                <w:sz w:val="18"/>
                                <w:szCs w:val="18"/>
                              </w:rPr>
                              <w:t>Sprache:</w:t>
                            </w:r>
                            <w:r w:rsidRPr="00CF1E94">
                              <w:rPr>
                                <w:sz w:val="18"/>
                                <w:szCs w:val="18"/>
                              </w:rPr>
                              <w:t xml:space="preserve"> lebendig, anschaulich, emotional, glaubwürdig</w:t>
                            </w:r>
                          </w:p>
                          <w:p w14:paraId="54C5C6A5" w14:textId="4E0FD8F1" w:rsidR="00CF1E94" w:rsidRPr="009D5D4D" w:rsidRDefault="00CF1E94" w:rsidP="00CF1E94">
                            <w:pPr>
                              <w:rPr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9D5D4D">
                              <w:rPr>
                                <w:rStyle w:val="ekvfett"/>
                                <w:spacing w:val="-2"/>
                                <w:sz w:val="18"/>
                                <w:szCs w:val="18"/>
                              </w:rPr>
                              <w:t>Einstieg:</w:t>
                            </w:r>
                            <w:r w:rsidRPr="009D5D4D">
                              <w:rPr>
                                <w:spacing w:val="-2"/>
                                <w:sz w:val="18"/>
                                <w:szCs w:val="18"/>
                              </w:rPr>
                              <w:t xml:space="preserve"> szenisch, z.B. mit einer konkreten Situation</w:t>
                            </w:r>
                          </w:p>
                          <w:p w14:paraId="42627C03" w14:textId="77777777" w:rsidR="00CF1E94" w:rsidRPr="00CF1E94" w:rsidRDefault="00CF1E94" w:rsidP="00CF1E9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CF1E94">
                              <w:rPr>
                                <w:rStyle w:val="ekvfett"/>
                                <w:sz w:val="18"/>
                                <w:szCs w:val="18"/>
                              </w:rPr>
                              <w:t>Tempus:</w:t>
                            </w:r>
                            <w:r w:rsidRPr="00CF1E94">
                              <w:rPr>
                                <w:sz w:val="18"/>
                                <w:szCs w:val="18"/>
                              </w:rPr>
                              <w:t xml:space="preserve"> Präsens (erlebende Gegenwart)</w:t>
                            </w:r>
                          </w:p>
                          <w:p w14:paraId="573C5149" w14:textId="77777777" w:rsidR="00CF1E94" w:rsidRPr="00CF1E94" w:rsidRDefault="00CF1E94" w:rsidP="00CF1E94">
                            <w:pPr>
                              <w:pStyle w:val="ekvgrundtexthalbe"/>
                            </w:pPr>
                          </w:p>
                          <w:p w14:paraId="7161E4E4" w14:textId="77777777" w:rsidR="00CF1E94" w:rsidRPr="00CF1E94" w:rsidRDefault="00CF1E94" w:rsidP="00CF1E94">
                            <w:pPr>
                              <w:rPr>
                                <w:rStyle w:val="ekvfett"/>
                                <w:sz w:val="18"/>
                                <w:szCs w:val="18"/>
                              </w:rPr>
                            </w:pPr>
                            <w:r w:rsidRPr="00CF1E94">
                              <w:rPr>
                                <w:rStyle w:val="ekvfett"/>
                                <w:sz w:val="18"/>
                                <w:szCs w:val="18"/>
                              </w:rPr>
                              <w:t>Mögliche inhaltliche Aspekte:</w:t>
                            </w:r>
                          </w:p>
                          <w:p w14:paraId="5396F391" w14:textId="77777777" w:rsidR="00CF1E94" w:rsidRPr="00CF1E94" w:rsidRDefault="00CF1E94" w:rsidP="00CF1E94">
                            <w:pPr>
                              <w:pStyle w:val="ekvaufzhlung"/>
                              <w:rPr>
                                <w:sz w:val="18"/>
                                <w:szCs w:val="18"/>
                              </w:rPr>
                            </w:pPr>
                            <w:r w:rsidRPr="00CF1E94">
                              <w:rPr>
                                <w:sz w:val="18"/>
                                <w:szCs w:val="18"/>
                              </w:rPr>
                              <w:t>•</w:t>
                            </w:r>
                            <w:r w:rsidRPr="00CF1E94">
                              <w:rPr>
                                <w:sz w:val="18"/>
                                <w:szCs w:val="18"/>
                              </w:rPr>
                              <w:tab/>
                              <w:t xml:space="preserve">Nutze konkrete Beispiele, Gedanken, Gefühle statt allgemeiner Aussagen, indem du darstellst, wie </w:t>
                            </w:r>
                            <w:proofErr w:type="spellStart"/>
                            <w:r w:rsidRPr="00CF1E94">
                              <w:rPr>
                                <w:sz w:val="18"/>
                                <w:szCs w:val="18"/>
                              </w:rPr>
                              <w:t>Social</w:t>
                            </w:r>
                            <w:proofErr w:type="spellEnd"/>
                            <w:r w:rsidRPr="00CF1E94">
                              <w:rPr>
                                <w:sz w:val="18"/>
                                <w:szCs w:val="18"/>
                              </w:rPr>
                              <w:t xml:space="preserve"> Media deinen Alltag prägt.</w:t>
                            </w:r>
                          </w:p>
                          <w:p w14:paraId="610ADB83" w14:textId="77777777" w:rsidR="00CF1E94" w:rsidRPr="00CF1E94" w:rsidRDefault="00CF1E94" w:rsidP="00CF1E94">
                            <w:pPr>
                              <w:pStyle w:val="ekvaufzhlung"/>
                              <w:rPr>
                                <w:sz w:val="18"/>
                                <w:szCs w:val="18"/>
                              </w:rPr>
                            </w:pPr>
                            <w:r w:rsidRPr="00CF1E94">
                              <w:rPr>
                                <w:sz w:val="18"/>
                                <w:szCs w:val="18"/>
                              </w:rPr>
                              <w:t>•</w:t>
                            </w:r>
                            <w:r w:rsidRPr="00CF1E94">
                              <w:rPr>
                                <w:sz w:val="18"/>
                                <w:szCs w:val="18"/>
                              </w:rPr>
                              <w:tab/>
                              <w:t>Zeige, was ein Verbot für dich persönlich bedeuten würde. Lesende sollen sich in deine Situation hineinversetzen können.</w:t>
                            </w:r>
                          </w:p>
                          <w:p w14:paraId="7894289F" w14:textId="77777777" w:rsidR="00CF1E94" w:rsidRPr="00CF1E94" w:rsidRDefault="00CF1E94" w:rsidP="00CF1E94">
                            <w:pPr>
                              <w:pStyle w:val="ekvaufzhlung"/>
                              <w:rPr>
                                <w:sz w:val="18"/>
                                <w:szCs w:val="18"/>
                              </w:rPr>
                            </w:pPr>
                            <w:r w:rsidRPr="00CF1E94">
                              <w:rPr>
                                <w:sz w:val="18"/>
                                <w:szCs w:val="18"/>
                              </w:rPr>
                              <w:t>•</w:t>
                            </w:r>
                            <w:r w:rsidRPr="00CF1E94">
                              <w:rPr>
                                <w:sz w:val="18"/>
                                <w:szCs w:val="18"/>
                              </w:rPr>
                              <w:tab/>
                              <w:t>nicht erklären, sondern schildern und erzählen</w:t>
                            </w:r>
                          </w:p>
                          <w:p w14:paraId="66E75B83" w14:textId="77777777" w:rsidR="00CF1E94" w:rsidRPr="00CF1E94" w:rsidRDefault="00CF1E94" w:rsidP="00CF1E94">
                            <w:pPr>
                              <w:pStyle w:val="ekvaufzhlung"/>
                              <w:rPr>
                                <w:sz w:val="18"/>
                                <w:szCs w:val="18"/>
                              </w:rPr>
                            </w:pPr>
                            <w:r w:rsidRPr="00CF1E94">
                              <w:rPr>
                                <w:sz w:val="18"/>
                                <w:szCs w:val="18"/>
                              </w:rPr>
                              <w:t>•</w:t>
                            </w:r>
                            <w:r w:rsidRPr="00CF1E94">
                              <w:rPr>
                                <w:sz w:val="18"/>
                                <w:szCs w:val="18"/>
                              </w:rPr>
                              <w:tab/>
                              <w:t>keinen allgemeinen, rein sachlichen Einstieg verfassen, sondern einen szenischen Einstieg</w:t>
                            </w:r>
                          </w:p>
                          <w:p w14:paraId="54AEA541" w14:textId="77777777" w:rsidR="00CF1E94" w:rsidRPr="00CF1E94" w:rsidRDefault="00CF1E94" w:rsidP="00CF1E94">
                            <w:pPr>
                              <w:pStyle w:val="ekvaufzhlung"/>
                            </w:pPr>
                            <w:r w:rsidRPr="00CF1E94">
                              <w:rPr>
                                <w:sz w:val="18"/>
                                <w:szCs w:val="18"/>
                              </w:rPr>
                              <w:t>•</w:t>
                            </w:r>
                            <w:r w:rsidRPr="00CF1E94">
                              <w:rPr>
                                <w:sz w:val="18"/>
                                <w:szCs w:val="18"/>
                              </w:rPr>
                              <w:tab/>
                              <w:t>echte Situationen beschreiben</w:t>
                            </w:r>
                            <w:r w:rsidRPr="00CF1E94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D555A9" id="_x0000_s1029" type="#_x0000_t202" style="position:absolute;left:0;text-align:left;margin-left:174.25pt;margin-top:307.35pt;width:225.45pt;height:290.7pt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" fillcolor="white [3212]" strokecolor="black [3213]" strokeweight=".5pt">
                <v:textbox>
                  <w:txbxContent>
                    <w:p w14:paraId="5AC8CFD4" w14:textId="26908621" w:rsidR="00CF1E94" w:rsidRPr="00CF1E94" w:rsidRDefault="00CF1E94" w:rsidP="00CF1E94">
                      <w:pPr>
                        <w:pStyle w:val="ekvbild"/>
                        <w:jc w:val="center"/>
                        <w:rPr>
                          <w:sz w:val="18"/>
                          <w:szCs w:val="18"/>
                        </w:rPr>
                      </w:pPr>
                      <w:r w:rsidRPr="00CF1E94">
                        <w:rPr>
                          <w:noProof/>
                          <w:sz w:val="18"/>
                          <w:szCs w:val="18"/>
                        </w:rPr>
                        <w:drawing>
                          <wp:inline distT="0" distB="0" distL="0" distR="0" wp14:anchorId="117659FC" wp14:editId="108C8508">
                            <wp:extent cx="1080707" cy="527884"/>
                            <wp:effectExtent l="0" t="0" r="5715" b="5715"/>
                            <wp:docPr id="1372641773" name="Grafik 4" descr="Deutsch-Blog-Unterricht-JmS-journ-Darstellungsformen-D-Ganz-nah-dran.pn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72641773" name="Grafik 4" descr="Deutsch-Blog-Unterricht-JmS-journ-Darstellungsformen-D-Ganz-nah-dran.png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80707" cy="52788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0B83A73" w14:textId="7455C770" w:rsidR="00CF1E94" w:rsidRPr="00CF1E94" w:rsidRDefault="00CF1E94" w:rsidP="00CF1E94">
                      <w:pPr>
                        <w:rPr>
                          <w:sz w:val="18"/>
                          <w:szCs w:val="18"/>
                        </w:rPr>
                      </w:pPr>
                      <w:r w:rsidRPr="00CF1E94">
                        <w:rPr>
                          <w:sz w:val="18"/>
                          <w:szCs w:val="18"/>
                        </w:rPr>
                        <w:t xml:space="preserve">Danke, dass du für unser Magazin eine persönliche, erzählerische Reportage verfasst! </w:t>
                      </w:r>
                    </w:p>
                    <w:p w14:paraId="06A705FA" w14:textId="77777777" w:rsidR="00CF1E94" w:rsidRPr="00CF1E94" w:rsidRDefault="00CF1E94" w:rsidP="00CF1E94">
                      <w:pPr>
                        <w:pStyle w:val="ekvgrundtexthalbe"/>
                      </w:pPr>
                    </w:p>
                    <w:p w14:paraId="509D0423" w14:textId="77777777" w:rsidR="00CF1E94" w:rsidRPr="00CF1E94" w:rsidRDefault="00CF1E94" w:rsidP="00CF1E94">
                      <w:pPr>
                        <w:rPr>
                          <w:sz w:val="18"/>
                          <w:szCs w:val="18"/>
                        </w:rPr>
                      </w:pPr>
                      <w:r w:rsidRPr="00CF1E94">
                        <w:rPr>
                          <w:rStyle w:val="ekvfett"/>
                          <w:sz w:val="18"/>
                          <w:szCs w:val="18"/>
                        </w:rPr>
                        <w:t>Textsorte:</w:t>
                      </w:r>
                      <w:r w:rsidRPr="00CF1E94">
                        <w:rPr>
                          <w:sz w:val="18"/>
                          <w:szCs w:val="18"/>
                        </w:rPr>
                        <w:t xml:space="preserve"> Reportage aus der Ich-Perspektive</w:t>
                      </w:r>
                    </w:p>
                    <w:p w14:paraId="32B49506" w14:textId="77777777" w:rsidR="00CF1E94" w:rsidRPr="00CF1E94" w:rsidRDefault="00CF1E94" w:rsidP="00CF1E94">
                      <w:pPr>
                        <w:rPr>
                          <w:sz w:val="18"/>
                          <w:szCs w:val="18"/>
                        </w:rPr>
                      </w:pPr>
                      <w:r w:rsidRPr="00CF1E94">
                        <w:rPr>
                          <w:rStyle w:val="ekvfett"/>
                          <w:sz w:val="18"/>
                          <w:szCs w:val="18"/>
                        </w:rPr>
                        <w:t>Sprache:</w:t>
                      </w:r>
                      <w:r w:rsidRPr="00CF1E94">
                        <w:rPr>
                          <w:sz w:val="18"/>
                          <w:szCs w:val="18"/>
                        </w:rPr>
                        <w:t xml:space="preserve"> lebendig, anschaulich, emotional, glaubwürdig</w:t>
                      </w:r>
                    </w:p>
                    <w:p w14:paraId="54C5C6A5" w14:textId="4E0FD8F1" w:rsidR="00CF1E94" w:rsidRPr="009D5D4D" w:rsidRDefault="00CF1E94" w:rsidP="00CF1E94">
                      <w:pPr>
                        <w:rPr>
                          <w:spacing w:val="-2"/>
                          <w:sz w:val="18"/>
                          <w:szCs w:val="18"/>
                        </w:rPr>
                      </w:pPr>
                      <w:r w:rsidRPr="009D5D4D">
                        <w:rPr>
                          <w:rStyle w:val="ekvfett"/>
                          <w:spacing w:val="-2"/>
                          <w:sz w:val="18"/>
                          <w:szCs w:val="18"/>
                        </w:rPr>
                        <w:t>Einstieg:</w:t>
                      </w:r>
                      <w:r w:rsidRPr="009D5D4D">
                        <w:rPr>
                          <w:spacing w:val="-2"/>
                          <w:sz w:val="18"/>
                          <w:szCs w:val="18"/>
                        </w:rPr>
                        <w:t xml:space="preserve"> szenisch, z.B. mit einer konkreten Situation</w:t>
                      </w:r>
                    </w:p>
                    <w:p w14:paraId="42627C03" w14:textId="77777777" w:rsidR="00CF1E94" w:rsidRPr="00CF1E94" w:rsidRDefault="00CF1E94" w:rsidP="00CF1E94">
                      <w:pPr>
                        <w:rPr>
                          <w:sz w:val="18"/>
                          <w:szCs w:val="18"/>
                        </w:rPr>
                      </w:pPr>
                      <w:r w:rsidRPr="00CF1E94">
                        <w:rPr>
                          <w:rStyle w:val="ekvfett"/>
                          <w:sz w:val="18"/>
                          <w:szCs w:val="18"/>
                        </w:rPr>
                        <w:t>Tempus:</w:t>
                      </w:r>
                      <w:r w:rsidRPr="00CF1E94">
                        <w:rPr>
                          <w:sz w:val="18"/>
                          <w:szCs w:val="18"/>
                        </w:rPr>
                        <w:t xml:space="preserve"> Präsens (erlebende Gegenwart)</w:t>
                      </w:r>
                    </w:p>
                    <w:p w14:paraId="573C5149" w14:textId="77777777" w:rsidR="00CF1E94" w:rsidRPr="00CF1E94" w:rsidRDefault="00CF1E94" w:rsidP="00CF1E94">
                      <w:pPr>
                        <w:pStyle w:val="ekvgrundtexthalbe"/>
                      </w:pPr>
                    </w:p>
                    <w:p w14:paraId="7161E4E4" w14:textId="77777777" w:rsidR="00CF1E94" w:rsidRPr="00CF1E94" w:rsidRDefault="00CF1E94" w:rsidP="00CF1E94">
                      <w:pPr>
                        <w:rPr>
                          <w:rStyle w:val="ekvfett"/>
                          <w:sz w:val="18"/>
                          <w:szCs w:val="18"/>
                        </w:rPr>
                      </w:pPr>
                      <w:r w:rsidRPr="00CF1E94">
                        <w:rPr>
                          <w:rStyle w:val="ekvfett"/>
                          <w:sz w:val="18"/>
                          <w:szCs w:val="18"/>
                        </w:rPr>
                        <w:t>Mögliche inhaltliche Aspekte:</w:t>
                      </w:r>
                    </w:p>
                    <w:p w14:paraId="5396F391" w14:textId="77777777" w:rsidR="00CF1E94" w:rsidRPr="00CF1E94" w:rsidRDefault="00CF1E94" w:rsidP="00CF1E94">
                      <w:pPr>
                        <w:pStyle w:val="ekvaufzhlung"/>
                        <w:rPr>
                          <w:sz w:val="18"/>
                          <w:szCs w:val="18"/>
                        </w:rPr>
                      </w:pPr>
                      <w:r w:rsidRPr="00CF1E94">
                        <w:rPr>
                          <w:sz w:val="18"/>
                          <w:szCs w:val="18"/>
                        </w:rPr>
                        <w:t>•</w:t>
                      </w:r>
                      <w:r w:rsidRPr="00CF1E94">
                        <w:rPr>
                          <w:sz w:val="18"/>
                          <w:szCs w:val="18"/>
                        </w:rPr>
                        <w:tab/>
                        <w:t xml:space="preserve">Nutze konkrete Beispiele, Gedanken, Gefühle statt allgemeiner Aussagen, indem du darstellst, wie </w:t>
                      </w:r>
                      <w:proofErr w:type="spellStart"/>
                      <w:r w:rsidRPr="00CF1E94">
                        <w:rPr>
                          <w:sz w:val="18"/>
                          <w:szCs w:val="18"/>
                        </w:rPr>
                        <w:t>Social</w:t>
                      </w:r>
                      <w:proofErr w:type="spellEnd"/>
                      <w:r w:rsidRPr="00CF1E94">
                        <w:rPr>
                          <w:sz w:val="18"/>
                          <w:szCs w:val="18"/>
                        </w:rPr>
                        <w:t xml:space="preserve"> Media deinen Alltag prägt.</w:t>
                      </w:r>
                    </w:p>
                    <w:p w14:paraId="610ADB83" w14:textId="77777777" w:rsidR="00CF1E94" w:rsidRPr="00CF1E94" w:rsidRDefault="00CF1E94" w:rsidP="00CF1E94">
                      <w:pPr>
                        <w:pStyle w:val="ekvaufzhlung"/>
                        <w:rPr>
                          <w:sz w:val="18"/>
                          <w:szCs w:val="18"/>
                        </w:rPr>
                      </w:pPr>
                      <w:r w:rsidRPr="00CF1E94">
                        <w:rPr>
                          <w:sz w:val="18"/>
                          <w:szCs w:val="18"/>
                        </w:rPr>
                        <w:t>•</w:t>
                      </w:r>
                      <w:r w:rsidRPr="00CF1E94">
                        <w:rPr>
                          <w:sz w:val="18"/>
                          <w:szCs w:val="18"/>
                        </w:rPr>
                        <w:tab/>
                        <w:t>Zeige, was ein Verbot für dich persönlich bedeuten würde. Lesende sollen sich in deine Situation hineinversetzen können.</w:t>
                      </w:r>
                    </w:p>
                    <w:p w14:paraId="7894289F" w14:textId="77777777" w:rsidR="00CF1E94" w:rsidRPr="00CF1E94" w:rsidRDefault="00CF1E94" w:rsidP="00CF1E94">
                      <w:pPr>
                        <w:pStyle w:val="ekvaufzhlung"/>
                        <w:rPr>
                          <w:sz w:val="18"/>
                          <w:szCs w:val="18"/>
                        </w:rPr>
                      </w:pPr>
                      <w:r w:rsidRPr="00CF1E94">
                        <w:rPr>
                          <w:sz w:val="18"/>
                          <w:szCs w:val="18"/>
                        </w:rPr>
                        <w:t>•</w:t>
                      </w:r>
                      <w:r w:rsidRPr="00CF1E94">
                        <w:rPr>
                          <w:sz w:val="18"/>
                          <w:szCs w:val="18"/>
                        </w:rPr>
                        <w:tab/>
                        <w:t>nicht erklären, sondern schildern und erzählen</w:t>
                      </w:r>
                    </w:p>
                    <w:p w14:paraId="66E75B83" w14:textId="77777777" w:rsidR="00CF1E94" w:rsidRPr="00CF1E94" w:rsidRDefault="00CF1E94" w:rsidP="00CF1E94">
                      <w:pPr>
                        <w:pStyle w:val="ekvaufzhlung"/>
                        <w:rPr>
                          <w:sz w:val="18"/>
                          <w:szCs w:val="18"/>
                        </w:rPr>
                      </w:pPr>
                      <w:r w:rsidRPr="00CF1E94">
                        <w:rPr>
                          <w:sz w:val="18"/>
                          <w:szCs w:val="18"/>
                        </w:rPr>
                        <w:t>•</w:t>
                      </w:r>
                      <w:r w:rsidRPr="00CF1E94">
                        <w:rPr>
                          <w:sz w:val="18"/>
                          <w:szCs w:val="18"/>
                        </w:rPr>
                        <w:tab/>
                        <w:t>keinen allgemeinen, rein sachlichen Einstieg verfassen, sondern einen szenischen Einstieg</w:t>
                      </w:r>
                    </w:p>
                    <w:p w14:paraId="54AEA541" w14:textId="77777777" w:rsidR="00CF1E94" w:rsidRPr="00CF1E94" w:rsidRDefault="00CF1E94" w:rsidP="00CF1E94">
                      <w:pPr>
                        <w:pStyle w:val="ekvaufzhlung"/>
                      </w:pPr>
                      <w:r w:rsidRPr="00CF1E94">
                        <w:rPr>
                          <w:sz w:val="18"/>
                          <w:szCs w:val="18"/>
                        </w:rPr>
                        <w:t>•</w:t>
                      </w:r>
                      <w:r w:rsidRPr="00CF1E94">
                        <w:rPr>
                          <w:sz w:val="18"/>
                          <w:szCs w:val="18"/>
                        </w:rPr>
                        <w:tab/>
                        <w:t>echte Situationen beschreiben</w:t>
                      </w:r>
                      <w:r w:rsidRPr="00CF1E94"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E02EF6" w:rsidRPr="000E200F" w:rsidSect="00720DCE">
      <w:headerReference w:type="default" r:id="rId11"/>
      <w:footerReference w:type="default" r:id="rId12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C3FA80" w14:textId="77777777" w:rsidR="00E02EF6" w:rsidRDefault="00E02EF6" w:rsidP="003C599D">
      <w:pPr>
        <w:spacing w:line="240" w:lineRule="auto"/>
      </w:pPr>
      <w:r>
        <w:separator/>
      </w:r>
    </w:p>
  </w:endnote>
  <w:endnote w:type="continuationSeparator" w:id="0">
    <w:p w14:paraId="1DF91AC9" w14:textId="77777777" w:rsidR="00E02EF6" w:rsidRDefault="00E02EF6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3BCACC50" w14:textId="77777777" w:rsidTr="00503EE6">
      <w:trPr>
        <w:trHeight w:hRule="exact" w:val="680"/>
      </w:trPr>
      <w:tc>
        <w:tcPr>
          <w:tcW w:w="864" w:type="dxa"/>
          <w:noWrap/>
        </w:tcPr>
        <w:p w14:paraId="5AEBB21A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5855FE89" wp14:editId="7612B22C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1F1C80D0" w14:textId="50012FEB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</w:t>
          </w:r>
          <w:r w:rsidR="00E02EF6">
            <w:t>26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23867E96" w14:textId="245C26B5" w:rsidR="000E200F" w:rsidRDefault="000E200F" w:rsidP="000E200F">
          <w:pPr>
            <w:pStyle w:val="ekvquelle"/>
          </w:pPr>
          <w:r w:rsidRPr="000E200F">
            <w:rPr>
              <w:rStyle w:val="ekvquellefett"/>
            </w:rPr>
            <w:t>A</w:t>
          </w:r>
          <w:r w:rsidR="00E02EF6">
            <w:rPr>
              <w:rStyle w:val="ekvquellefett"/>
            </w:rPr>
            <w:t>utor</w:t>
          </w:r>
          <w:r w:rsidRPr="000E200F">
            <w:rPr>
              <w:rStyle w:val="ekvquellefett"/>
            </w:rPr>
            <w:t>:</w:t>
          </w:r>
          <w:r>
            <w:t xml:space="preserve"> </w:t>
          </w:r>
          <w:r w:rsidR="00E02EF6" w:rsidRPr="00E02EF6">
            <w:t>Holger Müller-Hillebrand</w:t>
          </w:r>
        </w:p>
        <w:p w14:paraId="79B2FDDB" w14:textId="4858B4EB" w:rsidR="002659C5" w:rsidRPr="00913892" w:rsidRDefault="002659C5" w:rsidP="000E200F">
          <w:pPr>
            <w:pStyle w:val="ekvquelle"/>
          </w:pPr>
        </w:p>
      </w:tc>
      <w:tc>
        <w:tcPr>
          <w:tcW w:w="813" w:type="dxa"/>
        </w:tcPr>
        <w:p w14:paraId="62C1B1B1" w14:textId="5810976F" w:rsidR="002659C5" w:rsidRPr="00913892" w:rsidRDefault="002659C5" w:rsidP="00913892">
          <w:pPr>
            <w:pStyle w:val="ekvpagina"/>
          </w:pPr>
        </w:p>
      </w:tc>
    </w:tr>
  </w:tbl>
  <w:p w14:paraId="6E0CD9F3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3C605" w14:textId="77777777" w:rsidR="00E02EF6" w:rsidRDefault="00E02EF6" w:rsidP="003C599D">
      <w:pPr>
        <w:spacing w:line="240" w:lineRule="auto"/>
      </w:pPr>
      <w:r>
        <w:separator/>
      </w:r>
    </w:p>
  </w:footnote>
  <w:footnote w:type="continuationSeparator" w:id="0">
    <w:p w14:paraId="205CFC43" w14:textId="77777777" w:rsidR="00E02EF6" w:rsidRDefault="00E02EF6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5A90140C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2F3C444C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614DE91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9AB3B0A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904CAB9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7E1D7BF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5E1EB199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7F7870B1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645DE58D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013C4039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4A883A07" w14:textId="77777777" w:rsidR="00901B13" w:rsidRDefault="00901B1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EF6"/>
    <w:rsid w:val="000040E2"/>
    <w:rsid w:val="0001120B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200F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1D9D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B6313"/>
    <w:rsid w:val="003C113F"/>
    <w:rsid w:val="003C39DC"/>
    <w:rsid w:val="003C599D"/>
    <w:rsid w:val="003D3722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30CC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6FE6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18AE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0B85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0E7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7C2"/>
    <w:rsid w:val="009C2A7B"/>
    <w:rsid w:val="009C3C75"/>
    <w:rsid w:val="009C4BE5"/>
    <w:rsid w:val="009C7609"/>
    <w:rsid w:val="009D5D4D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58C"/>
    <w:rsid w:val="00B60BEA"/>
    <w:rsid w:val="00B632F0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2616"/>
    <w:rsid w:val="00BD542D"/>
    <w:rsid w:val="00BD6E66"/>
    <w:rsid w:val="00BE1962"/>
    <w:rsid w:val="00BE4821"/>
    <w:rsid w:val="00BF17F2"/>
    <w:rsid w:val="00C00404"/>
    <w:rsid w:val="00C00540"/>
    <w:rsid w:val="00C0235A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1E9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D7E19"/>
    <w:rsid w:val="00DE0F07"/>
    <w:rsid w:val="00DE287B"/>
    <w:rsid w:val="00DE603B"/>
    <w:rsid w:val="00DF129D"/>
    <w:rsid w:val="00DF4371"/>
    <w:rsid w:val="00DF625F"/>
    <w:rsid w:val="00DF74DB"/>
    <w:rsid w:val="00E01841"/>
    <w:rsid w:val="00E02EF6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D4A2C"/>
    <w:rsid w:val="00EE049D"/>
    <w:rsid w:val="00EE2721"/>
    <w:rsid w:val="00EE2A0B"/>
    <w:rsid w:val="00EF6029"/>
    <w:rsid w:val="00F16DA0"/>
    <w:rsid w:val="00F23554"/>
    <w:rsid w:val="00F241DA"/>
    <w:rsid w:val="00F24740"/>
    <w:rsid w:val="00F25852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64A505"/>
  <w15:chartTrackingRefBased/>
  <w15:docId w15:val="{EE64C6C9-733F-4CAA-AC22-1F42AB721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E02EF6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unhideWhenUsed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0E200F"/>
    <w:rPr>
      <w:rFonts w:ascii="Arial" w:hAnsi="Arial"/>
      <w:b/>
      <w:sz w:val="10"/>
    </w:rPr>
  </w:style>
  <w:style w:type="character" w:styleId="Hyperlink">
    <w:name w:val="Hyperlink"/>
    <w:basedOn w:val="Absatz-Standardschriftart"/>
    <w:uiPriority w:val="99"/>
    <w:unhideWhenUsed/>
    <w:rsid w:val="00586FE6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86F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deutsch-klett.de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ye281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7</cp:revision>
  <cp:lastPrinted>2016-12-23T16:36:00Z</cp:lastPrinted>
  <dcterms:created xsi:type="dcterms:W3CDTF">2026-01-06T09:04:00Z</dcterms:created>
  <dcterms:modified xsi:type="dcterms:W3CDTF">2026-01-06T10:01:00Z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1.04</vt:lpwstr>
  </property>
</Properties>
</file>