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FF5FF" w14:textId="77777777" w:rsidR="0093139C" w:rsidRDefault="0093139C" w:rsidP="0093139C">
      <w:pPr>
        <w:pStyle w:val="ekvue1arial"/>
      </w:pPr>
      <w:bookmarkStart w:id="0" w:name="_Hlk111224521"/>
      <w:r w:rsidRPr="003E3F99">
        <w:t xml:space="preserve">Kommas bei </w:t>
      </w:r>
      <w:r>
        <w:t>Satzgefügen</w:t>
      </w:r>
      <w:r w:rsidRPr="003E3F99">
        <w:t xml:space="preserve"> und Aufzählungen setzen</w:t>
      </w:r>
    </w:p>
    <w:p w14:paraId="6A8CF23A" w14:textId="77777777" w:rsidR="0093139C" w:rsidRPr="008D4D14" w:rsidRDefault="0093139C" w:rsidP="0093139C"/>
    <w:p w14:paraId="3C359CEC" w14:textId="77777777" w:rsidR="0093139C" w:rsidRPr="00D035F5" w:rsidRDefault="0093139C" w:rsidP="0093139C">
      <w:r w:rsidRPr="00F660F2">
        <w:rPr>
          <w:rStyle w:val="ekvnummerierung"/>
        </w:rPr>
        <w:t>1</w:t>
      </w:r>
      <w:r w:rsidRPr="00D035F5">
        <w:tab/>
        <w:t>In den Sätzen fehlen die Kommas. Schreibe die Sätze richtig auf und ergänze die Kommas.</w:t>
      </w:r>
    </w:p>
    <w:p w14:paraId="6FD1DB41" w14:textId="77777777" w:rsidR="0093139C" w:rsidRPr="00042F72" w:rsidRDefault="0093139C" w:rsidP="0093139C"/>
    <w:p w14:paraId="60D53E6D" w14:textId="77777777" w:rsidR="0093139C" w:rsidRPr="009E13A9" w:rsidRDefault="0093139C" w:rsidP="0093139C">
      <w:r w:rsidRPr="009E13A9">
        <w:t>Fußball wird auf der Straße am Strand oder im Stadion gespielt.</w:t>
      </w:r>
    </w:p>
    <w:p w14:paraId="637AD370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7269ED7" w14:textId="77777777" w:rsidR="0093139C" w:rsidRPr="00647189" w:rsidRDefault="0093139C" w:rsidP="0093139C"/>
    <w:p w14:paraId="6FA846CA" w14:textId="77777777" w:rsidR="0093139C" w:rsidRPr="00647189" w:rsidRDefault="0093139C" w:rsidP="0093139C">
      <w:r>
        <w:t>Die Sportart</w:t>
      </w:r>
      <w:r w:rsidRPr="009E13A9">
        <w:t xml:space="preserve"> ist auf der ganzen Welt beliebt</w:t>
      </w:r>
      <w:r>
        <w:t xml:space="preserve"> weil sie sehr spannend ist.</w:t>
      </w:r>
    </w:p>
    <w:p w14:paraId="7A0E5B35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4C70BC3" w14:textId="77777777" w:rsidR="0093139C" w:rsidRPr="00647189" w:rsidRDefault="0093139C" w:rsidP="0093139C"/>
    <w:p w14:paraId="631ADE0D" w14:textId="77777777" w:rsidR="0093139C" w:rsidRPr="00647189" w:rsidRDefault="0093139C" w:rsidP="0093139C">
      <w:r w:rsidRPr="00647189">
        <w:t>Ursprünglich spielte man Fußball mit einem Ball der aus Lederstücken zusammengenäht und mit Tierhaaren oder Federn gefüllt war.</w:t>
      </w:r>
    </w:p>
    <w:p w14:paraId="50D44ABD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B442832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58AA84B" w14:textId="77777777" w:rsidR="0093139C" w:rsidRPr="00647189" w:rsidRDefault="0093139C" w:rsidP="0093139C"/>
    <w:p w14:paraId="73671A96" w14:textId="77777777" w:rsidR="0093139C" w:rsidRPr="0093139C" w:rsidRDefault="0093139C" w:rsidP="0093139C">
      <w:pPr>
        <w:rPr>
          <w:spacing w:val="-3"/>
        </w:rPr>
      </w:pPr>
      <w:r w:rsidRPr="0093139C">
        <w:rPr>
          <w:spacing w:val="-3"/>
        </w:rPr>
        <w:t xml:space="preserve">Die Spieler mussten den Ball durch das Stadttor der anderen Mannschaft </w:t>
      </w:r>
      <w:proofErr w:type="gramStart"/>
      <w:r w:rsidRPr="0093139C">
        <w:rPr>
          <w:spacing w:val="-3"/>
        </w:rPr>
        <w:t>befördern</w:t>
      </w:r>
      <w:proofErr w:type="gramEnd"/>
      <w:r w:rsidRPr="0093139C">
        <w:rPr>
          <w:spacing w:val="-3"/>
        </w:rPr>
        <w:t xml:space="preserve"> wenn sie gewinnen wollten.</w:t>
      </w:r>
    </w:p>
    <w:p w14:paraId="2A884CC2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9F57C07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8BEFA9C" w14:textId="77777777" w:rsidR="0093139C" w:rsidRDefault="0093139C" w:rsidP="0093139C"/>
    <w:p w14:paraId="21A0E34D" w14:textId="77777777" w:rsidR="0093139C" w:rsidRPr="00647189" w:rsidRDefault="0093139C" w:rsidP="0093139C">
      <w:r w:rsidRPr="00647189">
        <w:t>Der Ball durfte getreten geworfen oder getragen werden.</w:t>
      </w:r>
    </w:p>
    <w:p w14:paraId="7D9DB5F1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CF996DE" w14:textId="77777777" w:rsidR="0093139C" w:rsidRPr="00647189" w:rsidRDefault="0093139C" w:rsidP="0093139C"/>
    <w:p w14:paraId="2E1D82A3" w14:textId="77777777" w:rsidR="0093139C" w:rsidRPr="00647189" w:rsidRDefault="0093139C" w:rsidP="0093139C">
      <w:r w:rsidRPr="00647189">
        <w:t>Die Spieler hielten sich fest warfen die anderen zu Boden oder prügelten sich sogar.</w:t>
      </w:r>
    </w:p>
    <w:p w14:paraId="2AA46827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03C6242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CFAFFBC" w14:textId="77777777" w:rsidR="0093139C" w:rsidRPr="00647189" w:rsidRDefault="0093139C" w:rsidP="0093139C"/>
    <w:p w14:paraId="4431DC16" w14:textId="77777777" w:rsidR="0093139C" w:rsidRPr="00647189" w:rsidRDefault="0093139C" w:rsidP="0093139C">
      <w:r w:rsidRPr="00647189">
        <w:t xml:space="preserve">Im 19. Jahrhundert wurde die Anzahl der Spieler festgelegt ein Spielfeld abgesteckt Eckball </w:t>
      </w:r>
      <w:r w:rsidRPr="00647189">
        <w:br/>
        <w:t>und Abseits eingeführt.</w:t>
      </w:r>
    </w:p>
    <w:p w14:paraId="49AF9481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FE0F938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41D550E" w14:textId="77777777" w:rsidR="0093139C" w:rsidRPr="00647189" w:rsidRDefault="0093139C" w:rsidP="0093139C"/>
    <w:p w14:paraId="6454DC64" w14:textId="77777777" w:rsidR="0093139C" w:rsidRPr="00647189" w:rsidRDefault="0093139C" w:rsidP="0093139C">
      <w:r w:rsidRPr="00DB09DF">
        <w:t>Es ist unglaublich dass mehr als sechs Millionen Menschen in Deutschland heute Mitglieder in Fußballvereinen sind.</w:t>
      </w:r>
    </w:p>
    <w:p w14:paraId="4D3B8323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F22B971" w14:textId="77777777" w:rsidR="004814A6" w:rsidRPr="0072358F" w:rsidRDefault="004814A6" w:rsidP="004814A6">
      <w:pPr>
        <w:pStyle w:val="ekvschreiblinie"/>
        <w:rPr>
          <w:rStyle w:val="ekvlsungunterstrichen"/>
        </w:rPr>
      </w:pPr>
      <w:r w:rsidRPr="0072358F"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E6CEE24" w14:textId="77777777" w:rsidR="0093139C" w:rsidRDefault="0093139C" w:rsidP="0093139C"/>
    <w:p w14:paraId="43F8BEE2" w14:textId="77777777" w:rsidR="0093139C" w:rsidRDefault="0093139C" w:rsidP="0093139C"/>
    <w:p w14:paraId="1DB59314" w14:textId="56A5F425" w:rsidR="0093139C" w:rsidRPr="008F705D" w:rsidRDefault="0093139C" w:rsidP="0093139C">
      <w:pPr>
        <w:rPr>
          <w:rStyle w:val="ekvlsungunterstrichen"/>
        </w:rPr>
      </w:pPr>
      <w:r w:rsidRPr="00F660F2">
        <w:rPr>
          <w:rStyle w:val="ekvnummerierung"/>
        </w:rPr>
        <w:t>2</w:t>
      </w:r>
      <w:r w:rsidRPr="00D035F5">
        <w:tab/>
        <w:t>Unterstreiche in den Sätzen aus Aufgabe 1 die Aufzählungen blau und die Nebensätze rot.</w:t>
      </w:r>
    </w:p>
    <w:p w14:paraId="58A94E87" w14:textId="0956EAA4" w:rsidR="008D36AB" w:rsidRPr="00200753" w:rsidRDefault="008D36AB" w:rsidP="00200753"/>
    <w:bookmarkEnd w:id="0"/>
    <w:sectPr w:rsidR="008D36AB" w:rsidRPr="00200753" w:rsidSect="005807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E792B" w14:textId="77777777" w:rsidR="00580716" w:rsidRDefault="00580716" w:rsidP="003C599D">
      <w:pPr>
        <w:spacing w:line="240" w:lineRule="auto"/>
      </w:pPr>
      <w:r>
        <w:separator/>
      </w:r>
    </w:p>
  </w:endnote>
  <w:endnote w:type="continuationSeparator" w:id="0">
    <w:p w14:paraId="2D2A39D1" w14:textId="77777777" w:rsidR="00580716" w:rsidRDefault="0058071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04A8" w14:textId="77777777" w:rsidR="00881BF7" w:rsidRDefault="00881B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E7F5541" w14:textId="77777777" w:rsidTr="00503EE6">
      <w:trPr>
        <w:trHeight w:hRule="exact" w:val="680"/>
      </w:trPr>
      <w:tc>
        <w:tcPr>
          <w:tcW w:w="864" w:type="dxa"/>
          <w:noWrap/>
        </w:tcPr>
        <w:p w14:paraId="4FB0665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B9DB32E" wp14:editId="4BEFC6F9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D531350" w14:textId="0334ACF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3B3818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4128C41" w14:textId="778211DB" w:rsidR="002659C5" w:rsidRDefault="004A1850" w:rsidP="00947DC8">
          <w:pPr>
            <w:pStyle w:val="ekvquelle"/>
          </w:pPr>
          <w:r w:rsidRPr="00B55BF1">
            <w:t xml:space="preserve">Autorin: </w:t>
          </w:r>
          <w:r w:rsidRPr="00F12C78">
            <w:t>Kirsten Müller</w:t>
          </w:r>
        </w:p>
        <w:p w14:paraId="01209E7B" w14:textId="1040F23E" w:rsidR="0061171F" w:rsidRPr="00913892" w:rsidRDefault="0061171F" w:rsidP="00947DC8">
          <w:pPr>
            <w:pStyle w:val="ekvquelle"/>
          </w:pPr>
        </w:p>
      </w:tc>
      <w:tc>
        <w:tcPr>
          <w:tcW w:w="813" w:type="dxa"/>
        </w:tcPr>
        <w:p w14:paraId="5B6C8D8E" w14:textId="77777777" w:rsidR="002659C5" w:rsidRPr="00913892" w:rsidRDefault="002659C5" w:rsidP="00913892">
          <w:pPr>
            <w:pStyle w:val="ekvpagina"/>
          </w:pPr>
        </w:p>
      </w:tc>
    </w:tr>
  </w:tbl>
  <w:p w14:paraId="25F68DA9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8D78A" w14:textId="77777777" w:rsidR="00881BF7" w:rsidRDefault="00881B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37F83" w14:textId="77777777" w:rsidR="00580716" w:rsidRDefault="00580716" w:rsidP="003C599D">
      <w:pPr>
        <w:spacing w:line="240" w:lineRule="auto"/>
      </w:pPr>
      <w:r>
        <w:separator/>
      </w:r>
    </w:p>
  </w:footnote>
  <w:footnote w:type="continuationSeparator" w:id="0">
    <w:p w14:paraId="7F65B7A8" w14:textId="77777777" w:rsidR="00580716" w:rsidRDefault="0058071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ABB7A" w14:textId="77777777" w:rsidR="00881BF7" w:rsidRDefault="00881B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BFA6704" w14:textId="77777777" w:rsidTr="003A6306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center"/>
        </w:tcPr>
        <w:p w14:paraId="2E63F873" w14:textId="75D4DB3D" w:rsidR="00901B13" w:rsidRPr="00AE65F6" w:rsidRDefault="00901B13" w:rsidP="003A6306">
          <w:pPr>
            <w:pStyle w:val="ekvbild"/>
            <w:jc w:val="center"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C3F2839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F6E162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313BC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2D0011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center"/>
        </w:tcPr>
        <w:p w14:paraId="40C68C1F" w14:textId="3F44548C" w:rsidR="00901B13" w:rsidRPr="007636A0" w:rsidRDefault="00881BF7" w:rsidP="007007B3">
          <w:pPr>
            <w:pStyle w:val="ekvbild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3B6C5720" wp14:editId="46573F6A">
                <wp:extent cx="315000" cy="315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c_mitte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000" cy="31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01B13" w:rsidRPr="00BF17F2" w14:paraId="5411235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04ED18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ACA0AE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085E899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2604" w14:textId="77777777" w:rsidR="00881BF7" w:rsidRDefault="00881B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A5D8A"/>
    <w:multiLevelType w:val="hybridMultilevel"/>
    <w:tmpl w:val="9DA2EA5A"/>
    <w:lvl w:ilvl="0" w:tplc="8458955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88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16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A7BE7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52FC3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944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0753"/>
    <w:rsid w:val="00201AA1"/>
    <w:rsid w:val="00205239"/>
    <w:rsid w:val="00205866"/>
    <w:rsid w:val="002108E4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2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247E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A6306"/>
    <w:rsid w:val="003B01CD"/>
    <w:rsid w:val="003B348E"/>
    <w:rsid w:val="003B3818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1A72"/>
    <w:rsid w:val="00454148"/>
    <w:rsid w:val="004578E0"/>
    <w:rsid w:val="00460932"/>
    <w:rsid w:val="004621B3"/>
    <w:rsid w:val="0046364F"/>
    <w:rsid w:val="00465073"/>
    <w:rsid w:val="0047471A"/>
    <w:rsid w:val="00475402"/>
    <w:rsid w:val="004814A6"/>
    <w:rsid w:val="004819BA"/>
    <w:rsid w:val="00483A7A"/>
    <w:rsid w:val="00483D65"/>
    <w:rsid w:val="00484B24"/>
    <w:rsid w:val="00486B3D"/>
    <w:rsid w:val="00490692"/>
    <w:rsid w:val="004925F2"/>
    <w:rsid w:val="004A1850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56316"/>
    <w:rsid w:val="00560848"/>
    <w:rsid w:val="00570137"/>
    <w:rsid w:val="0057200E"/>
    <w:rsid w:val="00572A0F"/>
    <w:rsid w:val="00574FE0"/>
    <w:rsid w:val="00576D2D"/>
    <w:rsid w:val="00580716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171F"/>
    <w:rsid w:val="006201CB"/>
    <w:rsid w:val="00622F6B"/>
    <w:rsid w:val="00627765"/>
    <w:rsid w:val="00627A02"/>
    <w:rsid w:val="00635147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07B3"/>
    <w:rsid w:val="00702561"/>
    <w:rsid w:val="00703B89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35CB5"/>
    <w:rsid w:val="00741417"/>
    <w:rsid w:val="00745928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3492"/>
    <w:rsid w:val="00775322"/>
    <w:rsid w:val="007814C9"/>
    <w:rsid w:val="00787700"/>
    <w:rsid w:val="00794685"/>
    <w:rsid w:val="00796D05"/>
    <w:rsid w:val="007A18E0"/>
    <w:rsid w:val="007A2F5A"/>
    <w:rsid w:val="007A5AA1"/>
    <w:rsid w:val="007C1230"/>
    <w:rsid w:val="007D186F"/>
    <w:rsid w:val="007D2D36"/>
    <w:rsid w:val="007E4DDC"/>
    <w:rsid w:val="007E5E71"/>
    <w:rsid w:val="007E67B3"/>
    <w:rsid w:val="007F1755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161B"/>
    <w:rsid w:val="00881BF7"/>
    <w:rsid w:val="00882053"/>
    <w:rsid w:val="008942A2"/>
    <w:rsid w:val="0089534A"/>
    <w:rsid w:val="008A529C"/>
    <w:rsid w:val="008B0637"/>
    <w:rsid w:val="008B446A"/>
    <w:rsid w:val="008B5E47"/>
    <w:rsid w:val="008C0880"/>
    <w:rsid w:val="008C27FD"/>
    <w:rsid w:val="008D36AB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39C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AEA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06066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55BF1"/>
    <w:rsid w:val="00B6045F"/>
    <w:rsid w:val="00B60BEA"/>
    <w:rsid w:val="00B7242A"/>
    <w:rsid w:val="00B8071F"/>
    <w:rsid w:val="00B82B4E"/>
    <w:rsid w:val="00B8420E"/>
    <w:rsid w:val="00B8714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2748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732D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08A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707E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0542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4F8D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C9D81"/>
  <w15:chartTrackingRefBased/>
  <w15:docId w15:val="{77D488CC-030E-496C-A233-2E3779BF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3139C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eschmale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14</cp:revision>
  <cp:lastPrinted>2023-02-28T13:42:00Z</cp:lastPrinted>
  <dcterms:created xsi:type="dcterms:W3CDTF">2023-02-20T17:23:00Z</dcterms:created>
  <dcterms:modified xsi:type="dcterms:W3CDTF">2023-05-15T13:12:00Z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