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0073359B" w14:textId="1ADE8052" w:rsidR="009E0DE3" w:rsidRDefault="009E0DE3" w:rsidP="009E0DE3">
      <w:pPr>
        <w:pStyle w:val="ekvue2arial"/>
      </w:pPr>
      <w:r>
        <w:t xml:space="preserve">Arbeitsblatt A: </w:t>
      </w:r>
    </w:p>
    <w:p w14:paraId="5EDC1F93" w14:textId="448516FC" w:rsidR="009E0DE3" w:rsidRDefault="009E0DE3" w:rsidP="009E0DE3"/>
    <w:p w14:paraId="33A3FB41" w14:textId="414BA08D" w:rsidR="009F2602" w:rsidRDefault="009F2602" w:rsidP="009E0DE3"/>
    <w:tbl>
      <w:tblPr>
        <w:tblW w:w="9070" w:type="dxa"/>
        <w:tblLayout w:type="fixed"/>
        <w:tblCellMar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567"/>
        <w:gridCol w:w="1984"/>
        <w:gridCol w:w="1984"/>
        <w:gridCol w:w="1984"/>
      </w:tblGrid>
      <w:tr w:rsidR="009F2602" w:rsidRPr="003C39DC" w14:paraId="5E2FC770" w14:textId="77777777" w:rsidTr="00961C8E">
        <w:trPr>
          <w:trHeight w:val="284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bottom w:w="0" w:type="dxa"/>
            </w:tcMar>
          </w:tcPr>
          <w:p w14:paraId="64ED7ADD" w14:textId="77777777" w:rsidR="009F2602" w:rsidRPr="003C39DC" w:rsidRDefault="009F2602" w:rsidP="009E0DE3">
            <w:pPr>
              <w:pStyle w:val="ekvtabellezentriert"/>
            </w:pPr>
          </w:p>
        </w:tc>
        <w:tc>
          <w:tcPr>
            <w:tcW w:w="567" w:type="dxa"/>
            <w:shd w:val="clear" w:color="auto" w:fill="FFFFFF" w:themeFill="background1"/>
          </w:tcPr>
          <w:p w14:paraId="29C65FC3" w14:textId="77777777" w:rsidR="009F2602" w:rsidRDefault="009F2602" w:rsidP="009E0DE3">
            <w:pPr>
              <w:pStyle w:val="ekvtabellezentriert"/>
              <w:rPr>
                <w:rStyle w:val="ekvnummerierung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14:paraId="7770B57B" w14:textId="5C61AA12" w:rsidR="009F2602" w:rsidRPr="009E0DE3" w:rsidRDefault="009F2602" w:rsidP="009E0DE3">
            <w:pPr>
              <w:pStyle w:val="ekvtabellezentriert"/>
              <w:rPr>
                <w:rStyle w:val="ekvnummerierung"/>
              </w:rPr>
            </w:pPr>
            <w:r>
              <w:rPr>
                <w:rStyle w:val="ekvnummerierung"/>
              </w:rPr>
              <w:t xml:space="preserve">Nr. </w:t>
            </w:r>
            <w:r w:rsidRPr="009E0DE3">
              <w:rPr>
                <w:rStyle w:val="ekvnummerierung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14:paraId="058F6F84" w14:textId="574537DE" w:rsidR="009F2602" w:rsidRPr="009E0DE3" w:rsidRDefault="009F2602" w:rsidP="009E0DE3">
            <w:pPr>
              <w:pStyle w:val="ekvtabellezentriert"/>
              <w:rPr>
                <w:rStyle w:val="ekvnummerierung"/>
              </w:rPr>
            </w:pPr>
            <w:r>
              <w:rPr>
                <w:rStyle w:val="ekvnummerierung"/>
              </w:rPr>
              <w:t xml:space="preserve">Nr. </w:t>
            </w:r>
            <w:r w:rsidRPr="009E0DE3">
              <w:rPr>
                <w:rStyle w:val="ekvnummerierung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14:paraId="6AB5DEC3" w14:textId="22876670" w:rsidR="009F2602" w:rsidRPr="009E0DE3" w:rsidRDefault="009F2602" w:rsidP="009E0DE3">
            <w:pPr>
              <w:pStyle w:val="ekvtabellezentriert"/>
              <w:rPr>
                <w:rStyle w:val="ekvnummerierung"/>
              </w:rPr>
            </w:pPr>
            <w:r>
              <w:rPr>
                <w:rStyle w:val="ekvnummerierung"/>
              </w:rPr>
              <w:t xml:space="preserve">Nr. </w:t>
            </w:r>
            <w:r w:rsidRPr="009E0DE3">
              <w:rPr>
                <w:rStyle w:val="ekvnummerierung"/>
              </w:rPr>
              <w:t>3</w:t>
            </w:r>
          </w:p>
        </w:tc>
      </w:tr>
      <w:tr w:rsidR="009F2602" w:rsidRPr="003C39DC" w14:paraId="5CE57EF4" w14:textId="77777777" w:rsidTr="00961C8E">
        <w:trPr>
          <w:trHeight w:val="28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4" w:type="dxa"/>
            </w:tcMar>
          </w:tcPr>
          <w:p w14:paraId="07FD7FB4" w14:textId="7C980EFB" w:rsidR="009F2602" w:rsidRPr="003C39DC" w:rsidRDefault="009F2602" w:rsidP="009F2602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53D9B18" wp14:editId="1615ED51">
                  <wp:extent cx="893618" cy="1388225"/>
                  <wp:effectExtent l="0" t="0" r="1905" b="2540"/>
                  <wp:docPr id="1088566774" name="Grafik 4" descr="Vamiros_dancer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566774" name="Grafik 4" descr="Vamiros_dancer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618" cy="138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94AAAB" w14:textId="77777777" w:rsidR="009F2602" w:rsidRDefault="009F2602" w:rsidP="009F2602">
            <w:pPr>
              <w:pStyle w:val="ekvbild"/>
              <w:jc w:val="center"/>
              <w:rPr>
                <w:noProof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318C587" w14:textId="3A5492E8" w:rsidR="009F2602" w:rsidRPr="003C39DC" w:rsidRDefault="009F2602" w:rsidP="009F2602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8B89929" wp14:editId="19628F9E">
                  <wp:extent cx="926869" cy="1388225"/>
                  <wp:effectExtent l="0" t="0" r="6985" b="2540"/>
                  <wp:docPr id="962159128" name="Grafik 2" descr="50cen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159128" name="Grafik 2" descr="50cent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869" cy="138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FFFFF" w:themeFill="background1"/>
          </w:tcPr>
          <w:p w14:paraId="085E9B2C" w14:textId="07718F8C" w:rsidR="009F2602" w:rsidRPr="003C39DC" w:rsidRDefault="009F2602" w:rsidP="009F2602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060107EE" wp14:editId="42CAEAA8">
                  <wp:extent cx="926926" cy="1390389"/>
                  <wp:effectExtent l="0" t="0" r="6985" b="635"/>
                  <wp:docPr id="1814350894" name="Grafik 3" descr="Vamiros_danceto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350894" name="Grafik 3" descr="Vamiros_dancetok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26" cy="1390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FFFFF" w:themeFill="background1"/>
          </w:tcPr>
          <w:p w14:paraId="30739345" w14:textId="77BDE204" w:rsidR="009F2602" w:rsidRPr="003C39DC" w:rsidRDefault="009F2602" w:rsidP="009F2602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69EE9333" wp14:editId="6B7DC99C">
                  <wp:extent cx="906087" cy="1388225"/>
                  <wp:effectExtent l="0" t="0" r="8890" b="2540"/>
                  <wp:docPr id="251677919" name="Grafik 5" descr="Yog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677919" name="Grafik 5" descr="Yoga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087" cy="138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602" w:rsidRPr="003C39DC" w14:paraId="0F1DD273" w14:textId="77777777" w:rsidTr="00961C8E">
        <w:trPr>
          <w:trHeight w:val="28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86552C2" w14:textId="3EDE8ACF" w:rsidR="002C7AE2" w:rsidRDefault="00961C8E" w:rsidP="00961C8E">
            <w:pPr>
              <w:pStyle w:val="ekvtabellezentriert"/>
              <w:spacing w:after="120" w:line="140" w:lineRule="exact"/>
            </w:pPr>
            <w:r w:rsidRPr="00C872AA">
              <w:rPr>
                <w:rStyle w:val="ekvquellefett"/>
              </w:rPr>
              <w:t>*KI-generiert</w:t>
            </w:r>
          </w:p>
          <w:p w14:paraId="347A56B1" w14:textId="2B3F59D0" w:rsidR="009F2602" w:rsidRDefault="009F2602" w:rsidP="009E0DE3">
            <w:pPr>
              <w:pStyle w:val="ekvtabellezentriert"/>
            </w:pPr>
            <w:r>
              <w:t>kürzer als 20s</w:t>
            </w:r>
          </w:p>
          <w:p w14:paraId="51AE511F" w14:textId="77777777" w:rsidR="009F2602" w:rsidRDefault="009F2602" w:rsidP="009E0DE3">
            <w:pPr>
              <w:pStyle w:val="ekvtabellezentriert"/>
            </w:pPr>
            <w:r w:rsidRPr="009E0DE3">
              <w:rPr>
                <w:noProof/>
                <w:position w:val="-10"/>
                <w:lang w:eastAsia="de-DE"/>
              </w:rPr>
              <w:drawing>
                <wp:inline distT="0" distB="0" distL="0" distR="0" wp14:anchorId="7E31B382" wp14:editId="17E02FE9">
                  <wp:extent cx="215900" cy="213650"/>
                  <wp:effectExtent l="0" t="0" r="0" b="0"/>
                  <wp:docPr id="2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fik 8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9E0DE3">
              <w:t>Vampiros Rosalia</w:t>
            </w:r>
          </w:p>
          <w:p w14:paraId="02F04293" w14:textId="77777777" w:rsidR="009F2602" w:rsidRDefault="009F2602" w:rsidP="009E0DE3">
            <w:pPr>
              <w:pStyle w:val="ekvtabellezentriert"/>
            </w:pPr>
            <w:r>
              <w:t>#dancers</w:t>
            </w:r>
          </w:p>
          <w:p w14:paraId="6A030367" w14:textId="0D5B0F00" w:rsidR="009F2602" w:rsidRPr="003C39DC" w:rsidRDefault="002A57DB" w:rsidP="009F2602">
            <w:pPr>
              <w:pStyle w:val="ekvgrundtexthalbe"/>
            </w:pPr>
            <w:r w:rsidRPr="009F2602">
              <w:rPr>
                <w:rStyle w:val="ekvfett"/>
                <w:noProof/>
              </w:rPr>
              <w:drawing>
                <wp:anchor distT="0" distB="0" distL="114300" distR="114300" simplePos="0" relativeHeight="251660288" behindDoc="0" locked="0" layoutInCell="1" allowOverlap="1" wp14:anchorId="4AD60904" wp14:editId="7BFC6DD8">
                  <wp:simplePos x="0" y="0"/>
                  <wp:positionH relativeFrom="column">
                    <wp:posOffset>14261</wp:posOffset>
                  </wp:positionH>
                  <wp:positionV relativeFrom="paragraph">
                    <wp:posOffset>59690</wp:posOffset>
                  </wp:positionV>
                  <wp:extent cx="437515" cy="432435"/>
                  <wp:effectExtent l="0" t="0" r="0" b="0"/>
                  <wp:wrapNone/>
                  <wp:docPr id="55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c_ja_gu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1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268080" w14:textId="77777777" w:rsidR="009F2602" w:rsidRDefault="009F2602" w:rsidP="009E0DE3">
            <w:pPr>
              <w:pStyle w:val="ekvtabellezentriert"/>
            </w:pPr>
          </w:p>
        </w:tc>
        <w:tc>
          <w:tcPr>
            <w:tcW w:w="1984" w:type="dxa"/>
          </w:tcPr>
          <w:p w14:paraId="3E0F214B" w14:textId="77777777" w:rsidR="00961C8E" w:rsidRDefault="00961C8E" w:rsidP="00961C8E">
            <w:pPr>
              <w:pStyle w:val="ekvtabellezentriert"/>
              <w:spacing w:after="120" w:line="140" w:lineRule="exact"/>
            </w:pPr>
            <w:r w:rsidRPr="00C872AA">
              <w:rPr>
                <w:rStyle w:val="ekvquellefett"/>
              </w:rPr>
              <w:t>*KI-generiert</w:t>
            </w:r>
          </w:p>
          <w:p w14:paraId="703AF01C" w14:textId="2224C048" w:rsidR="009F2602" w:rsidRDefault="009F2602" w:rsidP="009E0DE3">
            <w:pPr>
              <w:pStyle w:val="ekvtabellezentriert"/>
            </w:pPr>
            <w:r>
              <w:t>26s</w:t>
            </w:r>
          </w:p>
          <w:p w14:paraId="005756E4" w14:textId="2891787C" w:rsidR="009F2602" w:rsidRDefault="002A57DB" w:rsidP="009E0DE3">
            <w:pPr>
              <w:pStyle w:val="ekvtabellezentriert"/>
            </w:pPr>
            <w:r w:rsidRPr="009E0DE3">
              <w:rPr>
                <w:noProof/>
                <w:position w:val="-10"/>
                <w:lang w:eastAsia="de-DE"/>
              </w:rPr>
              <w:drawing>
                <wp:inline distT="0" distB="0" distL="0" distR="0" wp14:anchorId="6FC80370" wp14:editId="6738E116">
                  <wp:extent cx="215900" cy="213650"/>
                  <wp:effectExtent l="0" t="0" r="0" b="0"/>
                  <wp:docPr id="61290261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fik 8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9F2602">
              <w:t>50 cent</w:t>
            </w:r>
          </w:p>
          <w:p w14:paraId="2410770D" w14:textId="4E8D1DAB" w:rsidR="009F2602" w:rsidRPr="003C39DC" w:rsidRDefault="009F2602" w:rsidP="009E0DE3">
            <w:pPr>
              <w:pStyle w:val="ekvtabellezentriert"/>
            </w:pPr>
            <w:r>
              <w:t>#dance</w:t>
            </w:r>
          </w:p>
        </w:tc>
        <w:tc>
          <w:tcPr>
            <w:tcW w:w="1984" w:type="dxa"/>
          </w:tcPr>
          <w:p w14:paraId="657D10C9" w14:textId="77777777" w:rsidR="00961C8E" w:rsidRDefault="00961C8E" w:rsidP="00961C8E">
            <w:pPr>
              <w:pStyle w:val="ekvtabellezentriert"/>
              <w:spacing w:after="120" w:line="140" w:lineRule="exact"/>
            </w:pPr>
            <w:r w:rsidRPr="00C872AA">
              <w:rPr>
                <w:rStyle w:val="ekvquellefett"/>
              </w:rPr>
              <w:t>*KI-generiert</w:t>
            </w:r>
          </w:p>
          <w:p w14:paraId="30E16A40" w14:textId="254582EF" w:rsidR="009F2602" w:rsidRDefault="009F2602" w:rsidP="009E0DE3">
            <w:pPr>
              <w:pStyle w:val="ekvtabellezentriert"/>
            </w:pPr>
            <w:r>
              <w:t>17s</w:t>
            </w:r>
          </w:p>
          <w:p w14:paraId="5EB9E069" w14:textId="77777777" w:rsidR="009F2602" w:rsidRDefault="009F2602" w:rsidP="009E0DE3">
            <w:pPr>
              <w:pStyle w:val="ekvtabellezentriert"/>
            </w:pPr>
            <w:r w:rsidRPr="009E0DE3">
              <w:rPr>
                <w:noProof/>
                <w:position w:val="-10"/>
                <w:lang w:eastAsia="de-DE"/>
              </w:rPr>
              <w:drawing>
                <wp:inline distT="0" distB="0" distL="0" distR="0" wp14:anchorId="1BE315AE" wp14:editId="7A292793">
                  <wp:extent cx="215900" cy="213650"/>
                  <wp:effectExtent l="0" t="0" r="0" b="0"/>
                  <wp:docPr id="1196692140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fik 8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9E0DE3">
              <w:t>Vampiros Rosalia</w:t>
            </w:r>
          </w:p>
          <w:p w14:paraId="10A67FF4" w14:textId="3655B915" w:rsidR="009F2602" w:rsidRPr="003C39DC" w:rsidRDefault="009F2602" w:rsidP="009E0DE3">
            <w:pPr>
              <w:pStyle w:val="ekvtabellezentriert"/>
            </w:pPr>
            <w:r>
              <w:t>#dancetok</w:t>
            </w:r>
          </w:p>
        </w:tc>
        <w:tc>
          <w:tcPr>
            <w:tcW w:w="1984" w:type="dxa"/>
          </w:tcPr>
          <w:p w14:paraId="09F9E75C" w14:textId="77777777" w:rsidR="00961C8E" w:rsidRDefault="00961C8E" w:rsidP="00961C8E">
            <w:pPr>
              <w:pStyle w:val="ekvtabellezentriert"/>
              <w:spacing w:after="120" w:line="140" w:lineRule="exact"/>
            </w:pPr>
            <w:r w:rsidRPr="00C872AA">
              <w:rPr>
                <w:rStyle w:val="ekvquellefett"/>
              </w:rPr>
              <w:t>*KI-generiert</w:t>
            </w:r>
          </w:p>
          <w:p w14:paraId="5E8D1EE6" w14:textId="41DD61A5" w:rsidR="009F2602" w:rsidRDefault="009F2602" w:rsidP="009E0DE3">
            <w:pPr>
              <w:pStyle w:val="ekvtabellezentriert"/>
            </w:pPr>
            <w:r>
              <w:t>53s</w:t>
            </w:r>
          </w:p>
          <w:p w14:paraId="775DA452" w14:textId="77777777" w:rsidR="009F2602" w:rsidRDefault="009F2602" w:rsidP="009E0DE3">
            <w:pPr>
              <w:pStyle w:val="ekvtabellezentriert"/>
            </w:pPr>
            <w:r>
              <w:t>#yoga</w:t>
            </w:r>
          </w:p>
          <w:p w14:paraId="5E877EF1" w14:textId="1AA419D5" w:rsidR="009F2602" w:rsidRPr="003C39DC" w:rsidRDefault="009F2602" w:rsidP="009E0DE3">
            <w:pPr>
              <w:pStyle w:val="ekvtabellezentriert"/>
            </w:pPr>
            <w:r>
              <w:t>#challenge</w:t>
            </w:r>
          </w:p>
        </w:tc>
      </w:tr>
      <w:tr w:rsidR="009F2602" w:rsidRPr="003C39DC" w14:paraId="73DB9019" w14:textId="77777777" w:rsidTr="00961C8E">
        <w:trPr>
          <w:trHeight w:val="284"/>
        </w:trPr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bottom w:w="284" w:type="dxa"/>
            </w:tcMar>
          </w:tcPr>
          <w:p w14:paraId="061F32AA" w14:textId="554EDDC7" w:rsidR="009F2602" w:rsidRPr="009F2602" w:rsidRDefault="009F2602" w:rsidP="009E0DE3">
            <w:pPr>
              <w:pStyle w:val="ekvtabellezentriert"/>
              <w:rPr>
                <w:rStyle w:val="ekvfett"/>
              </w:rPr>
            </w:pPr>
            <w:r w:rsidRPr="009F2602">
              <w:rPr>
                <w:rStyle w:val="ekvfett"/>
              </w:rPr>
              <w:t>von Nutzerin/</w:t>
            </w:r>
            <w:r w:rsidRPr="009F2602">
              <w:rPr>
                <w:rStyle w:val="ekvfett"/>
              </w:rPr>
              <w:br/>
              <w:t xml:space="preserve">von Nutzer mit </w:t>
            </w:r>
            <w:r w:rsidRPr="009F2602">
              <w:rPr>
                <w:rStyle w:val="ekvfett"/>
              </w:rPr>
              <w:br/>
              <w:t>„Gefällt mir“ markiert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12A38D" w14:textId="77777777" w:rsidR="009F2602" w:rsidRPr="003C39DC" w:rsidRDefault="009F2602" w:rsidP="009E0DE3">
            <w:pPr>
              <w:pStyle w:val="ekvtabellezentriert"/>
            </w:pPr>
          </w:p>
        </w:tc>
        <w:tc>
          <w:tcPr>
            <w:tcW w:w="1984" w:type="dxa"/>
          </w:tcPr>
          <w:p w14:paraId="5E884B0D" w14:textId="2F1C631A" w:rsidR="009F2602" w:rsidRPr="003C39DC" w:rsidRDefault="009F2602" w:rsidP="009E0DE3">
            <w:pPr>
              <w:pStyle w:val="ekvtabellezentriert"/>
            </w:pPr>
          </w:p>
        </w:tc>
        <w:tc>
          <w:tcPr>
            <w:tcW w:w="1984" w:type="dxa"/>
          </w:tcPr>
          <w:p w14:paraId="75E74FAA" w14:textId="26B3E5EC" w:rsidR="009F2602" w:rsidRPr="003C39DC" w:rsidRDefault="009F2602" w:rsidP="009E0DE3">
            <w:pPr>
              <w:pStyle w:val="ekvtabellezentriert"/>
            </w:pPr>
          </w:p>
        </w:tc>
        <w:tc>
          <w:tcPr>
            <w:tcW w:w="1984" w:type="dxa"/>
          </w:tcPr>
          <w:p w14:paraId="45E81788" w14:textId="77777777" w:rsidR="009F2602" w:rsidRPr="003C39DC" w:rsidRDefault="009F2602" w:rsidP="009E0DE3">
            <w:pPr>
              <w:pStyle w:val="ekvtabellezentriert"/>
            </w:pPr>
          </w:p>
        </w:tc>
      </w:tr>
    </w:tbl>
    <w:p w14:paraId="408FC331" w14:textId="77777777" w:rsidR="009F2602" w:rsidRDefault="009F2602" w:rsidP="009F2602"/>
    <w:p w14:paraId="40679AF5" w14:textId="77777777" w:rsidR="009F2602" w:rsidRDefault="009F2602" w:rsidP="009F2602"/>
    <w:p w14:paraId="7349ED84" w14:textId="664000B2" w:rsidR="009F2602" w:rsidRDefault="009F2602" w:rsidP="009F2602">
      <w:r>
        <w:t>Welches der drei Videos würde der Algorithmus der Nutzerin/dem Nutzer jetzt höchstwahrscheinlich vorschlagen – und warum?</w:t>
      </w:r>
    </w:p>
    <w:p w14:paraId="3917653C" w14:textId="087CC136" w:rsidR="003B6313" w:rsidRPr="000E200F" w:rsidRDefault="003B6313" w:rsidP="000E200F"/>
    <w:sectPr w:rsidR="003B6313" w:rsidRPr="000E200F" w:rsidSect="00720DCE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85D8" w14:textId="77777777" w:rsidR="009E0DE3" w:rsidRDefault="009E0DE3" w:rsidP="003C599D">
      <w:pPr>
        <w:spacing w:line="240" w:lineRule="auto"/>
      </w:pPr>
      <w:r>
        <w:separator/>
      </w:r>
    </w:p>
  </w:endnote>
  <w:endnote w:type="continuationSeparator" w:id="0">
    <w:p w14:paraId="2B224834" w14:textId="77777777" w:rsidR="009E0DE3" w:rsidRDefault="009E0D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9B92B75" w14:textId="77777777" w:rsidTr="00503EE6">
      <w:trPr>
        <w:trHeight w:hRule="exact" w:val="680"/>
      </w:trPr>
      <w:tc>
        <w:tcPr>
          <w:tcW w:w="864" w:type="dxa"/>
          <w:noWrap/>
        </w:tcPr>
        <w:p w14:paraId="5B2E3D1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42D7912" wp14:editId="4F8A722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EA8262" w14:textId="70DB380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9F2602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A98BA14" w14:textId="19504793" w:rsidR="000E200F" w:rsidRDefault="009F2602" w:rsidP="000E200F">
          <w:pPr>
            <w:pStyle w:val="ekvquelle"/>
          </w:pPr>
          <w:r>
            <w:rPr>
              <w:rStyle w:val="ekvquellefett"/>
            </w:rPr>
            <w:t>Autor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 w:rsidRPr="009F2602">
            <w:t>Holger Müller-Hillebrand</w:t>
          </w:r>
        </w:p>
        <w:p w14:paraId="702747E3" w14:textId="3B532BE7" w:rsidR="002659C5" w:rsidRPr="00913892" w:rsidRDefault="002C7AE2" w:rsidP="000E200F">
          <w:pPr>
            <w:pStyle w:val="ekvquelle"/>
          </w:pPr>
          <w:r w:rsidRPr="002C7AE2">
            <w:rPr>
              <w:b/>
              <w:bCs/>
            </w:rPr>
            <w:t>Bild</w:t>
          </w:r>
          <w:r>
            <w:rPr>
              <w:b/>
              <w:bCs/>
            </w:rPr>
            <w:t>quellen</w:t>
          </w:r>
          <w:r w:rsidRPr="002C7AE2">
            <w:rPr>
              <w:b/>
              <w:bCs/>
            </w:rPr>
            <w:t>:</w:t>
          </w:r>
          <w:r>
            <w:t xml:space="preserve"> </w:t>
          </w:r>
          <w:r w:rsidRPr="002C7AE2">
            <w:t>KI-generiert. Prompt von Holger Müller-Hillebrand generiert mit ChatGPT-5.2</w:t>
          </w:r>
        </w:p>
      </w:tc>
      <w:tc>
        <w:tcPr>
          <w:tcW w:w="813" w:type="dxa"/>
        </w:tcPr>
        <w:p w14:paraId="2DFDB944" w14:textId="77777777" w:rsidR="002659C5" w:rsidRPr="00913892" w:rsidRDefault="002659C5" w:rsidP="00913892">
          <w:pPr>
            <w:pStyle w:val="ekvpagina"/>
          </w:pPr>
        </w:p>
      </w:tc>
    </w:tr>
  </w:tbl>
  <w:p w14:paraId="4FC52BD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D046" w14:textId="77777777" w:rsidR="009E0DE3" w:rsidRDefault="009E0DE3" w:rsidP="003C599D">
      <w:pPr>
        <w:spacing w:line="240" w:lineRule="auto"/>
      </w:pPr>
      <w:r>
        <w:separator/>
      </w:r>
    </w:p>
  </w:footnote>
  <w:footnote w:type="continuationSeparator" w:id="0">
    <w:p w14:paraId="53C2FDE6" w14:textId="77777777" w:rsidR="009E0DE3" w:rsidRDefault="009E0DE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8C30AB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2A9466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FFCBA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35339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08105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E681C0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B08B98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245A70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D8027E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8871BE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524E5D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0D5C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A57DB"/>
    <w:rsid w:val="002B3DF1"/>
    <w:rsid w:val="002B52EB"/>
    <w:rsid w:val="002B64EA"/>
    <w:rsid w:val="002C5D15"/>
    <w:rsid w:val="002C7AE2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02F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1C8E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0DE3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2602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15E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1C73C"/>
  <w15:chartTrackingRefBased/>
  <w15:docId w15:val="{C6C01DBB-3069-4204-88ED-EFD6AFC7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E0DE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2026-02-27T12:46:00Z</dcterms:created>
  <dcterms:modified xsi:type="dcterms:W3CDTF">2026-03-06T13:29:00Z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