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14:paraId="5F19DB6C" w14:textId="5FE41B48" w:rsidR="00DB5FC2" w:rsidRDefault="00DB5FC2" w:rsidP="00DB5FC2">
      <w:pPr>
        <w:pStyle w:val="ekvue2arial"/>
      </w:pPr>
      <w:r>
        <w:t xml:space="preserve">Arbeitsblatt D: Kartensatz mit fiktiven </w:t>
      </w:r>
      <w:proofErr w:type="spellStart"/>
      <w:r w:rsidR="00DF108A">
        <w:t>Social</w:t>
      </w:r>
      <w:proofErr w:type="spellEnd"/>
      <w:r w:rsidR="00DF108A">
        <w:t>-</w:t>
      </w:r>
      <w:r w:rsidR="0064111E">
        <w:t>M</w:t>
      </w:r>
      <w:r w:rsidR="00DF108A">
        <w:t>edia</w:t>
      </w:r>
      <w:r>
        <w:t>-Videobildern</w:t>
      </w:r>
    </w:p>
    <w:p w14:paraId="413347EF" w14:textId="258FA405" w:rsidR="00DB5FC2" w:rsidRDefault="00DB5FC2" w:rsidP="00DB5FC2">
      <w:r>
        <w:t>(</w:t>
      </w:r>
      <w:r w:rsidR="00DF108A">
        <w:t>Auf dünnen Karton aufkleben und ausschneiden</w:t>
      </w:r>
      <w:r>
        <w:t xml:space="preserve">) </w:t>
      </w:r>
    </w:p>
    <w:p w14:paraId="4F7B7162" w14:textId="77777777" w:rsidR="00F427E6" w:rsidRPr="00716152" w:rsidRDefault="00F427E6" w:rsidP="00F427E6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4DB98FB2" wp14:editId="5BDA027C">
            <wp:extent cx="215900" cy="215900"/>
            <wp:effectExtent l="0" t="0" r="0" b="0"/>
            <wp:docPr id="189264806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c_scher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EE64C" w14:textId="77777777" w:rsidR="00DB5FC2" w:rsidRDefault="00DB5FC2" w:rsidP="00DB5FC2"/>
    <w:tbl>
      <w:tblPr>
        <w:tblW w:w="9355" w:type="dxa"/>
        <w:jc w:val="center"/>
        <w:tblBorders>
          <w:insideV w:val="single" w:sz="4" w:space="0" w:color="auto"/>
        </w:tblBorders>
        <w:shd w:val="clear" w:color="auto" w:fill="F7CAAC" w:themeFill="accent2" w:themeFillTint="66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935"/>
        <w:gridCol w:w="53"/>
        <w:gridCol w:w="883"/>
        <w:gridCol w:w="935"/>
        <w:gridCol w:w="936"/>
        <w:gridCol w:w="935"/>
        <w:gridCol w:w="936"/>
        <w:gridCol w:w="935"/>
        <w:gridCol w:w="936"/>
        <w:gridCol w:w="935"/>
        <w:gridCol w:w="936"/>
      </w:tblGrid>
      <w:tr w:rsidR="00DB5FC2" w:rsidRPr="003C39DC" w14:paraId="236A1EB2" w14:textId="77777777" w:rsidTr="00D4439D">
        <w:trPr>
          <w:trHeight w:val="1871"/>
          <w:jc w:val="center"/>
        </w:trPr>
        <w:tc>
          <w:tcPr>
            <w:tcW w:w="1871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EEAF6" w:themeFill="accent1" w:themeFillTint="33"/>
            <w:vAlign w:val="bottom"/>
          </w:tcPr>
          <w:p w14:paraId="58D77F4A" w14:textId="7C1208DC" w:rsidR="00DB5FC2" w:rsidRPr="003C39DC" w:rsidRDefault="00DB5FC2" w:rsidP="00D4439D">
            <w:pPr>
              <w:pStyle w:val="ekvbild"/>
              <w:jc w:val="center"/>
            </w:pPr>
            <w:r>
              <w:rPr>
                <w:noProof/>
              </w:rPr>
              <w:drawing>
                <wp:inline distT="0" distB="0" distL="0" distR="0" wp14:anchorId="28AD8944" wp14:editId="54F3AF87">
                  <wp:extent cx="1116000" cy="1691005"/>
                  <wp:effectExtent l="0" t="0" r="8255" b="4445"/>
                  <wp:docPr id="883233022" name="Grafik 1" descr="Energy_Drink_verbote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3233022" name="Grafik 1" descr="Energy_Drink_verboten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6000" cy="169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</w:tcBorders>
            <w:shd w:val="clear" w:color="auto" w:fill="FFF2CC" w:themeFill="accent4" w:themeFillTint="33"/>
            <w:vAlign w:val="bottom"/>
          </w:tcPr>
          <w:p w14:paraId="5E3B2FD2" w14:textId="19C0167A" w:rsidR="005F667C" w:rsidRPr="003C39DC" w:rsidRDefault="005F667C" w:rsidP="00D4439D">
            <w:pPr>
              <w:pStyle w:val="ekvbild"/>
              <w:jc w:val="center"/>
            </w:pPr>
            <w:r>
              <w:rPr>
                <w:noProof/>
              </w:rPr>
              <w:drawing>
                <wp:inline distT="0" distB="0" distL="0" distR="0" wp14:anchorId="190815BF" wp14:editId="65966027">
                  <wp:extent cx="1116000" cy="1108075"/>
                  <wp:effectExtent l="0" t="0" r="8255" b="0"/>
                  <wp:docPr id="1010336840" name="Grafik 2" descr="Gaming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0336840" name="Grafik 2" descr="Gaming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6000" cy="1108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</w:tcBorders>
            <w:shd w:val="clear" w:color="auto" w:fill="FFF2CC" w:themeFill="accent4" w:themeFillTint="33"/>
            <w:vAlign w:val="bottom"/>
          </w:tcPr>
          <w:p w14:paraId="1FA66162" w14:textId="792AF440" w:rsidR="005F667C" w:rsidRPr="003C39DC" w:rsidRDefault="005F667C" w:rsidP="00D4439D">
            <w:pPr>
              <w:pStyle w:val="ekvbild"/>
              <w:jc w:val="center"/>
            </w:pPr>
            <w:r>
              <w:rPr>
                <w:noProof/>
              </w:rPr>
              <w:drawing>
                <wp:inline distT="0" distB="0" distL="0" distR="0" wp14:anchorId="0C4C4430" wp14:editId="2249001F">
                  <wp:extent cx="1115695" cy="1120140"/>
                  <wp:effectExtent l="0" t="0" r="8255" b="3810"/>
                  <wp:docPr id="1443832233" name="Grafik 3" descr="Verbot_Jugendliche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3832233" name="Grafik 3" descr="Verbot_Jugendliche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695" cy="1120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</w:tcBorders>
            <w:shd w:val="clear" w:color="auto" w:fill="DEEAF6" w:themeFill="accent1" w:themeFillTint="33"/>
            <w:vAlign w:val="bottom"/>
          </w:tcPr>
          <w:p w14:paraId="13BB3C94" w14:textId="7FE92259" w:rsidR="005F667C" w:rsidRPr="003C39DC" w:rsidRDefault="005F667C" w:rsidP="00D4439D">
            <w:pPr>
              <w:pStyle w:val="ekvbild"/>
              <w:jc w:val="center"/>
            </w:pPr>
            <w:r>
              <w:rPr>
                <w:noProof/>
              </w:rPr>
              <w:drawing>
                <wp:inline distT="0" distB="0" distL="0" distR="0" wp14:anchorId="4557D99E" wp14:editId="1516AF1F">
                  <wp:extent cx="1115695" cy="1136015"/>
                  <wp:effectExtent l="0" t="0" r="8255" b="6985"/>
                  <wp:docPr id="1929436726" name="Grafik 4" descr="Streng_Geheim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9436726" name="Grafik 4" descr="Streng_Geheim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695" cy="113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</w:tcPr>
          <w:p w14:paraId="110FBA48" w14:textId="2DD7AE23" w:rsidR="005F667C" w:rsidRPr="003C39DC" w:rsidRDefault="005F667C" w:rsidP="00D4439D">
            <w:pPr>
              <w:pStyle w:val="ekvbild"/>
              <w:jc w:val="center"/>
            </w:pPr>
            <w:r>
              <w:rPr>
                <w:noProof/>
              </w:rPr>
              <w:drawing>
                <wp:inline distT="0" distB="0" distL="0" distR="0" wp14:anchorId="74A896F4" wp14:editId="73300AAE">
                  <wp:extent cx="1115695" cy="1591310"/>
                  <wp:effectExtent l="0" t="0" r="8255" b="8890"/>
                  <wp:docPr id="561235305" name="Grafik 5" descr="Wird_Social_Media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1235305" name="Grafik 5" descr="Wird_Social_Media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695" cy="159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30DA" w:rsidRPr="00DB5FC2" w14:paraId="0F4797BC" w14:textId="77777777" w:rsidTr="00D4439D">
        <w:trPr>
          <w:trHeight w:val="283"/>
          <w:jc w:val="center"/>
        </w:trPr>
        <w:tc>
          <w:tcPr>
            <w:tcW w:w="988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0D45414B" w14:textId="6CF02436" w:rsidR="00A130DA" w:rsidRPr="00C872AA" w:rsidRDefault="00A130DA" w:rsidP="00A130DA">
            <w:pPr>
              <w:pStyle w:val="ekvtabellelinks"/>
              <w:jc w:val="right"/>
              <w:rPr>
                <w:rStyle w:val="ekvnummerierung"/>
                <w:sz w:val="12"/>
                <w:szCs w:val="12"/>
              </w:rPr>
            </w:pPr>
            <w:r w:rsidRPr="00DB5FC2">
              <w:rPr>
                <w:rStyle w:val="ekvnummerierung"/>
              </w:rPr>
              <w:t>1</w:t>
            </w:r>
          </w:p>
        </w:tc>
        <w:tc>
          <w:tcPr>
            <w:tcW w:w="883" w:type="dxa"/>
            <w:tcBorders>
              <w:left w:val="nil"/>
              <w:bottom w:val="single" w:sz="4" w:space="0" w:color="auto"/>
            </w:tcBorders>
            <w:shd w:val="clear" w:color="auto" w:fill="DEEAF6" w:themeFill="accent1" w:themeFillTint="33"/>
          </w:tcPr>
          <w:p w14:paraId="5084916B" w14:textId="798150DF" w:rsidR="00A130DA" w:rsidRPr="00C872AA" w:rsidRDefault="00A130DA" w:rsidP="00A130DA">
            <w:pPr>
              <w:pStyle w:val="ekvtabellelinks"/>
              <w:spacing w:line="100" w:lineRule="exact"/>
              <w:jc w:val="right"/>
              <w:rPr>
                <w:rStyle w:val="ekvquellefett"/>
              </w:rPr>
            </w:pPr>
            <w:r w:rsidRPr="00C872AA">
              <w:rPr>
                <w:rStyle w:val="ekvquellefett"/>
              </w:rPr>
              <w:t>*KI-generiert</w:t>
            </w:r>
          </w:p>
        </w:tc>
        <w:tc>
          <w:tcPr>
            <w:tcW w:w="93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1EEC2DB4" w14:textId="70075F69" w:rsidR="00A130DA" w:rsidRPr="00DB5FC2" w:rsidRDefault="00A130DA" w:rsidP="00A130DA">
            <w:pPr>
              <w:pStyle w:val="ekvtabellelinks"/>
              <w:jc w:val="right"/>
              <w:rPr>
                <w:rStyle w:val="ekvnummerierung"/>
              </w:rPr>
            </w:pPr>
            <w:r>
              <w:rPr>
                <w:rStyle w:val="ekvnummerierung"/>
              </w:rPr>
              <w:t>2</w:t>
            </w:r>
          </w:p>
        </w:tc>
        <w:tc>
          <w:tcPr>
            <w:tcW w:w="936" w:type="dxa"/>
            <w:tcBorders>
              <w:left w:val="nil"/>
              <w:bottom w:val="single" w:sz="4" w:space="0" w:color="auto"/>
            </w:tcBorders>
            <w:shd w:val="clear" w:color="auto" w:fill="FFF2CC" w:themeFill="accent4" w:themeFillTint="33"/>
          </w:tcPr>
          <w:p w14:paraId="0D052C13" w14:textId="3D663894" w:rsidR="00A130DA" w:rsidRPr="00DB5FC2" w:rsidRDefault="00A130DA" w:rsidP="00A130DA">
            <w:pPr>
              <w:pStyle w:val="ekvtabellelinks"/>
              <w:spacing w:line="100" w:lineRule="exact"/>
              <w:jc w:val="right"/>
              <w:rPr>
                <w:rStyle w:val="ekvnummerierung"/>
              </w:rPr>
            </w:pPr>
            <w:r w:rsidRPr="00C872AA">
              <w:rPr>
                <w:rStyle w:val="ekvquellefett"/>
              </w:rPr>
              <w:t>*KI-generiert</w:t>
            </w:r>
          </w:p>
        </w:tc>
        <w:tc>
          <w:tcPr>
            <w:tcW w:w="93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55DE9CF7" w14:textId="7D42CEF9" w:rsidR="00A130DA" w:rsidRPr="00DB5FC2" w:rsidRDefault="00A130DA" w:rsidP="00A130DA">
            <w:pPr>
              <w:pStyle w:val="ekvtabellelinks"/>
              <w:jc w:val="right"/>
              <w:rPr>
                <w:rStyle w:val="ekvnummerierung"/>
              </w:rPr>
            </w:pPr>
            <w:r>
              <w:rPr>
                <w:rStyle w:val="ekvnummerierung"/>
              </w:rPr>
              <w:t>3</w:t>
            </w:r>
          </w:p>
        </w:tc>
        <w:tc>
          <w:tcPr>
            <w:tcW w:w="936" w:type="dxa"/>
            <w:tcBorders>
              <w:left w:val="nil"/>
              <w:bottom w:val="single" w:sz="4" w:space="0" w:color="auto"/>
            </w:tcBorders>
            <w:shd w:val="clear" w:color="auto" w:fill="FFF2CC" w:themeFill="accent4" w:themeFillTint="33"/>
          </w:tcPr>
          <w:p w14:paraId="6765950B" w14:textId="45418837" w:rsidR="00A130DA" w:rsidRPr="00DB5FC2" w:rsidRDefault="00A130DA" w:rsidP="00A130DA">
            <w:pPr>
              <w:pStyle w:val="ekvtabellelinks"/>
              <w:spacing w:line="100" w:lineRule="exact"/>
              <w:jc w:val="right"/>
              <w:rPr>
                <w:rStyle w:val="ekvnummerierung"/>
              </w:rPr>
            </w:pPr>
            <w:r w:rsidRPr="00C872AA">
              <w:rPr>
                <w:rStyle w:val="ekvquellefett"/>
              </w:rPr>
              <w:t>*KI-generiert</w:t>
            </w:r>
          </w:p>
        </w:tc>
        <w:tc>
          <w:tcPr>
            <w:tcW w:w="93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3F13C720" w14:textId="52750C1A" w:rsidR="00A130DA" w:rsidRPr="00DB5FC2" w:rsidRDefault="00A130DA" w:rsidP="00A130DA">
            <w:pPr>
              <w:pStyle w:val="ekvtabellelinks"/>
              <w:jc w:val="right"/>
              <w:rPr>
                <w:rStyle w:val="ekvnummerierung"/>
              </w:rPr>
            </w:pPr>
            <w:r>
              <w:rPr>
                <w:rStyle w:val="ekvnummerierung"/>
              </w:rPr>
              <w:t>4</w:t>
            </w:r>
          </w:p>
        </w:tc>
        <w:tc>
          <w:tcPr>
            <w:tcW w:w="936" w:type="dxa"/>
            <w:tcBorders>
              <w:left w:val="nil"/>
              <w:bottom w:val="single" w:sz="4" w:space="0" w:color="auto"/>
            </w:tcBorders>
            <w:shd w:val="clear" w:color="auto" w:fill="DEEAF6" w:themeFill="accent1" w:themeFillTint="33"/>
          </w:tcPr>
          <w:p w14:paraId="74CAE153" w14:textId="74F12CEA" w:rsidR="00A130DA" w:rsidRPr="00DB5FC2" w:rsidRDefault="00A130DA" w:rsidP="00A130DA">
            <w:pPr>
              <w:pStyle w:val="ekvtabellelinks"/>
              <w:spacing w:line="100" w:lineRule="exact"/>
              <w:jc w:val="right"/>
              <w:rPr>
                <w:rStyle w:val="ekvnummerierung"/>
              </w:rPr>
            </w:pPr>
            <w:r w:rsidRPr="00C872AA">
              <w:rPr>
                <w:rStyle w:val="ekvquellefett"/>
              </w:rPr>
              <w:t>*KI-generiert</w:t>
            </w:r>
          </w:p>
        </w:tc>
        <w:tc>
          <w:tcPr>
            <w:tcW w:w="93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26333107" w14:textId="0AD613D7" w:rsidR="00A130DA" w:rsidRPr="00DB5FC2" w:rsidRDefault="00A130DA" w:rsidP="00A130DA">
            <w:pPr>
              <w:pStyle w:val="ekvtabellelinks"/>
              <w:jc w:val="right"/>
              <w:rPr>
                <w:rStyle w:val="ekvnummerierung"/>
              </w:rPr>
            </w:pPr>
            <w:r>
              <w:rPr>
                <w:rStyle w:val="ekvnummerierung"/>
              </w:rPr>
              <w:t>5</w:t>
            </w:r>
          </w:p>
        </w:tc>
        <w:tc>
          <w:tcPr>
            <w:tcW w:w="93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F613553" w14:textId="0DFCC7BE" w:rsidR="00A130DA" w:rsidRPr="00DB5FC2" w:rsidRDefault="00A130DA" w:rsidP="00A130DA">
            <w:pPr>
              <w:pStyle w:val="ekvtabellelinks"/>
              <w:spacing w:line="100" w:lineRule="exact"/>
              <w:jc w:val="right"/>
              <w:rPr>
                <w:rStyle w:val="ekvnummerierung"/>
              </w:rPr>
            </w:pPr>
            <w:r w:rsidRPr="00C872AA">
              <w:rPr>
                <w:rStyle w:val="ekvquellefett"/>
              </w:rPr>
              <w:t>*KI-generiert</w:t>
            </w:r>
          </w:p>
        </w:tc>
      </w:tr>
      <w:tr w:rsidR="00BA75BD" w:rsidRPr="003C39DC" w14:paraId="4916DF00" w14:textId="77777777" w:rsidTr="00BE3C98">
        <w:tblPrEx>
          <w:shd w:val="clear" w:color="auto" w:fill="DEEAF6" w:themeFill="accent1" w:themeFillTint="33"/>
        </w:tblPrEx>
        <w:trPr>
          <w:trHeight w:val="1871"/>
          <w:jc w:val="center"/>
        </w:trPr>
        <w:tc>
          <w:tcPr>
            <w:tcW w:w="1871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CCCC"/>
            <w:vAlign w:val="bottom"/>
          </w:tcPr>
          <w:p w14:paraId="37B707EE" w14:textId="37FB3E06" w:rsidR="00875556" w:rsidRPr="003C39DC" w:rsidRDefault="00875556" w:rsidP="00D4439D">
            <w:pPr>
              <w:pStyle w:val="ekvbild"/>
              <w:jc w:val="center"/>
            </w:pPr>
            <w:r>
              <w:rPr>
                <w:noProof/>
              </w:rPr>
              <w:drawing>
                <wp:inline distT="0" distB="0" distL="0" distR="0" wp14:anchorId="76772B8E" wp14:editId="7C9ECD1F">
                  <wp:extent cx="1115695" cy="1124585"/>
                  <wp:effectExtent l="0" t="0" r="8255" b="0"/>
                  <wp:docPr id="1397908152" name="Grafik 6" descr="Todes_Spinne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7908152" name="Grafik 6" descr="Todes_Spinne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695" cy="1124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bottom w:val="nil"/>
            </w:tcBorders>
            <w:shd w:val="clear" w:color="auto" w:fill="FFCCCC"/>
            <w:vAlign w:val="bottom"/>
          </w:tcPr>
          <w:p w14:paraId="03B7FD52" w14:textId="39DC488F" w:rsidR="00875556" w:rsidRPr="003C39DC" w:rsidRDefault="00875556" w:rsidP="00D4439D">
            <w:pPr>
              <w:pStyle w:val="ekvbild"/>
              <w:jc w:val="center"/>
            </w:pPr>
            <w:r>
              <w:rPr>
                <w:noProof/>
              </w:rPr>
              <w:drawing>
                <wp:inline distT="0" distB="0" distL="0" distR="0" wp14:anchorId="2D513B37" wp14:editId="704E083C">
                  <wp:extent cx="1115695" cy="1566545"/>
                  <wp:effectExtent l="0" t="0" r="8255" b="0"/>
                  <wp:docPr id="1017216752" name="Grafik 7" descr="Star_Nico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7216752" name="Grafik 7" descr="Star_Nico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695" cy="1566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bottom w:val="nil"/>
            </w:tcBorders>
            <w:shd w:val="clear" w:color="auto" w:fill="DEEAF6" w:themeFill="accent1" w:themeFillTint="33"/>
            <w:vAlign w:val="bottom"/>
          </w:tcPr>
          <w:p w14:paraId="447DEDAF" w14:textId="60E9117B" w:rsidR="00875556" w:rsidRPr="003C39DC" w:rsidRDefault="00875556" w:rsidP="00D4439D">
            <w:pPr>
              <w:pStyle w:val="ekvbild"/>
              <w:jc w:val="center"/>
            </w:pPr>
            <w:r>
              <w:rPr>
                <w:noProof/>
              </w:rPr>
              <w:drawing>
                <wp:inline distT="0" distB="0" distL="0" distR="0" wp14:anchorId="31E44EC4" wp14:editId="7162A482">
                  <wp:extent cx="1115695" cy="1157605"/>
                  <wp:effectExtent l="0" t="0" r="8255" b="4445"/>
                  <wp:docPr id="2146587932" name="Grafik 8" descr="KI_an_Schule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6587932" name="Grafik 8" descr="KI_an_Schulen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695" cy="1157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bottom w:val="nil"/>
            </w:tcBorders>
            <w:shd w:val="clear" w:color="auto" w:fill="E2EFD9" w:themeFill="accent6" w:themeFillTint="33"/>
            <w:vAlign w:val="bottom"/>
          </w:tcPr>
          <w:p w14:paraId="2E142393" w14:textId="583F720A" w:rsidR="00875556" w:rsidRPr="003C39DC" w:rsidRDefault="00875556" w:rsidP="00D4439D">
            <w:pPr>
              <w:pStyle w:val="ekvbild"/>
              <w:jc w:val="center"/>
            </w:pPr>
            <w:r>
              <w:rPr>
                <w:noProof/>
              </w:rPr>
              <w:drawing>
                <wp:inline distT="0" distB="0" distL="0" distR="0" wp14:anchorId="05BBCA29" wp14:editId="3B9E22C5">
                  <wp:extent cx="1043247" cy="1492135"/>
                  <wp:effectExtent l="0" t="0" r="5080" b="0"/>
                  <wp:docPr id="805970189" name="Grafik 9" descr="Erdbeben_Taiwa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5970189" name="Grafik 9" descr="Erdbeben_Taiwan.jp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3247" cy="1492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  <w:vAlign w:val="bottom"/>
          </w:tcPr>
          <w:p w14:paraId="55A57F70" w14:textId="58F94745" w:rsidR="00875556" w:rsidRPr="003C39DC" w:rsidRDefault="00875556" w:rsidP="00D4439D">
            <w:pPr>
              <w:pStyle w:val="ekvbild"/>
              <w:jc w:val="center"/>
            </w:pPr>
            <w:r>
              <w:rPr>
                <w:noProof/>
              </w:rPr>
              <w:drawing>
                <wp:inline distT="0" distB="0" distL="0" distR="0" wp14:anchorId="7ABF7B8C" wp14:editId="5E5EAEBE">
                  <wp:extent cx="1115695" cy="1543050"/>
                  <wp:effectExtent l="0" t="0" r="8255" b="0"/>
                  <wp:docPr id="411566559" name="Grafik 10" descr="Klimastreik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1566559" name="Grafik 10" descr="Klimastreik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695" cy="154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30DA" w:rsidRPr="00DB5FC2" w14:paraId="7BF5730D" w14:textId="77777777" w:rsidTr="00BE3C98">
        <w:tblPrEx>
          <w:shd w:val="clear" w:color="auto" w:fill="DEEAF6" w:themeFill="accent1" w:themeFillTint="33"/>
        </w:tblPrEx>
        <w:trPr>
          <w:trHeight w:val="283"/>
          <w:jc w:val="center"/>
        </w:trPr>
        <w:tc>
          <w:tcPr>
            <w:tcW w:w="93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CCCC"/>
          </w:tcPr>
          <w:p w14:paraId="230A3F52" w14:textId="213F58FD" w:rsidR="00A130DA" w:rsidRPr="00DB5FC2" w:rsidRDefault="00A130DA" w:rsidP="00A130DA">
            <w:pPr>
              <w:pStyle w:val="ekvtabellelinks"/>
              <w:jc w:val="right"/>
              <w:rPr>
                <w:rStyle w:val="ekvnummerierung"/>
              </w:rPr>
            </w:pPr>
            <w:r>
              <w:rPr>
                <w:rStyle w:val="ekvnummerierung"/>
              </w:rPr>
              <w:t>6</w:t>
            </w:r>
          </w:p>
        </w:tc>
        <w:tc>
          <w:tcPr>
            <w:tcW w:w="93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B04EA2A" w14:textId="566BCE7D" w:rsidR="00A130DA" w:rsidRPr="00DB5FC2" w:rsidRDefault="00A130DA" w:rsidP="006E2234">
            <w:pPr>
              <w:pStyle w:val="ekvtabellelinks"/>
              <w:spacing w:line="100" w:lineRule="exact"/>
              <w:jc w:val="right"/>
              <w:rPr>
                <w:rStyle w:val="ekvnummerierung"/>
              </w:rPr>
            </w:pPr>
            <w:r w:rsidRPr="00C872AA">
              <w:rPr>
                <w:rStyle w:val="ekvquellefett"/>
              </w:rPr>
              <w:t>*KI-generiert</w:t>
            </w:r>
          </w:p>
        </w:tc>
        <w:tc>
          <w:tcPr>
            <w:tcW w:w="93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CCCC"/>
          </w:tcPr>
          <w:p w14:paraId="4AB6008D" w14:textId="096C2704" w:rsidR="00A130DA" w:rsidRPr="00DB5FC2" w:rsidRDefault="00A130DA" w:rsidP="00A130DA">
            <w:pPr>
              <w:pStyle w:val="ekvtabellelinks"/>
              <w:jc w:val="right"/>
              <w:rPr>
                <w:rStyle w:val="ekvnummerierung"/>
              </w:rPr>
            </w:pPr>
            <w:r>
              <w:rPr>
                <w:rStyle w:val="ekvnummerierung"/>
              </w:rPr>
              <w:t>7</w:t>
            </w:r>
          </w:p>
        </w:tc>
        <w:tc>
          <w:tcPr>
            <w:tcW w:w="93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7135D380" w14:textId="54694A18" w:rsidR="00A130DA" w:rsidRPr="006E2234" w:rsidRDefault="00A130DA" w:rsidP="006E2234">
            <w:pPr>
              <w:pStyle w:val="ekvtabellelinks"/>
              <w:spacing w:line="100" w:lineRule="exact"/>
              <w:jc w:val="right"/>
              <w:rPr>
                <w:rStyle w:val="ekvquellefett"/>
              </w:rPr>
            </w:pPr>
            <w:r w:rsidRPr="00C872AA">
              <w:rPr>
                <w:rStyle w:val="ekvquellefett"/>
              </w:rPr>
              <w:t>*KI-generiert</w:t>
            </w:r>
          </w:p>
        </w:tc>
        <w:tc>
          <w:tcPr>
            <w:tcW w:w="93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124622C9" w14:textId="4058F341" w:rsidR="00A130DA" w:rsidRPr="00DB5FC2" w:rsidRDefault="00A130DA" w:rsidP="00A130DA">
            <w:pPr>
              <w:pStyle w:val="ekvtabellelinks"/>
              <w:jc w:val="right"/>
              <w:rPr>
                <w:rStyle w:val="ekvnummerierung"/>
              </w:rPr>
            </w:pPr>
            <w:r>
              <w:rPr>
                <w:rStyle w:val="ekvnummerierung"/>
              </w:rPr>
              <w:t>8</w:t>
            </w:r>
          </w:p>
        </w:tc>
        <w:tc>
          <w:tcPr>
            <w:tcW w:w="93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7B133FE" w14:textId="305D6BAD" w:rsidR="00A130DA" w:rsidRPr="00DB5FC2" w:rsidRDefault="00A130DA" w:rsidP="006E2234">
            <w:pPr>
              <w:pStyle w:val="ekvtabellelinks"/>
              <w:spacing w:line="100" w:lineRule="exact"/>
              <w:jc w:val="right"/>
              <w:rPr>
                <w:rStyle w:val="ekvnummerierung"/>
              </w:rPr>
            </w:pPr>
            <w:r w:rsidRPr="00C872AA">
              <w:rPr>
                <w:rStyle w:val="ekvquellefett"/>
              </w:rPr>
              <w:t>*KI-generiert</w:t>
            </w:r>
          </w:p>
        </w:tc>
        <w:tc>
          <w:tcPr>
            <w:tcW w:w="93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54245FE1" w14:textId="49A1E955" w:rsidR="00A130DA" w:rsidRPr="00DB5FC2" w:rsidRDefault="00A130DA" w:rsidP="00A130DA">
            <w:pPr>
              <w:pStyle w:val="ekvtabellelinks"/>
              <w:jc w:val="right"/>
              <w:rPr>
                <w:rStyle w:val="ekvnummerierung"/>
              </w:rPr>
            </w:pPr>
            <w:r>
              <w:rPr>
                <w:rStyle w:val="ekvnummerierung"/>
              </w:rPr>
              <w:t>9</w:t>
            </w:r>
          </w:p>
        </w:tc>
        <w:tc>
          <w:tcPr>
            <w:tcW w:w="93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27F14F4" w14:textId="7C390DCD" w:rsidR="00A130DA" w:rsidRPr="006E2234" w:rsidRDefault="00A130DA" w:rsidP="006E2234">
            <w:pPr>
              <w:pStyle w:val="ekvtabellelinks"/>
              <w:spacing w:line="100" w:lineRule="exact"/>
              <w:jc w:val="right"/>
              <w:rPr>
                <w:rStyle w:val="ekvquellefett"/>
              </w:rPr>
            </w:pPr>
            <w:r w:rsidRPr="00C872AA">
              <w:rPr>
                <w:rStyle w:val="ekvquellefett"/>
              </w:rPr>
              <w:t>*KI-generiert</w:t>
            </w:r>
          </w:p>
        </w:tc>
        <w:tc>
          <w:tcPr>
            <w:tcW w:w="93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3053A2CB" w14:textId="509DA31F" w:rsidR="00A130DA" w:rsidRPr="00DB5FC2" w:rsidRDefault="00A130DA" w:rsidP="00A130DA">
            <w:pPr>
              <w:pStyle w:val="ekvtabellelinks"/>
              <w:jc w:val="right"/>
              <w:rPr>
                <w:rStyle w:val="ekvnummerierung"/>
              </w:rPr>
            </w:pPr>
            <w:r>
              <w:rPr>
                <w:rStyle w:val="ekvnummerierung"/>
              </w:rPr>
              <w:t>10</w:t>
            </w:r>
          </w:p>
        </w:tc>
        <w:tc>
          <w:tcPr>
            <w:tcW w:w="93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112DEAC" w14:textId="50F95463" w:rsidR="00A130DA" w:rsidRPr="006E2234" w:rsidRDefault="00A130DA" w:rsidP="006E2234">
            <w:pPr>
              <w:pStyle w:val="ekvtabellelinks"/>
              <w:spacing w:line="100" w:lineRule="exact"/>
              <w:jc w:val="right"/>
              <w:rPr>
                <w:rStyle w:val="ekvquellefett"/>
              </w:rPr>
            </w:pPr>
            <w:r w:rsidRPr="00C872AA">
              <w:rPr>
                <w:rStyle w:val="ekvquellefett"/>
              </w:rPr>
              <w:t>*KI-generiert</w:t>
            </w:r>
          </w:p>
        </w:tc>
      </w:tr>
      <w:tr w:rsidR="00BA75BD" w:rsidRPr="003C39DC" w14:paraId="3DF07090" w14:textId="77777777" w:rsidTr="00F85819">
        <w:tblPrEx>
          <w:shd w:val="clear" w:color="auto" w:fill="auto"/>
        </w:tblPrEx>
        <w:trPr>
          <w:trHeight w:val="1871"/>
          <w:jc w:val="center"/>
        </w:trPr>
        <w:tc>
          <w:tcPr>
            <w:tcW w:w="1871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E2EFD9" w:themeFill="accent6" w:themeFillTint="33"/>
            <w:vAlign w:val="bottom"/>
          </w:tcPr>
          <w:p w14:paraId="6A4BBF10" w14:textId="31C4A914" w:rsidR="009A6B00" w:rsidRPr="003C39DC" w:rsidRDefault="009A6B00" w:rsidP="00D4439D">
            <w:pPr>
              <w:pStyle w:val="ekvbild"/>
              <w:jc w:val="center"/>
            </w:pPr>
            <w:r>
              <w:rPr>
                <w:noProof/>
              </w:rPr>
              <w:drawing>
                <wp:inline distT="0" distB="0" distL="0" distR="0" wp14:anchorId="36283645" wp14:editId="3E730A4B">
                  <wp:extent cx="1115695" cy="1576070"/>
                  <wp:effectExtent l="0" t="0" r="8255" b="5080"/>
                  <wp:docPr id="195587093" name="Grafik 38" descr="D11_Klima_Krise_droht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587093" name="Grafik 38" descr="D11_Klima_Krise_droht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695" cy="1576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bottom w:val="nil"/>
            </w:tcBorders>
            <w:shd w:val="clear" w:color="auto" w:fill="E2EFD9" w:themeFill="accent6" w:themeFillTint="33"/>
            <w:vAlign w:val="bottom"/>
          </w:tcPr>
          <w:p w14:paraId="76EDBED2" w14:textId="10861868" w:rsidR="008138FF" w:rsidRPr="003C39DC" w:rsidRDefault="008138FF" w:rsidP="00D4439D">
            <w:pPr>
              <w:pStyle w:val="ekvbild"/>
              <w:jc w:val="center"/>
            </w:pPr>
            <w:r>
              <w:rPr>
                <w:noProof/>
              </w:rPr>
              <w:drawing>
                <wp:inline distT="0" distB="0" distL="0" distR="0" wp14:anchorId="72525ECA" wp14:editId="4ED437F1">
                  <wp:extent cx="1115695" cy="1531620"/>
                  <wp:effectExtent l="0" t="0" r="8255" b="0"/>
                  <wp:docPr id="280685175" name="Grafik 11" descr="D12_Erststimme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685175" name="Grafik 11" descr="D12_Erststimme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695" cy="1531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bottom w:val="nil"/>
            </w:tcBorders>
            <w:shd w:val="clear" w:color="auto" w:fill="FFF2CC" w:themeFill="accent4" w:themeFillTint="33"/>
            <w:vAlign w:val="bottom"/>
          </w:tcPr>
          <w:p w14:paraId="19BE81B7" w14:textId="5E462747" w:rsidR="008138FF" w:rsidRPr="003C39DC" w:rsidRDefault="008138FF" w:rsidP="00D4439D">
            <w:pPr>
              <w:pStyle w:val="ekvbild"/>
              <w:jc w:val="center"/>
            </w:pPr>
            <w:r>
              <w:rPr>
                <w:noProof/>
              </w:rPr>
              <w:drawing>
                <wp:inline distT="0" distB="0" distL="0" distR="0" wp14:anchorId="6B5304BA" wp14:editId="1702506E">
                  <wp:extent cx="1115695" cy="1537970"/>
                  <wp:effectExtent l="0" t="0" r="8255" b="5080"/>
                  <wp:docPr id="641254582" name="Grafik 12" descr="D13_Neue_Umfrage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1254582" name="Grafik 12" descr="D13_Neue_Umfrage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695" cy="1537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bottom w:val="nil"/>
            </w:tcBorders>
            <w:shd w:val="clear" w:color="auto" w:fill="DEEAF6" w:themeFill="accent1" w:themeFillTint="33"/>
            <w:vAlign w:val="bottom"/>
          </w:tcPr>
          <w:p w14:paraId="3C831409" w14:textId="54A5A15E" w:rsidR="008138FF" w:rsidRPr="003C39DC" w:rsidRDefault="008138FF" w:rsidP="00D4439D">
            <w:pPr>
              <w:pStyle w:val="ekvbild"/>
              <w:jc w:val="center"/>
            </w:pPr>
            <w:r>
              <w:rPr>
                <w:noProof/>
              </w:rPr>
              <w:drawing>
                <wp:inline distT="0" distB="0" distL="0" distR="0" wp14:anchorId="72BFB45C" wp14:editId="7E6F8305">
                  <wp:extent cx="1115695" cy="1559560"/>
                  <wp:effectExtent l="0" t="0" r="8255" b="2540"/>
                  <wp:docPr id="1127038133" name="Grafik 13" descr="D14_Hitzefrei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7038133" name="Grafik 13" descr="D14_Hitzefrei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695" cy="155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14:paraId="0BA46CD9" w14:textId="72954505" w:rsidR="008138FF" w:rsidRPr="003C39DC" w:rsidRDefault="008138FF" w:rsidP="00D4439D">
            <w:pPr>
              <w:pStyle w:val="ekvbild"/>
              <w:jc w:val="center"/>
            </w:pPr>
            <w:r>
              <w:rPr>
                <w:noProof/>
              </w:rPr>
              <w:drawing>
                <wp:inline distT="0" distB="0" distL="0" distR="0" wp14:anchorId="73338ABF" wp14:editId="780F4FA6">
                  <wp:extent cx="1115695" cy="1552575"/>
                  <wp:effectExtent l="0" t="0" r="8255" b="9525"/>
                  <wp:docPr id="178594034" name="Grafik 14" descr="D15_Richtig_lerne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594034" name="Grafik 14" descr="D15_Richtig_lernen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695" cy="155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3C69" w:rsidRPr="00DB5FC2" w14:paraId="7E18C89A" w14:textId="77777777" w:rsidTr="00F85819">
        <w:trPr>
          <w:trHeight w:val="283"/>
          <w:jc w:val="center"/>
        </w:trPr>
        <w:tc>
          <w:tcPr>
            <w:tcW w:w="988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30099FAD" w14:textId="7E3947FF" w:rsidR="00453C69" w:rsidRPr="00C872AA" w:rsidRDefault="00453C69" w:rsidP="00B025D9">
            <w:pPr>
              <w:pStyle w:val="ekvtabellelinks"/>
              <w:jc w:val="right"/>
              <w:rPr>
                <w:rStyle w:val="ekvnummerierung"/>
                <w:sz w:val="12"/>
                <w:szCs w:val="12"/>
              </w:rPr>
            </w:pPr>
            <w:r>
              <w:rPr>
                <w:rStyle w:val="ekvnummerierung"/>
              </w:rPr>
              <w:t>1</w:t>
            </w:r>
            <w:r w:rsidRPr="00DB5FC2">
              <w:rPr>
                <w:rStyle w:val="ekvnummerierung"/>
              </w:rPr>
              <w:t>1</w:t>
            </w:r>
          </w:p>
        </w:tc>
        <w:tc>
          <w:tcPr>
            <w:tcW w:w="883" w:type="dxa"/>
            <w:tcBorders>
              <w:left w:val="nil"/>
              <w:bottom w:val="single" w:sz="4" w:space="0" w:color="auto"/>
            </w:tcBorders>
            <w:shd w:val="clear" w:color="auto" w:fill="E2EFD9" w:themeFill="accent6" w:themeFillTint="33"/>
          </w:tcPr>
          <w:p w14:paraId="7C3F894F" w14:textId="77777777" w:rsidR="00453C69" w:rsidRPr="00C872AA" w:rsidRDefault="00453C69" w:rsidP="00B025D9">
            <w:pPr>
              <w:pStyle w:val="ekvtabellelinks"/>
              <w:spacing w:line="100" w:lineRule="exact"/>
              <w:jc w:val="right"/>
              <w:rPr>
                <w:rStyle w:val="ekvquellefett"/>
              </w:rPr>
            </w:pPr>
            <w:r w:rsidRPr="00C872AA">
              <w:rPr>
                <w:rStyle w:val="ekvquellefett"/>
              </w:rPr>
              <w:t>*KI-generiert</w:t>
            </w:r>
          </w:p>
        </w:tc>
        <w:tc>
          <w:tcPr>
            <w:tcW w:w="93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2C839742" w14:textId="75740038" w:rsidR="00453C69" w:rsidRPr="00DB5FC2" w:rsidRDefault="00453C69" w:rsidP="00B025D9">
            <w:pPr>
              <w:pStyle w:val="ekvtabellelinks"/>
              <w:jc w:val="right"/>
              <w:rPr>
                <w:rStyle w:val="ekvnummerierung"/>
              </w:rPr>
            </w:pPr>
            <w:r>
              <w:rPr>
                <w:rStyle w:val="ekvnummerierung"/>
              </w:rPr>
              <w:t>12</w:t>
            </w:r>
          </w:p>
        </w:tc>
        <w:tc>
          <w:tcPr>
            <w:tcW w:w="936" w:type="dxa"/>
            <w:tcBorders>
              <w:left w:val="nil"/>
              <w:bottom w:val="single" w:sz="4" w:space="0" w:color="auto"/>
            </w:tcBorders>
            <w:shd w:val="clear" w:color="auto" w:fill="E2EFD9" w:themeFill="accent6" w:themeFillTint="33"/>
          </w:tcPr>
          <w:p w14:paraId="4F4E86AF" w14:textId="77777777" w:rsidR="00453C69" w:rsidRPr="00DB5FC2" w:rsidRDefault="00453C69" w:rsidP="00B025D9">
            <w:pPr>
              <w:pStyle w:val="ekvtabellelinks"/>
              <w:spacing w:line="100" w:lineRule="exact"/>
              <w:jc w:val="right"/>
              <w:rPr>
                <w:rStyle w:val="ekvnummerierung"/>
              </w:rPr>
            </w:pPr>
            <w:r w:rsidRPr="00C872AA">
              <w:rPr>
                <w:rStyle w:val="ekvquellefett"/>
              </w:rPr>
              <w:t>*KI-generiert</w:t>
            </w:r>
          </w:p>
        </w:tc>
        <w:tc>
          <w:tcPr>
            <w:tcW w:w="93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1291BAE6" w14:textId="5A0D64A3" w:rsidR="00453C69" w:rsidRPr="00DB5FC2" w:rsidRDefault="00453C69" w:rsidP="00B025D9">
            <w:pPr>
              <w:pStyle w:val="ekvtabellelinks"/>
              <w:jc w:val="right"/>
              <w:rPr>
                <w:rStyle w:val="ekvnummerierung"/>
              </w:rPr>
            </w:pPr>
            <w:r>
              <w:rPr>
                <w:rStyle w:val="ekvnummerierung"/>
              </w:rPr>
              <w:t>13</w:t>
            </w:r>
          </w:p>
        </w:tc>
        <w:tc>
          <w:tcPr>
            <w:tcW w:w="936" w:type="dxa"/>
            <w:tcBorders>
              <w:left w:val="nil"/>
              <w:bottom w:val="single" w:sz="4" w:space="0" w:color="auto"/>
            </w:tcBorders>
            <w:shd w:val="clear" w:color="auto" w:fill="FFF2CC" w:themeFill="accent4" w:themeFillTint="33"/>
          </w:tcPr>
          <w:p w14:paraId="7BBBBC6D" w14:textId="77777777" w:rsidR="00453C69" w:rsidRPr="00DB5FC2" w:rsidRDefault="00453C69" w:rsidP="00B025D9">
            <w:pPr>
              <w:pStyle w:val="ekvtabellelinks"/>
              <w:spacing w:line="100" w:lineRule="exact"/>
              <w:jc w:val="right"/>
              <w:rPr>
                <w:rStyle w:val="ekvnummerierung"/>
              </w:rPr>
            </w:pPr>
            <w:r w:rsidRPr="00C872AA">
              <w:rPr>
                <w:rStyle w:val="ekvquellefett"/>
              </w:rPr>
              <w:t>*KI-generiert</w:t>
            </w:r>
          </w:p>
        </w:tc>
        <w:tc>
          <w:tcPr>
            <w:tcW w:w="93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6C38AE9C" w14:textId="5A6B1B91" w:rsidR="00453C69" w:rsidRPr="00DB5FC2" w:rsidRDefault="00453C69" w:rsidP="00B025D9">
            <w:pPr>
              <w:pStyle w:val="ekvtabellelinks"/>
              <w:jc w:val="right"/>
              <w:rPr>
                <w:rStyle w:val="ekvnummerierung"/>
              </w:rPr>
            </w:pPr>
            <w:r>
              <w:rPr>
                <w:rStyle w:val="ekvnummerierung"/>
              </w:rPr>
              <w:t>14</w:t>
            </w:r>
          </w:p>
        </w:tc>
        <w:tc>
          <w:tcPr>
            <w:tcW w:w="936" w:type="dxa"/>
            <w:tcBorders>
              <w:left w:val="nil"/>
              <w:bottom w:val="single" w:sz="4" w:space="0" w:color="auto"/>
            </w:tcBorders>
            <w:shd w:val="clear" w:color="auto" w:fill="DEEAF6" w:themeFill="accent1" w:themeFillTint="33"/>
          </w:tcPr>
          <w:p w14:paraId="558F912E" w14:textId="77777777" w:rsidR="00453C69" w:rsidRPr="00DB5FC2" w:rsidRDefault="00453C69" w:rsidP="00B025D9">
            <w:pPr>
              <w:pStyle w:val="ekvtabellelinks"/>
              <w:spacing w:line="100" w:lineRule="exact"/>
              <w:jc w:val="right"/>
              <w:rPr>
                <w:rStyle w:val="ekvnummerierung"/>
              </w:rPr>
            </w:pPr>
            <w:r w:rsidRPr="00C872AA">
              <w:rPr>
                <w:rStyle w:val="ekvquellefett"/>
              </w:rPr>
              <w:t>*KI-generiert</w:t>
            </w:r>
          </w:p>
        </w:tc>
        <w:tc>
          <w:tcPr>
            <w:tcW w:w="93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7FC16AF2" w14:textId="1EBD2CC4" w:rsidR="00453C69" w:rsidRPr="00DB5FC2" w:rsidRDefault="00453C69" w:rsidP="00B025D9">
            <w:pPr>
              <w:pStyle w:val="ekvtabellelinks"/>
              <w:jc w:val="right"/>
              <w:rPr>
                <w:rStyle w:val="ekvnummerierung"/>
              </w:rPr>
            </w:pPr>
            <w:r>
              <w:rPr>
                <w:rStyle w:val="ekvnummerierung"/>
              </w:rPr>
              <w:t>15</w:t>
            </w:r>
          </w:p>
        </w:tc>
        <w:tc>
          <w:tcPr>
            <w:tcW w:w="93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A30D2EE" w14:textId="77777777" w:rsidR="00453C69" w:rsidRPr="00DB5FC2" w:rsidRDefault="00453C69" w:rsidP="00B025D9">
            <w:pPr>
              <w:pStyle w:val="ekvtabellelinks"/>
              <w:spacing w:line="100" w:lineRule="exact"/>
              <w:jc w:val="right"/>
              <w:rPr>
                <w:rStyle w:val="ekvnummerierung"/>
              </w:rPr>
            </w:pPr>
            <w:r w:rsidRPr="00C872AA">
              <w:rPr>
                <w:rStyle w:val="ekvquellefett"/>
              </w:rPr>
              <w:t>*KI-generiert</w:t>
            </w:r>
          </w:p>
        </w:tc>
      </w:tr>
      <w:tr w:rsidR="00BA75BD" w:rsidRPr="003C39DC" w14:paraId="298ED34E" w14:textId="77777777" w:rsidTr="00F85819">
        <w:tblPrEx>
          <w:shd w:val="clear" w:color="auto" w:fill="auto"/>
        </w:tblPrEx>
        <w:trPr>
          <w:trHeight w:val="1871"/>
          <w:jc w:val="center"/>
        </w:trPr>
        <w:tc>
          <w:tcPr>
            <w:tcW w:w="18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DEEAF6" w:themeFill="accent1" w:themeFillTint="33"/>
            <w:vAlign w:val="bottom"/>
          </w:tcPr>
          <w:p w14:paraId="0185F6B5" w14:textId="4F92ACEF" w:rsidR="008138FF" w:rsidRPr="003C39DC" w:rsidRDefault="008138FF" w:rsidP="00D4439D">
            <w:pPr>
              <w:pStyle w:val="ekvbild"/>
              <w:jc w:val="center"/>
            </w:pPr>
            <w:r>
              <w:rPr>
                <w:noProof/>
              </w:rPr>
              <w:drawing>
                <wp:inline distT="0" distB="0" distL="0" distR="0" wp14:anchorId="4C9CEAD0" wp14:editId="5FAFD871">
                  <wp:extent cx="1115695" cy="1546225"/>
                  <wp:effectExtent l="0" t="0" r="8255" b="0"/>
                  <wp:docPr id="82339467" name="Grafik 15" descr="D16_Schulstreik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339467" name="Grafik 15" descr="D16_Schulstreik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695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</w:tcBorders>
            <w:shd w:val="clear" w:color="auto" w:fill="E2EFD9" w:themeFill="accent6" w:themeFillTint="33"/>
            <w:vAlign w:val="bottom"/>
          </w:tcPr>
          <w:p w14:paraId="0B562D69" w14:textId="0233054A" w:rsidR="009A6B00" w:rsidRPr="003C39DC" w:rsidRDefault="009A6B00" w:rsidP="00D4439D">
            <w:pPr>
              <w:pStyle w:val="ekvbild"/>
              <w:jc w:val="center"/>
            </w:pPr>
            <w:r>
              <w:rPr>
                <w:noProof/>
              </w:rPr>
              <w:drawing>
                <wp:inline distT="0" distB="0" distL="0" distR="0" wp14:anchorId="1CB4689B" wp14:editId="2144990A">
                  <wp:extent cx="1115695" cy="1577340"/>
                  <wp:effectExtent l="0" t="0" r="8255" b="3810"/>
                  <wp:docPr id="486327551" name="Grafik 39" descr="D17_Energie_Krise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6327551" name="Grafik 39" descr="D17_Energie_Krise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695" cy="1577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</w:tcBorders>
            <w:shd w:val="clear" w:color="auto" w:fill="FFCCCC"/>
            <w:vAlign w:val="bottom"/>
          </w:tcPr>
          <w:p w14:paraId="0418DCB5" w14:textId="5B665D67" w:rsidR="009A6B00" w:rsidRPr="003C39DC" w:rsidRDefault="009A6B00" w:rsidP="00D4439D">
            <w:pPr>
              <w:pStyle w:val="ekvbild"/>
              <w:jc w:val="center"/>
            </w:pPr>
            <w:r>
              <w:rPr>
                <w:noProof/>
              </w:rPr>
              <w:drawing>
                <wp:inline distT="0" distB="0" distL="0" distR="0" wp14:anchorId="01F9CBB6" wp14:editId="3EECE61C">
                  <wp:extent cx="1115695" cy="1581150"/>
                  <wp:effectExtent l="0" t="0" r="8255" b="0"/>
                  <wp:docPr id="2119632969" name="Grafik 40" descr="D18_Zoo_Angriff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9632969" name="Grafik 40" descr="D18_Zoo_Angriff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695" cy="158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48D7B647" w14:textId="3C8293FE" w:rsidR="008138FF" w:rsidRPr="003C39DC" w:rsidRDefault="008138FF" w:rsidP="00D4439D">
            <w:pPr>
              <w:pStyle w:val="ekvbild"/>
              <w:jc w:val="center"/>
            </w:pPr>
            <w:r>
              <w:rPr>
                <w:noProof/>
              </w:rPr>
              <w:drawing>
                <wp:inline distT="0" distB="0" distL="0" distR="0" wp14:anchorId="57029205" wp14:editId="1762A8A8">
                  <wp:extent cx="1115695" cy="1552575"/>
                  <wp:effectExtent l="0" t="0" r="8255" b="9525"/>
                  <wp:docPr id="266535846" name="Grafik 16" descr="D19_Gewinne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535846" name="Grafik 16" descr="D19_Gewinne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695" cy="155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CCCC"/>
            <w:vAlign w:val="bottom"/>
          </w:tcPr>
          <w:p w14:paraId="16788B90" w14:textId="3FAAA707" w:rsidR="008138FF" w:rsidRPr="003C39DC" w:rsidRDefault="008138FF" w:rsidP="00D4439D">
            <w:pPr>
              <w:pStyle w:val="ekvbild"/>
              <w:jc w:val="center"/>
            </w:pPr>
            <w:r>
              <w:rPr>
                <w:noProof/>
              </w:rPr>
              <w:drawing>
                <wp:inline distT="0" distB="0" distL="0" distR="0" wp14:anchorId="263DEDD2" wp14:editId="5014EED8">
                  <wp:extent cx="1115695" cy="1562735"/>
                  <wp:effectExtent l="0" t="0" r="8255" b="0"/>
                  <wp:docPr id="1885280339" name="Grafik 17" descr="D20_Wie_Geil_ist_das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5280339" name="Grafik 17" descr="D20_Wie_Geil_ist_das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695" cy="1562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3C69" w:rsidRPr="00DB5FC2" w14:paraId="1457BB05" w14:textId="77777777" w:rsidTr="00F85819">
        <w:tblPrEx>
          <w:shd w:val="clear" w:color="auto" w:fill="DEEAF6" w:themeFill="accent1" w:themeFillTint="33"/>
        </w:tblPrEx>
        <w:trPr>
          <w:trHeight w:val="283"/>
          <w:jc w:val="center"/>
        </w:trPr>
        <w:tc>
          <w:tcPr>
            <w:tcW w:w="93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70770CFF" w14:textId="3DCA8E2D" w:rsidR="00453C69" w:rsidRPr="00DB5FC2" w:rsidRDefault="00453C69" w:rsidP="00B025D9">
            <w:pPr>
              <w:pStyle w:val="ekvtabellelinks"/>
              <w:jc w:val="right"/>
              <w:rPr>
                <w:rStyle w:val="ekvnummerierung"/>
              </w:rPr>
            </w:pPr>
            <w:r>
              <w:rPr>
                <w:rStyle w:val="ekvnummerierung"/>
              </w:rPr>
              <w:t>16</w:t>
            </w:r>
          </w:p>
        </w:tc>
        <w:tc>
          <w:tcPr>
            <w:tcW w:w="93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23A9038" w14:textId="77777777" w:rsidR="00453C69" w:rsidRPr="00DB5FC2" w:rsidRDefault="00453C69" w:rsidP="00B025D9">
            <w:pPr>
              <w:pStyle w:val="ekvtabellelinks"/>
              <w:spacing w:line="100" w:lineRule="exact"/>
              <w:jc w:val="right"/>
              <w:rPr>
                <w:rStyle w:val="ekvnummerierung"/>
              </w:rPr>
            </w:pPr>
            <w:r w:rsidRPr="00C872AA">
              <w:rPr>
                <w:rStyle w:val="ekvquellefett"/>
              </w:rPr>
              <w:t>*KI-generiert</w:t>
            </w:r>
          </w:p>
        </w:tc>
        <w:tc>
          <w:tcPr>
            <w:tcW w:w="93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3BBB784E" w14:textId="42908852" w:rsidR="00453C69" w:rsidRPr="00DB5FC2" w:rsidRDefault="00453C69" w:rsidP="00B025D9">
            <w:pPr>
              <w:pStyle w:val="ekvtabellelinks"/>
              <w:jc w:val="right"/>
              <w:rPr>
                <w:rStyle w:val="ekvnummerierung"/>
              </w:rPr>
            </w:pPr>
            <w:r>
              <w:rPr>
                <w:rStyle w:val="ekvnummerierung"/>
              </w:rPr>
              <w:t>17</w:t>
            </w:r>
          </w:p>
        </w:tc>
        <w:tc>
          <w:tcPr>
            <w:tcW w:w="93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2031883" w14:textId="77777777" w:rsidR="00453C69" w:rsidRPr="006E2234" w:rsidRDefault="00453C69" w:rsidP="00B025D9">
            <w:pPr>
              <w:pStyle w:val="ekvtabellelinks"/>
              <w:spacing w:line="100" w:lineRule="exact"/>
              <w:jc w:val="right"/>
              <w:rPr>
                <w:rStyle w:val="ekvquellefett"/>
              </w:rPr>
            </w:pPr>
            <w:r w:rsidRPr="00C872AA">
              <w:rPr>
                <w:rStyle w:val="ekvquellefett"/>
              </w:rPr>
              <w:t>*KI-generiert</w:t>
            </w:r>
          </w:p>
        </w:tc>
        <w:tc>
          <w:tcPr>
            <w:tcW w:w="93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CCCC"/>
          </w:tcPr>
          <w:p w14:paraId="6BD01AB3" w14:textId="5E2EC035" w:rsidR="00453C69" w:rsidRPr="00DB5FC2" w:rsidRDefault="00453C69" w:rsidP="00B025D9">
            <w:pPr>
              <w:pStyle w:val="ekvtabellelinks"/>
              <w:jc w:val="right"/>
              <w:rPr>
                <w:rStyle w:val="ekvnummerierung"/>
              </w:rPr>
            </w:pPr>
            <w:r>
              <w:rPr>
                <w:rStyle w:val="ekvnummerierung"/>
              </w:rPr>
              <w:t>18</w:t>
            </w:r>
          </w:p>
        </w:tc>
        <w:tc>
          <w:tcPr>
            <w:tcW w:w="93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299D3F50" w14:textId="77777777" w:rsidR="00453C69" w:rsidRPr="00DB5FC2" w:rsidRDefault="00453C69" w:rsidP="00B025D9">
            <w:pPr>
              <w:pStyle w:val="ekvtabellelinks"/>
              <w:spacing w:line="100" w:lineRule="exact"/>
              <w:jc w:val="right"/>
              <w:rPr>
                <w:rStyle w:val="ekvnummerierung"/>
              </w:rPr>
            </w:pPr>
            <w:r w:rsidRPr="00C872AA">
              <w:rPr>
                <w:rStyle w:val="ekvquellefett"/>
              </w:rPr>
              <w:t>*KI-generiert</w:t>
            </w:r>
          </w:p>
        </w:tc>
        <w:tc>
          <w:tcPr>
            <w:tcW w:w="935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1092A453" w14:textId="59BA612C" w:rsidR="00453C69" w:rsidRPr="00DB5FC2" w:rsidRDefault="00453C69" w:rsidP="00B025D9">
            <w:pPr>
              <w:pStyle w:val="ekvtabellelinks"/>
              <w:jc w:val="right"/>
              <w:rPr>
                <w:rStyle w:val="ekvnummerierung"/>
              </w:rPr>
            </w:pPr>
            <w:r>
              <w:rPr>
                <w:rStyle w:val="ekvnummerierung"/>
              </w:rPr>
              <w:t>19</w:t>
            </w:r>
          </w:p>
        </w:tc>
        <w:tc>
          <w:tcPr>
            <w:tcW w:w="93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4B6C9D5" w14:textId="77777777" w:rsidR="00453C69" w:rsidRPr="006E2234" w:rsidRDefault="00453C69" w:rsidP="00B025D9">
            <w:pPr>
              <w:pStyle w:val="ekvtabellelinks"/>
              <w:spacing w:line="100" w:lineRule="exact"/>
              <w:jc w:val="right"/>
              <w:rPr>
                <w:rStyle w:val="ekvquellefett"/>
              </w:rPr>
            </w:pPr>
            <w:r w:rsidRPr="00C872AA">
              <w:rPr>
                <w:rStyle w:val="ekvquellefett"/>
              </w:rPr>
              <w:t>*KI-generiert</w:t>
            </w:r>
          </w:p>
        </w:tc>
        <w:tc>
          <w:tcPr>
            <w:tcW w:w="93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CCCC"/>
          </w:tcPr>
          <w:p w14:paraId="5369EDBC" w14:textId="7E4FE2BD" w:rsidR="00453C69" w:rsidRPr="00DB5FC2" w:rsidRDefault="00453C69" w:rsidP="00B025D9">
            <w:pPr>
              <w:pStyle w:val="ekvtabellelinks"/>
              <w:jc w:val="right"/>
              <w:rPr>
                <w:rStyle w:val="ekvnummerierung"/>
              </w:rPr>
            </w:pPr>
            <w:r>
              <w:rPr>
                <w:rStyle w:val="ekvnummerierung"/>
              </w:rPr>
              <w:t>20</w:t>
            </w:r>
          </w:p>
        </w:tc>
        <w:tc>
          <w:tcPr>
            <w:tcW w:w="93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21D21AB8" w14:textId="77777777" w:rsidR="00453C69" w:rsidRPr="006E2234" w:rsidRDefault="00453C69" w:rsidP="00B025D9">
            <w:pPr>
              <w:pStyle w:val="ekvtabellelinks"/>
              <w:spacing w:line="100" w:lineRule="exact"/>
              <w:jc w:val="right"/>
              <w:rPr>
                <w:rStyle w:val="ekvquellefett"/>
              </w:rPr>
            </w:pPr>
            <w:r w:rsidRPr="00C872AA">
              <w:rPr>
                <w:rStyle w:val="ekvquellefett"/>
              </w:rPr>
              <w:t>*KI-generiert</w:t>
            </w:r>
          </w:p>
        </w:tc>
      </w:tr>
    </w:tbl>
    <w:p w14:paraId="1C90FEA6" w14:textId="77777777" w:rsidR="00BA75BD" w:rsidRDefault="00BA75BD" w:rsidP="000E200F"/>
    <w:p w14:paraId="44C6676A" w14:textId="7FA69E0F" w:rsidR="005D5836" w:rsidRDefault="004E5A5A" w:rsidP="004E5A5A">
      <w:pPr>
        <w:pStyle w:val="ekvquelle"/>
      </w:pPr>
      <w:r>
        <w:t xml:space="preserve">Themen: Schule/Lernen (Blau), Freizeit/Medien (Gelb), Politik/Umwelt (Grün), </w:t>
      </w:r>
      <w:r w:rsidRPr="004E5A5A">
        <w:t>Unterhaltung/Boulevard/„Aufreger</w:t>
      </w:r>
      <w:r>
        <w:t xml:space="preserve">“ (Rot), </w:t>
      </w:r>
      <w:r w:rsidRPr="004E5A5A">
        <w:t xml:space="preserve">Werbung/Gewinnspiele </w:t>
      </w:r>
      <w:r>
        <w:t xml:space="preserve">(Weiß) </w:t>
      </w:r>
      <w:r w:rsidR="005D5836">
        <w:br w:type="page"/>
      </w:r>
    </w:p>
    <w:p w14:paraId="5B644284" w14:textId="77777777" w:rsidR="00F427E6" w:rsidRPr="00716152" w:rsidRDefault="00F427E6" w:rsidP="00F427E6">
      <w:pPr>
        <w:pStyle w:val="ekvpicto"/>
        <w:framePr w:wrap="around"/>
      </w:pPr>
      <w:r>
        <w:rPr>
          <w:noProof/>
          <w:lang w:eastAsia="de-DE"/>
        </w:rPr>
        <w:lastRenderedPageBreak/>
        <w:drawing>
          <wp:inline distT="0" distB="0" distL="0" distR="0" wp14:anchorId="3058BC16" wp14:editId="7C9ADB3F">
            <wp:extent cx="215900" cy="215900"/>
            <wp:effectExtent l="0" t="0" r="0" b="0"/>
            <wp:docPr id="22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c_scher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9BEA9" w14:textId="77777777" w:rsidR="00F427E6" w:rsidRDefault="00F427E6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tbl>
      <w:tblPr>
        <w:tblW w:w="9355" w:type="dxa"/>
        <w:jc w:val="center"/>
        <w:tblBorders>
          <w:insideV w:val="single" w:sz="4" w:space="0" w:color="auto"/>
        </w:tblBorders>
        <w:shd w:val="clear" w:color="auto" w:fill="F7CAAC" w:themeFill="accent2" w:themeFillTint="66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935"/>
        <w:gridCol w:w="53"/>
        <w:gridCol w:w="883"/>
        <w:gridCol w:w="935"/>
        <w:gridCol w:w="936"/>
        <w:gridCol w:w="935"/>
        <w:gridCol w:w="936"/>
        <w:gridCol w:w="935"/>
        <w:gridCol w:w="936"/>
        <w:gridCol w:w="935"/>
        <w:gridCol w:w="936"/>
      </w:tblGrid>
      <w:tr w:rsidR="005D5836" w:rsidRPr="003C39DC" w14:paraId="14B46C41" w14:textId="77777777" w:rsidTr="00BE3C98">
        <w:trPr>
          <w:trHeight w:val="1871"/>
          <w:jc w:val="center"/>
        </w:trPr>
        <w:tc>
          <w:tcPr>
            <w:tcW w:w="18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CCCC"/>
            <w:vAlign w:val="bottom"/>
          </w:tcPr>
          <w:p w14:paraId="060DAB5C" w14:textId="3055D097" w:rsidR="008138FF" w:rsidRPr="003C39DC" w:rsidRDefault="008138FF" w:rsidP="00D4439D">
            <w:pPr>
              <w:pStyle w:val="ekvbild"/>
              <w:jc w:val="center"/>
            </w:pPr>
            <w:r>
              <w:rPr>
                <w:noProof/>
              </w:rPr>
              <w:drawing>
                <wp:inline distT="0" distB="0" distL="0" distR="0" wp14:anchorId="3FED0B80" wp14:editId="38D18CDE">
                  <wp:extent cx="1115695" cy="1546225"/>
                  <wp:effectExtent l="0" t="0" r="8255" b="0"/>
                  <wp:docPr id="1862655601" name="Grafik 18" descr="D21_Ich_hasse_alle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2655601" name="Grafik 18" descr="D21_Ich_hasse_alle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695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</w:tcBorders>
            <w:shd w:val="clear" w:color="auto" w:fill="E2EFD9" w:themeFill="accent6" w:themeFillTint="33"/>
            <w:vAlign w:val="bottom"/>
          </w:tcPr>
          <w:p w14:paraId="557393BB" w14:textId="2F23782A" w:rsidR="008138FF" w:rsidRPr="003C39DC" w:rsidRDefault="008138FF" w:rsidP="00D4439D">
            <w:pPr>
              <w:pStyle w:val="ekvbild"/>
              <w:jc w:val="center"/>
            </w:pPr>
            <w:r>
              <w:rPr>
                <w:noProof/>
              </w:rPr>
              <w:drawing>
                <wp:inline distT="0" distB="0" distL="0" distR="0" wp14:anchorId="1979212C" wp14:editId="336C4AC6">
                  <wp:extent cx="947803" cy="1661786"/>
                  <wp:effectExtent l="0" t="0" r="5080" b="0"/>
                  <wp:docPr id="1110357429" name="Grafik 19" descr="D22_Wetterchaos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0357429" name="Grafik 19" descr="D22_Wetterchaos.jpg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7803" cy="1661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</w:tcBorders>
            <w:shd w:val="clear" w:color="auto" w:fill="FFCCCC"/>
            <w:vAlign w:val="bottom"/>
          </w:tcPr>
          <w:p w14:paraId="4DF74653" w14:textId="3A2A1BFF" w:rsidR="008138FF" w:rsidRPr="003C39DC" w:rsidRDefault="008138FF" w:rsidP="00D4439D">
            <w:pPr>
              <w:pStyle w:val="ekvbild"/>
              <w:jc w:val="center"/>
            </w:pPr>
            <w:r>
              <w:rPr>
                <w:noProof/>
              </w:rPr>
              <w:drawing>
                <wp:inline distT="0" distB="0" distL="0" distR="0" wp14:anchorId="1985551D" wp14:editId="1B94B853">
                  <wp:extent cx="964504" cy="1661786"/>
                  <wp:effectExtent l="0" t="0" r="7620" b="0"/>
                  <wp:docPr id="475249341" name="Grafik 20" descr="D23_Wir_werden_vergiftet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5249341" name="Grafik 20" descr="D23_Wir_werden_vergiftet.jpg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504" cy="1661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</w:tcBorders>
            <w:shd w:val="clear" w:color="auto" w:fill="FFCCCC"/>
            <w:vAlign w:val="bottom"/>
          </w:tcPr>
          <w:p w14:paraId="2251AC61" w14:textId="4C949DF9" w:rsidR="008138FF" w:rsidRPr="003C39DC" w:rsidRDefault="008138FF" w:rsidP="00D4439D">
            <w:pPr>
              <w:pStyle w:val="ekvbild"/>
              <w:jc w:val="center"/>
            </w:pPr>
            <w:r>
              <w:rPr>
                <w:noProof/>
              </w:rPr>
              <w:drawing>
                <wp:inline distT="0" distB="0" distL="0" distR="0" wp14:anchorId="6371BA5F" wp14:editId="074B734D">
                  <wp:extent cx="951978" cy="1661786"/>
                  <wp:effectExtent l="0" t="0" r="635" b="0"/>
                  <wp:docPr id="1476363369" name="Grafik 21" descr="D24_Schulmood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6363369" name="Grafik 21" descr="D24_Schulmood.jpg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978" cy="1661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324ED0FE" w14:textId="0139BA39" w:rsidR="008138FF" w:rsidRPr="003C39DC" w:rsidRDefault="008138FF" w:rsidP="00D4439D">
            <w:pPr>
              <w:pStyle w:val="ekvbild"/>
              <w:jc w:val="center"/>
            </w:pPr>
            <w:r>
              <w:rPr>
                <w:noProof/>
              </w:rPr>
              <w:drawing>
                <wp:inline distT="0" distB="0" distL="0" distR="0" wp14:anchorId="3DF31287" wp14:editId="4467607B">
                  <wp:extent cx="1022465" cy="1662545"/>
                  <wp:effectExtent l="0" t="0" r="6350" b="0"/>
                  <wp:docPr id="548173897" name="Grafik 22" descr="D25_Energy_Drink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173897" name="Grafik 22" descr="D25_Energy_Drink.jpg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465" cy="1662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3C69" w:rsidRPr="00DB5FC2" w14:paraId="2B894E72" w14:textId="77777777" w:rsidTr="00BE3C98">
        <w:trPr>
          <w:trHeight w:val="283"/>
          <w:jc w:val="center"/>
        </w:trPr>
        <w:tc>
          <w:tcPr>
            <w:tcW w:w="988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CCCC"/>
          </w:tcPr>
          <w:p w14:paraId="51956219" w14:textId="079CB079" w:rsidR="00453C69" w:rsidRPr="00C872AA" w:rsidRDefault="00453C69" w:rsidP="00B025D9">
            <w:pPr>
              <w:pStyle w:val="ekvtabellelinks"/>
              <w:jc w:val="right"/>
              <w:rPr>
                <w:rStyle w:val="ekvnummerierung"/>
                <w:sz w:val="12"/>
                <w:szCs w:val="12"/>
              </w:rPr>
            </w:pPr>
            <w:r>
              <w:rPr>
                <w:rStyle w:val="ekvnummerierung"/>
              </w:rPr>
              <w:t>2</w:t>
            </w:r>
            <w:r w:rsidRPr="00DB5FC2">
              <w:rPr>
                <w:rStyle w:val="ekvnummerierung"/>
              </w:rPr>
              <w:t>1</w:t>
            </w:r>
          </w:p>
        </w:tc>
        <w:tc>
          <w:tcPr>
            <w:tcW w:w="883" w:type="dxa"/>
            <w:tcBorders>
              <w:left w:val="nil"/>
              <w:bottom w:val="single" w:sz="4" w:space="0" w:color="auto"/>
            </w:tcBorders>
            <w:shd w:val="clear" w:color="auto" w:fill="FFCCCC"/>
          </w:tcPr>
          <w:p w14:paraId="6AE130D2" w14:textId="77777777" w:rsidR="00453C69" w:rsidRPr="00C872AA" w:rsidRDefault="00453C69" w:rsidP="00B025D9">
            <w:pPr>
              <w:pStyle w:val="ekvtabellelinks"/>
              <w:spacing w:line="100" w:lineRule="exact"/>
              <w:jc w:val="right"/>
              <w:rPr>
                <w:rStyle w:val="ekvquellefett"/>
              </w:rPr>
            </w:pPr>
            <w:r w:rsidRPr="00C872AA">
              <w:rPr>
                <w:rStyle w:val="ekvquellefett"/>
              </w:rPr>
              <w:t>*KI-generiert</w:t>
            </w:r>
          </w:p>
        </w:tc>
        <w:tc>
          <w:tcPr>
            <w:tcW w:w="93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5C1ADD07" w14:textId="499F8421" w:rsidR="00453C69" w:rsidRPr="00DB5FC2" w:rsidRDefault="00453C69" w:rsidP="00B025D9">
            <w:pPr>
              <w:pStyle w:val="ekvtabellelinks"/>
              <w:jc w:val="right"/>
              <w:rPr>
                <w:rStyle w:val="ekvnummerierung"/>
              </w:rPr>
            </w:pPr>
            <w:r>
              <w:rPr>
                <w:rStyle w:val="ekvnummerierung"/>
              </w:rPr>
              <w:t>22</w:t>
            </w:r>
          </w:p>
        </w:tc>
        <w:tc>
          <w:tcPr>
            <w:tcW w:w="936" w:type="dxa"/>
            <w:tcBorders>
              <w:left w:val="nil"/>
              <w:bottom w:val="single" w:sz="4" w:space="0" w:color="auto"/>
            </w:tcBorders>
            <w:shd w:val="clear" w:color="auto" w:fill="E2EFD9" w:themeFill="accent6" w:themeFillTint="33"/>
          </w:tcPr>
          <w:p w14:paraId="0D9E2F63" w14:textId="77777777" w:rsidR="00453C69" w:rsidRPr="00DB5FC2" w:rsidRDefault="00453C69" w:rsidP="00B025D9">
            <w:pPr>
              <w:pStyle w:val="ekvtabellelinks"/>
              <w:spacing w:line="100" w:lineRule="exact"/>
              <w:jc w:val="right"/>
              <w:rPr>
                <w:rStyle w:val="ekvnummerierung"/>
              </w:rPr>
            </w:pPr>
            <w:r w:rsidRPr="00C872AA">
              <w:rPr>
                <w:rStyle w:val="ekvquellefett"/>
              </w:rPr>
              <w:t>*KI-generiert</w:t>
            </w:r>
          </w:p>
        </w:tc>
        <w:tc>
          <w:tcPr>
            <w:tcW w:w="93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CCCC"/>
          </w:tcPr>
          <w:p w14:paraId="088C9447" w14:textId="28AE8135" w:rsidR="00453C69" w:rsidRPr="00DB5FC2" w:rsidRDefault="00453C69" w:rsidP="00B025D9">
            <w:pPr>
              <w:pStyle w:val="ekvtabellelinks"/>
              <w:jc w:val="right"/>
              <w:rPr>
                <w:rStyle w:val="ekvnummerierung"/>
              </w:rPr>
            </w:pPr>
            <w:r>
              <w:rPr>
                <w:rStyle w:val="ekvnummerierung"/>
              </w:rPr>
              <w:t>23</w:t>
            </w:r>
          </w:p>
        </w:tc>
        <w:tc>
          <w:tcPr>
            <w:tcW w:w="936" w:type="dxa"/>
            <w:tcBorders>
              <w:left w:val="nil"/>
              <w:bottom w:val="single" w:sz="4" w:space="0" w:color="auto"/>
            </w:tcBorders>
            <w:shd w:val="clear" w:color="auto" w:fill="FFCCCC"/>
          </w:tcPr>
          <w:p w14:paraId="14211AD2" w14:textId="77777777" w:rsidR="00453C69" w:rsidRPr="00DB5FC2" w:rsidRDefault="00453C69" w:rsidP="00B025D9">
            <w:pPr>
              <w:pStyle w:val="ekvtabellelinks"/>
              <w:spacing w:line="100" w:lineRule="exact"/>
              <w:jc w:val="right"/>
              <w:rPr>
                <w:rStyle w:val="ekvnummerierung"/>
              </w:rPr>
            </w:pPr>
            <w:r w:rsidRPr="00C872AA">
              <w:rPr>
                <w:rStyle w:val="ekvquellefett"/>
              </w:rPr>
              <w:t>*KI-generiert</w:t>
            </w:r>
          </w:p>
        </w:tc>
        <w:tc>
          <w:tcPr>
            <w:tcW w:w="93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CCCC"/>
          </w:tcPr>
          <w:p w14:paraId="550EB883" w14:textId="370728A1" w:rsidR="00453C69" w:rsidRPr="00DB5FC2" w:rsidRDefault="00453C69" w:rsidP="00B025D9">
            <w:pPr>
              <w:pStyle w:val="ekvtabellelinks"/>
              <w:jc w:val="right"/>
              <w:rPr>
                <w:rStyle w:val="ekvnummerierung"/>
              </w:rPr>
            </w:pPr>
            <w:r>
              <w:rPr>
                <w:rStyle w:val="ekvnummerierung"/>
              </w:rPr>
              <w:t>24</w:t>
            </w:r>
          </w:p>
        </w:tc>
        <w:tc>
          <w:tcPr>
            <w:tcW w:w="936" w:type="dxa"/>
            <w:tcBorders>
              <w:left w:val="nil"/>
              <w:bottom w:val="single" w:sz="4" w:space="0" w:color="auto"/>
            </w:tcBorders>
            <w:shd w:val="clear" w:color="auto" w:fill="FFCCCC"/>
          </w:tcPr>
          <w:p w14:paraId="30C96BB5" w14:textId="77777777" w:rsidR="00453C69" w:rsidRPr="00DB5FC2" w:rsidRDefault="00453C69" w:rsidP="00B025D9">
            <w:pPr>
              <w:pStyle w:val="ekvtabellelinks"/>
              <w:spacing w:line="100" w:lineRule="exact"/>
              <w:jc w:val="right"/>
              <w:rPr>
                <w:rStyle w:val="ekvnummerierung"/>
              </w:rPr>
            </w:pPr>
            <w:r w:rsidRPr="00C872AA">
              <w:rPr>
                <w:rStyle w:val="ekvquellefett"/>
              </w:rPr>
              <w:t>*KI-generiert</w:t>
            </w:r>
          </w:p>
        </w:tc>
        <w:tc>
          <w:tcPr>
            <w:tcW w:w="935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3A35CABB" w14:textId="03824113" w:rsidR="00453C69" w:rsidRPr="00DB5FC2" w:rsidRDefault="00453C69" w:rsidP="00B025D9">
            <w:pPr>
              <w:pStyle w:val="ekvtabellelinks"/>
              <w:jc w:val="right"/>
              <w:rPr>
                <w:rStyle w:val="ekvnummerierung"/>
              </w:rPr>
            </w:pPr>
            <w:r>
              <w:rPr>
                <w:rStyle w:val="ekvnummerierung"/>
              </w:rPr>
              <w:t>25</w:t>
            </w:r>
          </w:p>
        </w:tc>
        <w:tc>
          <w:tcPr>
            <w:tcW w:w="93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CAF48D1" w14:textId="77777777" w:rsidR="00453C69" w:rsidRPr="00DB5FC2" w:rsidRDefault="00453C69" w:rsidP="00B025D9">
            <w:pPr>
              <w:pStyle w:val="ekvtabellelinks"/>
              <w:spacing w:line="100" w:lineRule="exact"/>
              <w:jc w:val="right"/>
              <w:rPr>
                <w:rStyle w:val="ekvnummerierung"/>
              </w:rPr>
            </w:pPr>
            <w:r w:rsidRPr="00C872AA">
              <w:rPr>
                <w:rStyle w:val="ekvquellefett"/>
              </w:rPr>
              <w:t>*KI-generiert</w:t>
            </w:r>
          </w:p>
        </w:tc>
      </w:tr>
      <w:tr w:rsidR="005D5836" w:rsidRPr="003C39DC" w14:paraId="41024FDE" w14:textId="77777777" w:rsidTr="00F85819">
        <w:tblPrEx>
          <w:shd w:val="clear" w:color="auto" w:fill="DEEAF6" w:themeFill="accent1" w:themeFillTint="33"/>
        </w:tblPrEx>
        <w:trPr>
          <w:trHeight w:val="1871"/>
          <w:jc w:val="center"/>
        </w:trPr>
        <w:tc>
          <w:tcPr>
            <w:tcW w:w="18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DEEAF6" w:themeFill="accent1" w:themeFillTint="33"/>
            <w:vAlign w:val="bottom"/>
          </w:tcPr>
          <w:p w14:paraId="33992E03" w14:textId="169487D3" w:rsidR="008138FF" w:rsidRPr="003C39DC" w:rsidRDefault="008138FF" w:rsidP="00D4439D">
            <w:pPr>
              <w:pStyle w:val="ekvbild"/>
              <w:jc w:val="center"/>
            </w:pPr>
            <w:r>
              <w:rPr>
                <w:noProof/>
              </w:rPr>
              <w:drawing>
                <wp:inline distT="0" distB="0" distL="0" distR="0" wp14:anchorId="327374B9" wp14:editId="07C5707B">
                  <wp:extent cx="1059873" cy="1662545"/>
                  <wp:effectExtent l="0" t="0" r="6985" b="0"/>
                  <wp:docPr id="223193683" name="Grafik 23" descr="D26_Klassenpruegelei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193683" name="Grafik 23" descr="D26_Klassenpruegelei.jpg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9873" cy="1662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</w:tcBorders>
            <w:shd w:val="clear" w:color="auto" w:fill="DEEAF6" w:themeFill="accent1" w:themeFillTint="33"/>
            <w:vAlign w:val="bottom"/>
          </w:tcPr>
          <w:p w14:paraId="1686F824" w14:textId="64558119" w:rsidR="008138FF" w:rsidRPr="003C39DC" w:rsidRDefault="008138FF" w:rsidP="00D4439D">
            <w:pPr>
              <w:pStyle w:val="ekvbild"/>
              <w:jc w:val="center"/>
            </w:pPr>
            <w:r>
              <w:rPr>
                <w:noProof/>
              </w:rPr>
              <w:drawing>
                <wp:inline distT="0" distB="0" distL="0" distR="0" wp14:anchorId="52179AA3" wp14:editId="05540E47">
                  <wp:extent cx="1043247" cy="1662545"/>
                  <wp:effectExtent l="0" t="0" r="5080" b="0"/>
                  <wp:docPr id="156032332" name="Grafik 24" descr="D27_Volles_Chaos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032332" name="Grafik 24" descr="D27_Volles_Chaos.jpg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3247" cy="1662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</w:tcBorders>
            <w:shd w:val="clear" w:color="auto" w:fill="FFCCCC"/>
            <w:vAlign w:val="bottom"/>
          </w:tcPr>
          <w:p w14:paraId="52EA48C1" w14:textId="42FB92B9" w:rsidR="008138FF" w:rsidRPr="003C39DC" w:rsidRDefault="008138FF" w:rsidP="00D4439D">
            <w:pPr>
              <w:pStyle w:val="ekvbild"/>
              <w:jc w:val="center"/>
            </w:pPr>
            <w:r>
              <w:rPr>
                <w:noProof/>
              </w:rPr>
              <w:drawing>
                <wp:inline distT="0" distB="0" distL="0" distR="0" wp14:anchorId="33A813C7" wp14:editId="38AF515F">
                  <wp:extent cx="1115695" cy="1626235"/>
                  <wp:effectExtent l="0" t="0" r="8255" b="0"/>
                  <wp:docPr id="1502184709" name="Grafik 25" descr="D28_UFO_gesehe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2184709" name="Grafik 25" descr="D28_UFO_gesehen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695" cy="1626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</w:tcBorders>
            <w:shd w:val="clear" w:color="auto" w:fill="FFCCCC"/>
            <w:vAlign w:val="bottom"/>
          </w:tcPr>
          <w:p w14:paraId="00F5FF7D" w14:textId="5BADBF3E" w:rsidR="008138FF" w:rsidRPr="003C39DC" w:rsidRDefault="008138FF" w:rsidP="00D4439D">
            <w:pPr>
              <w:pStyle w:val="ekvbild"/>
              <w:jc w:val="center"/>
            </w:pPr>
            <w:r>
              <w:rPr>
                <w:noProof/>
              </w:rPr>
              <w:drawing>
                <wp:inline distT="0" distB="0" distL="0" distR="0" wp14:anchorId="58331075" wp14:editId="2EDEE977">
                  <wp:extent cx="1115695" cy="1532890"/>
                  <wp:effectExtent l="0" t="0" r="8255" b="0"/>
                  <wp:docPr id="955217983" name="Grafik 26" descr="D29_Liebt_sie_mich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5217983" name="Grafik 26" descr="D29_Liebt_sie_mich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695" cy="1532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14:paraId="78571D0C" w14:textId="007B2FF4" w:rsidR="008138FF" w:rsidRPr="003C39DC" w:rsidRDefault="008138FF" w:rsidP="00D4439D">
            <w:pPr>
              <w:pStyle w:val="ekvbild"/>
              <w:jc w:val="center"/>
            </w:pPr>
            <w:r>
              <w:rPr>
                <w:noProof/>
              </w:rPr>
              <w:drawing>
                <wp:inline distT="0" distB="0" distL="0" distR="0" wp14:anchorId="16E00C0C" wp14:editId="46CFD9AF">
                  <wp:extent cx="1115695" cy="1482725"/>
                  <wp:effectExtent l="0" t="0" r="8255" b="3175"/>
                  <wp:docPr id="587916566" name="Grafik 27" descr="D30_Handy_Verbot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7916566" name="Grafik 27" descr="D30_Handy_Verbot.jp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69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3C69" w:rsidRPr="00DB5FC2" w14:paraId="51E362CC" w14:textId="77777777" w:rsidTr="00F85819">
        <w:tblPrEx>
          <w:shd w:val="clear" w:color="auto" w:fill="DEEAF6" w:themeFill="accent1" w:themeFillTint="33"/>
        </w:tblPrEx>
        <w:trPr>
          <w:trHeight w:val="283"/>
          <w:jc w:val="center"/>
        </w:trPr>
        <w:tc>
          <w:tcPr>
            <w:tcW w:w="93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0A9EF532" w14:textId="478CE6E2" w:rsidR="00453C69" w:rsidRPr="00DB5FC2" w:rsidRDefault="00453C69" w:rsidP="00B025D9">
            <w:pPr>
              <w:pStyle w:val="ekvtabellelinks"/>
              <w:jc w:val="right"/>
              <w:rPr>
                <w:rStyle w:val="ekvnummerierung"/>
              </w:rPr>
            </w:pPr>
            <w:r>
              <w:rPr>
                <w:rStyle w:val="ekvnummerierung"/>
              </w:rPr>
              <w:t>26</w:t>
            </w:r>
          </w:p>
        </w:tc>
        <w:tc>
          <w:tcPr>
            <w:tcW w:w="93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F3141EE" w14:textId="77777777" w:rsidR="00453C69" w:rsidRPr="00DB5FC2" w:rsidRDefault="00453C69" w:rsidP="00B025D9">
            <w:pPr>
              <w:pStyle w:val="ekvtabellelinks"/>
              <w:spacing w:line="100" w:lineRule="exact"/>
              <w:jc w:val="right"/>
              <w:rPr>
                <w:rStyle w:val="ekvnummerierung"/>
              </w:rPr>
            </w:pPr>
            <w:r w:rsidRPr="00C872AA">
              <w:rPr>
                <w:rStyle w:val="ekvquellefett"/>
              </w:rPr>
              <w:t>*KI-generiert</w:t>
            </w:r>
          </w:p>
        </w:tc>
        <w:tc>
          <w:tcPr>
            <w:tcW w:w="93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6FBAF4DD" w14:textId="34AF639A" w:rsidR="00453C69" w:rsidRPr="00DB5FC2" w:rsidRDefault="00453C69" w:rsidP="00B025D9">
            <w:pPr>
              <w:pStyle w:val="ekvtabellelinks"/>
              <w:jc w:val="right"/>
              <w:rPr>
                <w:rStyle w:val="ekvnummerierung"/>
              </w:rPr>
            </w:pPr>
            <w:r>
              <w:rPr>
                <w:rStyle w:val="ekvnummerierung"/>
              </w:rPr>
              <w:t>27</w:t>
            </w:r>
          </w:p>
        </w:tc>
        <w:tc>
          <w:tcPr>
            <w:tcW w:w="93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250C555" w14:textId="77777777" w:rsidR="00453C69" w:rsidRPr="006E2234" w:rsidRDefault="00453C69" w:rsidP="00B025D9">
            <w:pPr>
              <w:pStyle w:val="ekvtabellelinks"/>
              <w:spacing w:line="100" w:lineRule="exact"/>
              <w:jc w:val="right"/>
              <w:rPr>
                <w:rStyle w:val="ekvquellefett"/>
              </w:rPr>
            </w:pPr>
            <w:r w:rsidRPr="00C872AA">
              <w:rPr>
                <w:rStyle w:val="ekvquellefett"/>
              </w:rPr>
              <w:t>*KI-generiert</w:t>
            </w:r>
          </w:p>
        </w:tc>
        <w:tc>
          <w:tcPr>
            <w:tcW w:w="93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CCCC"/>
          </w:tcPr>
          <w:p w14:paraId="1FAF423F" w14:textId="78501E82" w:rsidR="00453C69" w:rsidRPr="00DB5FC2" w:rsidRDefault="00453C69" w:rsidP="00B025D9">
            <w:pPr>
              <w:pStyle w:val="ekvtabellelinks"/>
              <w:jc w:val="right"/>
              <w:rPr>
                <w:rStyle w:val="ekvnummerierung"/>
              </w:rPr>
            </w:pPr>
            <w:r>
              <w:rPr>
                <w:rStyle w:val="ekvnummerierung"/>
              </w:rPr>
              <w:t>28</w:t>
            </w:r>
          </w:p>
        </w:tc>
        <w:tc>
          <w:tcPr>
            <w:tcW w:w="93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218D21D0" w14:textId="77777777" w:rsidR="00453C69" w:rsidRPr="00DB5FC2" w:rsidRDefault="00453C69" w:rsidP="00B025D9">
            <w:pPr>
              <w:pStyle w:val="ekvtabellelinks"/>
              <w:spacing w:line="100" w:lineRule="exact"/>
              <w:jc w:val="right"/>
              <w:rPr>
                <w:rStyle w:val="ekvnummerierung"/>
              </w:rPr>
            </w:pPr>
            <w:r w:rsidRPr="00C872AA">
              <w:rPr>
                <w:rStyle w:val="ekvquellefett"/>
              </w:rPr>
              <w:t>*KI-generiert</w:t>
            </w:r>
          </w:p>
        </w:tc>
        <w:tc>
          <w:tcPr>
            <w:tcW w:w="93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CCCC"/>
          </w:tcPr>
          <w:p w14:paraId="3E56E182" w14:textId="6771156F" w:rsidR="00453C69" w:rsidRPr="00DB5FC2" w:rsidRDefault="00453C69" w:rsidP="00B025D9">
            <w:pPr>
              <w:pStyle w:val="ekvtabellelinks"/>
              <w:jc w:val="right"/>
              <w:rPr>
                <w:rStyle w:val="ekvnummerierung"/>
              </w:rPr>
            </w:pPr>
            <w:r>
              <w:rPr>
                <w:rStyle w:val="ekvnummerierung"/>
              </w:rPr>
              <w:t>29</w:t>
            </w:r>
          </w:p>
        </w:tc>
        <w:tc>
          <w:tcPr>
            <w:tcW w:w="93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261613DE" w14:textId="77777777" w:rsidR="00453C69" w:rsidRPr="006E2234" w:rsidRDefault="00453C69" w:rsidP="00B025D9">
            <w:pPr>
              <w:pStyle w:val="ekvtabellelinks"/>
              <w:spacing w:line="100" w:lineRule="exact"/>
              <w:jc w:val="right"/>
              <w:rPr>
                <w:rStyle w:val="ekvquellefett"/>
              </w:rPr>
            </w:pPr>
            <w:r w:rsidRPr="00C872AA">
              <w:rPr>
                <w:rStyle w:val="ekvquellefett"/>
              </w:rPr>
              <w:t>*KI-generiert</w:t>
            </w:r>
          </w:p>
        </w:tc>
        <w:tc>
          <w:tcPr>
            <w:tcW w:w="93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3804E4BF" w14:textId="3DC5C706" w:rsidR="00453C69" w:rsidRPr="00DB5FC2" w:rsidRDefault="00453C69" w:rsidP="00B025D9">
            <w:pPr>
              <w:pStyle w:val="ekvtabellelinks"/>
              <w:jc w:val="right"/>
              <w:rPr>
                <w:rStyle w:val="ekvnummerierung"/>
              </w:rPr>
            </w:pPr>
            <w:r>
              <w:rPr>
                <w:rStyle w:val="ekvnummerierung"/>
              </w:rPr>
              <w:t>30</w:t>
            </w:r>
          </w:p>
        </w:tc>
        <w:tc>
          <w:tcPr>
            <w:tcW w:w="93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EC83699" w14:textId="77777777" w:rsidR="00453C69" w:rsidRPr="006E2234" w:rsidRDefault="00453C69" w:rsidP="00B025D9">
            <w:pPr>
              <w:pStyle w:val="ekvtabellelinks"/>
              <w:spacing w:line="100" w:lineRule="exact"/>
              <w:jc w:val="right"/>
              <w:rPr>
                <w:rStyle w:val="ekvquellefett"/>
              </w:rPr>
            </w:pPr>
            <w:r w:rsidRPr="00C872AA">
              <w:rPr>
                <w:rStyle w:val="ekvquellefett"/>
              </w:rPr>
              <w:t>*KI-generiert</w:t>
            </w:r>
          </w:p>
        </w:tc>
      </w:tr>
      <w:tr w:rsidR="005D5836" w:rsidRPr="003C39DC" w14:paraId="238B526F" w14:textId="77777777" w:rsidTr="00FE240B">
        <w:tblPrEx>
          <w:shd w:val="clear" w:color="auto" w:fill="auto"/>
        </w:tblPrEx>
        <w:trPr>
          <w:trHeight w:val="1871"/>
          <w:jc w:val="center"/>
        </w:trPr>
        <w:tc>
          <w:tcPr>
            <w:tcW w:w="18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DEEAF6" w:themeFill="accent1" w:themeFillTint="33"/>
            <w:vAlign w:val="bottom"/>
          </w:tcPr>
          <w:p w14:paraId="58FE77C9" w14:textId="42DF7561" w:rsidR="008138FF" w:rsidRPr="003C39DC" w:rsidRDefault="008138FF" w:rsidP="00D4439D">
            <w:pPr>
              <w:pStyle w:val="ekvbild"/>
              <w:jc w:val="center"/>
            </w:pPr>
            <w:r>
              <w:rPr>
                <w:noProof/>
              </w:rPr>
              <w:drawing>
                <wp:inline distT="0" distB="0" distL="0" distR="0" wp14:anchorId="3F052792" wp14:editId="027B148B">
                  <wp:extent cx="1115695" cy="1478280"/>
                  <wp:effectExtent l="0" t="0" r="8255" b="7620"/>
                  <wp:docPr id="1464784461" name="Grafik 28" descr="D31_Brauchen_wir_noch_Note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4784461" name="Grafik 28" descr="D31_Brauchen_wir_noch_Noten.jp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695" cy="1478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</w:tcBorders>
            <w:shd w:val="clear" w:color="auto" w:fill="FFF2CC" w:themeFill="accent4" w:themeFillTint="33"/>
            <w:vAlign w:val="bottom"/>
          </w:tcPr>
          <w:p w14:paraId="35463D3A" w14:textId="5DC9632D" w:rsidR="008138FF" w:rsidRPr="003C39DC" w:rsidRDefault="008138FF" w:rsidP="00D4439D">
            <w:pPr>
              <w:pStyle w:val="ekvbild"/>
              <w:jc w:val="center"/>
            </w:pPr>
            <w:r>
              <w:rPr>
                <w:noProof/>
              </w:rPr>
              <w:drawing>
                <wp:inline distT="0" distB="0" distL="0" distR="0" wp14:anchorId="5441B02C" wp14:editId="615484E4">
                  <wp:extent cx="1115695" cy="1478280"/>
                  <wp:effectExtent l="0" t="0" r="8255" b="7620"/>
                  <wp:docPr id="1525535549" name="Grafik 29" descr="D32_Gaming_Verbot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5535549" name="Grafik 29" descr="D32_Gaming_Verbot.jp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695" cy="1478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</w:tcBorders>
            <w:shd w:val="clear" w:color="auto" w:fill="FFF2CC" w:themeFill="accent4" w:themeFillTint="33"/>
            <w:vAlign w:val="bottom"/>
          </w:tcPr>
          <w:p w14:paraId="62A7A06D" w14:textId="6698BB7F" w:rsidR="008138FF" w:rsidRPr="003C39DC" w:rsidRDefault="008138FF" w:rsidP="00D4439D">
            <w:pPr>
              <w:pStyle w:val="ekvbild"/>
              <w:jc w:val="center"/>
            </w:pPr>
            <w:r>
              <w:rPr>
                <w:noProof/>
              </w:rPr>
              <w:drawing>
                <wp:inline distT="0" distB="0" distL="0" distR="0" wp14:anchorId="740CA20A" wp14:editId="407B9D76">
                  <wp:extent cx="1115695" cy="1531620"/>
                  <wp:effectExtent l="0" t="0" r="8255" b="0"/>
                  <wp:docPr id="449531195" name="Grafik 30" descr="D33_Influencer_Werbung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9531195" name="Grafik 30" descr="D33_Influencer_Werbung.jp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695" cy="1531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</w:tcBorders>
            <w:shd w:val="clear" w:color="auto" w:fill="FFF2CC" w:themeFill="accent4" w:themeFillTint="33"/>
            <w:vAlign w:val="bottom"/>
          </w:tcPr>
          <w:p w14:paraId="53C264F1" w14:textId="7EB0B9C7" w:rsidR="008138FF" w:rsidRPr="003C39DC" w:rsidRDefault="008138FF" w:rsidP="00D4439D">
            <w:pPr>
              <w:pStyle w:val="ekvbild"/>
              <w:jc w:val="center"/>
            </w:pPr>
            <w:r>
              <w:rPr>
                <w:noProof/>
              </w:rPr>
              <w:drawing>
                <wp:inline distT="0" distB="0" distL="0" distR="0" wp14:anchorId="7EF20BA2" wp14:editId="6978204A">
                  <wp:extent cx="1115695" cy="1591310"/>
                  <wp:effectExtent l="0" t="0" r="8255" b="8890"/>
                  <wp:docPr id="1690187180" name="Grafik 31" descr="D34_Messenger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0187180" name="Grafik 31" descr="D34_Messenger.jp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695" cy="159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63A7483E" w14:textId="48B86B49" w:rsidR="009A6B00" w:rsidRPr="003C39DC" w:rsidRDefault="009A6B00" w:rsidP="00D4439D">
            <w:pPr>
              <w:pStyle w:val="ekvbild"/>
              <w:jc w:val="center"/>
            </w:pPr>
            <w:r>
              <w:rPr>
                <w:noProof/>
              </w:rPr>
              <w:drawing>
                <wp:inline distT="0" distB="0" distL="0" distR="0" wp14:anchorId="7EEB52C3" wp14:editId="2F444782">
                  <wp:extent cx="1115695" cy="1541780"/>
                  <wp:effectExtent l="0" t="0" r="8255" b="1270"/>
                  <wp:docPr id="1534987862" name="Grafik 32" descr="D35_Helden_der_Stille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4987862" name="Grafik 32" descr="D35_Helden_der_Stille.jp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695" cy="1541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3C69" w:rsidRPr="00DB5FC2" w14:paraId="7B23ED26" w14:textId="77777777" w:rsidTr="00FE240B">
        <w:trPr>
          <w:trHeight w:val="283"/>
          <w:jc w:val="center"/>
        </w:trPr>
        <w:tc>
          <w:tcPr>
            <w:tcW w:w="988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4D93410E" w14:textId="76CFF9BE" w:rsidR="00453C69" w:rsidRPr="00C872AA" w:rsidRDefault="00453C69" w:rsidP="00B025D9">
            <w:pPr>
              <w:pStyle w:val="ekvtabellelinks"/>
              <w:jc w:val="right"/>
              <w:rPr>
                <w:rStyle w:val="ekvnummerierung"/>
                <w:sz w:val="12"/>
                <w:szCs w:val="12"/>
              </w:rPr>
            </w:pPr>
            <w:r>
              <w:rPr>
                <w:rStyle w:val="ekvnummerierung"/>
              </w:rPr>
              <w:t>3</w:t>
            </w:r>
            <w:r w:rsidRPr="00DB5FC2">
              <w:rPr>
                <w:rStyle w:val="ekvnummerierung"/>
              </w:rPr>
              <w:t>1</w:t>
            </w:r>
          </w:p>
        </w:tc>
        <w:tc>
          <w:tcPr>
            <w:tcW w:w="883" w:type="dxa"/>
            <w:tcBorders>
              <w:left w:val="nil"/>
              <w:bottom w:val="single" w:sz="4" w:space="0" w:color="auto"/>
            </w:tcBorders>
            <w:shd w:val="clear" w:color="auto" w:fill="DEEAF6" w:themeFill="accent1" w:themeFillTint="33"/>
          </w:tcPr>
          <w:p w14:paraId="2533A788" w14:textId="77777777" w:rsidR="00453C69" w:rsidRPr="00C872AA" w:rsidRDefault="00453C69" w:rsidP="00B025D9">
            <w:pPr>
              <w:pStyle w:val="ekvtabellelinks"/>
              <w:spacing w:line="100" w:lineRule="exact"/>
              <w:jc w:val="right"/>
              <w:rPr>
                <w:rStyle w:val="ekvquellefett"/>
              </w:rPr>
            </w:pPr>
            <w:r w:rsidRPr="00C872AA">
              <w:rPr>
                <w:rStyle w:val="ekvquellefett"/>
              </w:rPr>
              <w:t>*KI-generiert</w:t>
            </w:r>
          </w:p>
        </w:tc>
        <w:tc>
          <w:tcPr>
            <w:tcW w:w="93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49AEC008" w14:textId="517E56AD" w:rsidR="00453C69" w:rsidRPr="00DB5FC2" w:rsidRDefault="00453C69" w:rsidP="00B025D9">
            <w:pPr>
              <w:pStyle w:val="ekvtabellelinks"/>
              <w:jc w:val="right"/>
              <w:rPr>
                <w:rStyle w:val="ekvnummerierung"/>
              </w:rPr>
            </w:pPr>
            <w:r>
              <w:rPr>
                <w:rStyle w:val="ekvnummerierung"/>
              </w:rPr>
              <w:t>32</w:t>
            </w:r>
          </w:p>
        </w:tc>
        <w:tc>
          <w:tcPr>
            <w:tcW w:w="936" w:type="dxa"/>
            <w:tcBorders>
              <w:left w:val="nil"/>
              <w:bottom w:val="single" w:sz="4" w:space="0" w:color="auto"/>
            </w:tcBorders>
            <w:shd w:val="clear" w:color="auto" w:fill="FFF2CC" w:themeFill="accent4" w:themeFillTint="33"/>
          </w:tcPr>
          <w:p w14:paraId="5009D284" w14:textId="77777777" w:rsidR="00453C69" w:rsidRPr="00DB5FC2" w:rsidRDefault="00453C69" w:rsidP="00B025D9">
            <w:pPr>
              <w:pStyle w:val="ekvtabellelinks"/>
              <w:spacing w:line="100" w:lineRule="exact"/>
              <w:jc w:val="right"/>
              <w:rPr>
                <w:rStyle w:val="ekvnummerierung"/>
              </w:rPr>
            </w:pPr>
            <w:r w:rsidRPr="00C872AA">
              <w:rPr>
                <w:rStyle w:val="ekvquellefett"/>
              </w:rPr>
              <w:t>*KI-generiert</w:t>
            </w:r>
          </w:p>
        </w:tc>
        <w:tc>
          <w:tcPr>
            <w:tcW w:w="93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23DDE31A" w14:textId="753D7354" w:rsidR="00453C69" w:rsidRPr="00DB5FC2" w:rsidRDefault="00453C69" w:rsidP="00B025D9">
            <w:pPr>
              <w:pStyle w:val="ekvtabellelinks"/>
              <w:jc w:val="right"/>
              <w:rPr>
                <w:rStyle w:val="ekvnummerierung"/>
              </w:rPr>
            </w:pPr>
            <w:r>
              <w:rPr>
                <w:rStyle w:val="ekvnummerierung"/>
              </w:rPr>
              <w:t>33</w:t>
            </w:r>
          </w:p>
        </w:tc>
        <w:tc>
          <w:tcPr>
            <w:tcW w:w="936" w:type="dxa"/>
            <w:tcBorders>
              <w:left w:val="nil"/>
              <w:bottom w:val="single" w:sz="4" w:space="0" w:color="auto"/>
            </w:tcBorders>
            <w:shd w:val="clear" w:color="auto" w:fill="FFF2CC" w:themeFill="accent4" w:themeFillTint="33"/>
          </w:tcPr>
          <w:p w14:paraId="125E2B6C" w14:textId="77777777" w:rsidR="00453C69" w:rsidRPr="00DB5FC2" w:rsidRDefault="00453C69" w:rsidP="00B025D9">
            <w:pPr>
              <w:pStyle w:val="ekvtabellelinks"/>
              <w:spacing w:line="100" w:lineRule="exact"/>
              <w:jc w:val="right"/>
              <w:rPr>
                <w:rStyle w:val="ekvnummerierung"/>
              </w:rPr>
            </w:pPr>
            <w:r w:rsidRPr="00C872AA">
              <w:rPr>
                <w:rStyle w:val="ekvquellefett"/>
              </w:rPr>
              <w:t>*KI-generiert</w:t>
            </w:r>
          </w:p>
        </w:tc>
        <w:tc>
          <w:tcPr>
            <w:tcW w:w="93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41B492F2" w14:textId="1637C997" w:rsidR="00453C69" w:rsidRPr="00DB5FC2" w:rsidRDefault="00453C69" w:rsidP="00B025D9">
            <w:pPr>
              <w:pStyle w:val="ekvtabellelinks"/>
              <w:jc w:val="right"/>
              <w:rPr>
                <w:rStyle w:val="ekvnummerierung"/>
              </w:rPr>
            </w:pPr>
            <w:r>
              <w:rPr>
                <w:rStyle w:val="ekvnummerierung"/>
              </w:rPr>
              <w:t>34</w:t>
            </w:r>
          </w:p>
        </w:tc>
        <w:tc>
          <w:tcPr>
            <w:tcW w:w="936" w:type="dxa"/>
            <w:tcBorders>
              <w:left w:val="nil"/>
              <w:bottom w:val="single" w:sz="4" w:space="0" w:color="auto"/>
            </w:tcBorders>
            <w:shd w:val="clear" w:color="auto" w:fill="FFF2CC" w:themeFill="accent4" w:themeFillTint="33"/>
          </w:tcPr>
          <w:p w14:paraId="4776170B" w14:textId="77777777" w:rsidR="00453C69" w:rsidRPr="00DB5FC2" w:rsidRDefault="00453C69" w:rsidP="00B025D9">
            <w:pPr>
              <w:pStyle w:val="ekvtabellelinks"/>
              <w:spacing w:line="100" w:lineRule="exact"/>
              <w:jc w:val="right"/>
              <w:rPr>
                <w:rStyle w:val="ekvnummerierung"/>
              </w:rPr>
            </w:pPr>
            <w:r w:rsidRPr="00C872AA">
              <w:rPr>
                <w:rStyle w:val="ekvquellefett"/>
              </w:rPr>
              <w:t>*KI-generiert</w:t>
            </w:r>
          </w:p>
        </w:tc>
        <w:tc>
          <w:tcPr>
            <w:tcW w:w="935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185EE5A1" w14:textId="37A37E79" w:rsidR="00453C69" w:rsidRPr="00DB5FC2" w:rsidRDefault="00453C69" w:rsidP="00B025D9">
            <w:pPr>
              <w:pStyle w:val="ekvtabellelinks"/>
              <w:jc w:val="right"/>
              <w:rPr>
                <w:rStyle w:val="ekvnummerierung"/>
              </w:rPr>
            </w:pPr>
            <w:r>
              <w:rPr>
                <w:rStyle w:val="ekvnummerierung"/>
              </w:rPr>
              <w:t>35</w:t>
            </w:r>
          </w:p>
        </w:tc>
        <w:tc>
          <w:tcPr>
            <w:tcW w:w="93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B9C02CB" w14:textId="77777777" w:rsidR="00453C69" w:rsidRPr="00DB5FC2" w:rsidRDefault="00453C69" w:rsidP="00B025D9">
            <w:pPr>
              <w:pStyle w:val="ekvtabellelinks"/>
              <w:spacing w:line="100" w:lineRule="exact"/>
              <w:jc w:val="right"/>
              <w:rPr>
                <w:rStyle w:val="ekvnummerierung"/>
              </w:rPr>
            </w:pPr>
            <w:r w:rsidRPr="00C872AA">
              <w:rPr>
                <w:rStyle w:val="ekvquellefett"/>
              </w:rPr>
              <w:t>*KI-generiert</w:t>
            </w:r>
          </w:p>
        </w:tc>
      </w:tr>
      <w:tr w:rsidR="005D5836" w:rsidRPr="003C39DC" w14:paraId="4604AA03" w14:textId="77777777" w:rsidTr="00F85819">
        <w:tblPrEx>
          <w:shd w:val="clear" w:color="auto" w:fill="auto"/>
        </w:tblPrEx>
        <w:trPr>
          <w:trHeight w:val="1871"/>
          <w:jc w:val="center"/>
        </w:trPr>
        <w:tc>
          <w:tcPr>
            <w:tcW w:w="18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1463DAF5" w14:textId="37EDA773" w:rsidR="009A6B00" w:rsidRPr="003C39DC" w:rsidRDefault="009A6B00" w:rsidP="00D4439D">
            <w:pPr>
              <w:pStyle w:val="ekvbild"/>
              <w:jc w:val="center"/>
            </w:pPr>
            <w:r>
              <w:rPr>
                <w:noProof/>
              </w:rPr>
              <w:drawing>
                <wp:inline distT="0" distB="0" distL="0" distR="0" wp14:anchorId="1F922524" wp14:editId="695CFC34">
                  <wp:extent cx="1115695" cy="1564640"/>
                  <wp:effectExtent l="0" t="0" r="8255" b="0"/>
                  <wp:docPr id="1966632448" name="Grafik 33" descr="D36_Street_Kicks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6632448" name="Grafik 33" descr="D36_Street_Kicks.jp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695" cy="1564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55D3B847" w14:textId="200C558D" w:rsidR="009A6B00" w:rsidRPr="003C39DC" w:rsidRDefault="009A6B00" w:rsidP="00D4439D">
            <w:pPr>
              <w:pStyle w:val="ekvbild"/>
              <w:jc w:val="center"/>
            </w:pPr>
            <w:r>
              <w:rPr>
                <w:noProof/>
              </w:rPr>
              <w:drawing>
                <wp:inline distT="0" distB="0" distL="0" distR="0" wp14:anchorId="6AE7A292" wp14:editId="6F6DFBAD">
                  <wp:extent cx="1115695" cy="1558925"/>
                  <wp:effectExtent l="0" t="0" r="8255" b="3175"/>
                  <wp:docPr id="40372261" name="Grafik 34" descr="D37_MiniBuds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372261" name="Grafik 34" descr="D37_MiniBuds.jp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695" cy="1558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36515C60" w14:textId="4924F8A5" w:rsidR="00CA0C47" w:rsidRPr="003C39DC" w:rsidRDefault="00CA0C47" w:rsidP="00D4439D">
            <w:pPr>
              <w:pStyle w:val="ekvbild"/>
              <w:jc w:val="center"/>
            </w:pPr>
            <w:r>
              <w:rPr>
                <w:noProof/>
              </w:rPr>
              <w:drawing>
                <wp:inline distT="0" distB="0" distL="0" distR="0" wp14:anchorId="1AC4CE63" wp14:editId="6375000D">
                  <wp:extent cx="1115695" cy="1558925"/>
                  <wp:effectExtent l="0" t="0" r="8255" b="3175"/>
                  <wp:docPr id="1368388783" name="Grafik 1" descr="D38_Levelup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8388783" name="Grafik 1" descr="D38_Levelup.jp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695" cy="1558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6A51ADE2" w14:textId="46144A7D" w:rsidR="009A6B00" w:rsidRPr="003C39DC" w:rsidRDefault="009A6B00" w:rsidP="00D4439D">
            <w:pPr>
              <w:pStyle w:val="ekvbild"/>
              <w:jc w:val="center"/>
            </w:pPr>
            <w:r>
              <w:rPr>
                <w:noProof/>
              </w:rPr>
              <w:drawing>
                <wp:inline distT="0" distB="0" distL="0" distR="0" wp14:anchorId="06226139" wp14:editId="359814AA">
                  <wp:extent cx="1115695" cy="1558925"/>
                  <wp:effectExtent l="0" t="0" r="8255" b="3175"/>
                  <wp:docPr id="528169121" name="Grafik 36" descr="D39_RashBoost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8169121" name="Grafik 36" descr="D39_RashBoost.jp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695" cy="1558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bottom"/>
          </w:tcPr>
          <w:p w14:paraId="5A889D3A" w14:textId="599EF325" w:rsidR="009A6B00" w:rsidRPr="003C39DC" w:rsidRDefault="009A6B00" w:rsidP="00D4439D">
            <w:pPr>
              <w:pStyle w:val="ekvbild"/>
              <w:jc w:val="center"/>
            </w:pPr>
            <w:r>
              <w:rPr>
                <w:noProof/>
              </w:rPr>
              <w:drawing>
                <wp:inline distT="0" distB="0" distL="0" distR="0" wp14:anchorId="3C196ED4" wp14:editId="7CCA2AFC">
                  <wp:extent cx="1102290" cy="1774521"/>
                  <wp:effectExtent l="0" t="0" r="3175" b="0"/>
                  <wp:docPr id="507567072" name="Grafik 37" descr="D40_Klima_Projekte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7567072" name="Grafik 37" descr="D40_Klima_Projekte.jpg"/>
                          <pic:cNvPicPr/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2290" cy="17745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3C69" w:rsidRPr="00DB5FC2" w14:paraId="5A55E1DB" w14:textId="77777777" w:rsidTr="00F85819">
        <w:tblPrEx>
          <w:shd w:val="clear" w:color="auto" w:fill="DEEAF6" w:themeFill="accent1" w:themeFillTint="33"/>
        </w:tblPrEx>
        <w:trPr>
          <w:trHeight w:val="283"/>
          <w:jc w:val="center"/>
        </w:trPr>
        <w:tc>
          <w:tcPr>
            <w:tcW w:w="935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1B52166F" w14:textId="6292DFE0" w:rsidR="00453C69" w:rsidRPr="00DB5FC2" w:rsidRDefault="00453C69" w:rsidP="00B025D9">
            <w:pPr>
              <w:pStyle w:val="ekvtabellelinks"/>
              <w:jc w:val="right"/>
              <w:rPr>
                <w:rStyle w:val="ekvnummerierung"/>
              </w:rPr>
            </w:pPr>
            <w:r>
              <w:rPr>
                <w:rStyle w:val="ekvnummerierung"/>
              </w:rPr>
              <w:t>36</w:t>
            </w:r>
          </w:p>
        </w:tc>
        <w:tc>
          <w:tcPr>
            <w:tcW w:w="93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7337080" w14:textId="77777777" w:rsidR="00453C69" w:rsidRPr="00DB5FC2" w:rsidRDefault="00453C69" w:rsidP="00B025D9">
            <w:pPr>
              <w:pStyle w:val="ekvtabellelinks"/>
              <w:spacing w:line="100" w:lineRule="exact"/>
              <w:jc w:val="right"/>
              <w:rPr>
                <w:rStyle w:val="ekvnummerierung"/>
              </w:rPr>
            </w:pPr>
            <w:r w:rsidRPr="00C872AA">
              <w:rPr>
                <w:rStyle w:val="ekvquellefett"/>
              </w:rPr>
              <w:t>*KI-generiert</w:t>
            </w:r>
          </w:p>
        </w:tc>
        <w:tc>
          <w:tcPr>
            <w:tcW w:w="935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4B6F9F9D" w14:textId="26CB5BF0" w:rsidR="00453C69" w:rsidRPr="00DB5FC2" w:rsidRDefault="00453C69" w:rsidP="00B025D9">
            <w:pPr>
              <w:pStyle w:val="ekvtabellelinks"/>
              <w:jc w:val="right"/>
              <w:rPr>
                <w:rStyle w:val="ekvnummerierung"/>
              </w:rPr>
            </w:pPr>
            <w:r>
              <w:rPr>
                <w:rStyle w:val="ekvnummerierung"/>
              </w:rPr>
              <w:t>37</w:t>
            </w:r>
          </w:p>
        </w:tc>
        <w:tc>
          <w:tcPr>
            <w:tcW w:w="93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44B1DF5" w14:textId="77777777" w:rsidR="00453C69" w:rsidRPr="006E2234" w:rsidRDefault="00453C69" w:rsidP="00B025D9">
            <w:pPr>
              <w:pStyle w:val="ekvtabellelinks"/>
              <w:spacing w:line="100" w:lineRule="exact"/>
              <w:jc w:val="right"/>
              <w:rPr>
                <w:rStyle w:val="ekvquellefett"/>
              </w:rPr>
            </w:pPr>
            <w:r w:rsidRPr="00C872AA">
              <w:rPr>
                <w:rStyle w:val="ekvquellefett"/>
              </w:rPr>
              <w:t>*KI-generiert</w:t>
            </w:r>
          </w:p>
        </w:tc>
        <w:tc>
          <w:tcPr>
            <w:tcW w:w="935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20C90444" w14:textId="5922CACF" w:rsidR="00453C69" w:rsidRPr="00DB5FC2" w:rsidRDefault="00453C69" w:rsidP="00B025D9">
            <w:pPr>
              <w:pStyle w:val="ekvtabellelinks"/>
              <w:jc w:val="right"/>
              <w:rPr>
                <w:rStyle w:val="ekvnummerierung"/>
              </w:rPr>
            </w:pPr>
            <w:r>
              <w:rPr>
                <w:rStyle w:val="ekvnummerierung"/>
              </w:rPr>
              <w:t>38</w:t>
            </w:r>
          </w:p>
        </w:tc>
        <w:tc>
          <w:tcPr>
            <w:tcW w:w="93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AB56A63" w14:textId="77777777" w:rsidR="00453C69" w:rsidRPr="00DB5FC2" w:rsidRDefault="00453C69" w:rsidP="00B025D9">
            <w:pPr>
              <w:pStyle w:val="ekvtabellelinks"/>
              <w:spacing w:line="100" w:lineRule="exact"/>
              <w:jc w:val="right"/>
              <w:rPr>
                <w:rStyle w:val="ekvnummerierung"/>
              </w:rPr>
            </w:pPr>
            <w:r w:rsidRPr="00C872AA">
              <w:rPr>
                <w:rStyle w:val="ekvquellefett"/>
              </w:rPr>
              <w:t>*KI-generiert</w:t>
            </w:r>
          </w:p>
        </w:tc>
        <w:tc>
          <w:tcPr>
            <w:tcW w:w="935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7CBF2EF4" w14:textId="56AA2A3A" w:rsidR="00453C69" w:rsidRPr="00DB5FC2" w:rsidRDefault="00453C69" w:rsidP="00B025D9">
            <w:pPr>
              <w:pStyle w:val="ekvtabellelinks"/>
              <w:jc w:val="right"/>
              <w:rPr>
                <w:rStyle w:val="ekvnummerierung"/>
              </w:rPr>
            </w:pPr>
            <w:r>
              <w:rPr>
                <w:rStyle w:val="ekvnummerierung"/>
              </w:rPr>
              <w:t>39</w:t>
            </w:r>
          </w:p>
        </w:tc>
        <w:tc>
          <w:tcPr>
            <w:tcW w:w="93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D79426C" w14:textId="77777777" w:rsidR="00453C69" w:rsidRPr="006E2234" w:rsidRDefault="00453C69" w:rsidP="00B025D9">
            <w:pPr>
              <w:pStyle w:val="ekvtabellelinks"/>
              <w:spacing w:line="100" w:lineRule="exact"/>
              <w:jc w:val="right"/>
              <w:rPr>
                <w:rStyle w:val="ekvquellefett"/>
              </w:rPr>
            </w:pPr>
            <w:r w:rsidRPr="00C872AA">
              <w:rPr>
                <w:rStyle w:val="ekvquellefett"/>
              </w:rPr>
              <w:t>*KI-generiert</w:t>
            </w:r>
          </w:p>
        </w:tc>
        <w:tc>
          <w:tcPr>
            <w:tcW w:w="93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3FF605C5" w14:textId="75E7BF7E" w:rsidR="00453C69" w:rsidRPr="00DB5FC2" w:rsidRDefault="00453C69" w:rsidP="00B025D9">
            <w:pPr>
              <w:pStyle w:val="ekvtabellelinks"/>
              <w:jc w:val="right"/>
              <w:rPr>
                <w:rStyle w:val="ekvnummerierung"/>
              </w:rPr>
            </w:pPr>
            <w:r>
              <w:rPr>
                <w:rStyle w:val="ekvnummerierung"/>
              </w:rPr>
              <w:t>40</w:t>
            </w:r>
          </w:p>
        </w:tc>
        <w:tc>
          <w:tcPr>
            <w:tcW w:w="93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C483CEB" w14:textId="77777777" w:rsidR="00453C69" w:rsidRPr="006E2234" w:rsidRDefault="00453C69" w:rsidP="00B025D9">
            <w:pPr>
              <w:pStyle w:val="ekvtabellelinks"/>
              <w:spacing w:line="100" w:lineRule="exact"/>
              <w:jc w:val="right"/>
              <w:rPr>
                <w:rStyle w:val="ekvquellefett"/>
              </w:rPr>
            </w:pPr>
            <w:r w:rsidRPr="00C872AA">
              <w:rPr>
                <w:rStyle w:val="ekvquellefett"/>
              </w:rPr>
              <w:t>*KI-generiert</w:t>
            </w:r>
          </w:p>
        </w:tc>
      </w:tr>
    </w:tbl>
    <w:p w14:paraId="0DAB7755" w14:textId="77777777" w:rsidR="005D5836" w:rsidRDefault="005D5836" w:rsidP="000E200F"/>
    <w:p w14:paraId="558978E5" w14:textId="36578DB5" w:rsidR="009A6B00" w:rsidRPr="000E200F" w:rsidRDefault="004E5A5A" w:rsidP="004E5A5A">
      <w:pPr>
        <w:pStyle w:val="ekvquelle"/>
      </w:pPr>
      <w:r>
        <w:t xml:space="preserve">Themen: Schule/Lernen (Blau), Freizeit/Medien (Gelb), Politik/Umwelt (Grün), </w:t>
      </w:r>
      <w:r w:rsidRPr="004E5A5A">
        <w:t>Unterhaltung/Boulevard/„Aufreger</w:t>
      </w:r>
      <w:r>
        <w:t xml:space="preserve">“ (Rot), </w:t>
      </w:r>
      <w:r w:rsidRPr="004E5A5A">
        <w:t xml:space="preserve">Werbung/Gewinnspiele </w:t>
      </w:r>
      <w:r>
        <w:t>(Weiß)</w:t>
      </w:r>
    </w:p>
    <w:sectPr w:rsidR="009A6B00" w:rsidRPr="000E200F" w:rsidSect="00720DCE">
      <w:headerReference w:type="default" r:id="rId47"/>
      <w:footerReference w:type="default" r:id="rId4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5F23A" w14:textId="77777777" w:rsidR="00DB5FC2" w:rsidRDefault="00DB5FC2" w:rsidP="003C599D">
      <w:pPr>
        <w:spacing w:line="240" w:lineRule="auto"/>
      </w:pPr>
      <w:r>
        <w:separator/>
      </w:r>
    </w:p>
  </w:endnote>
  <w:endnote w:type="continuationSeparator" w:id="0">
    <w:p w14:paraId="23C2BC0D" w14:textId="77777777" w:rsidR="00DB5FC2" w:rsidRDefault="00DB5FC2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09E13267" w14:textId="77777777" w:rsidTr="00503EE6">
      <w:trPr>
        <w:trHeight w:hRule="exact" w:val="680"/>
      </w:trPr>
      <w:tc>
        <w:tcPr>
          <w:tcW w:w="864" w:type="dxa"/>
          <w:noWrap/>
        </w:tcPr>
        <w:p w14:paraId="429A6EDC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7D79DCAF" wp14:editId="471424F4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399BB69A" w14:textId="72F276F8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6349E8">
            <w:t>26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04BABA41" w14:textId="77777777" w:rsidR="006349E8" w:rsidRDefault="006349E8" w:rsidP="006349E8">
          <w:pPr>
            <w:pStyle w:val="ekvquelle"/>
          </w:pPr>
          <w:r>
            <w:rPr>
              <w:rStyle w:val="ekvquellefett"/>
            </w:rPr>
            <w:t>Autor</w:t>
          </w:r>
          <w:r w:rsidRPr="000E200F">
            <w:rPr>
              <w:rStyle w:val="ekvquellefett"/>
            </w:rPr>
            <w:t>:</w:t>
          </w:r>
          <w:r>
            <w:t xml:space="preserve"> </w:t>
          </w:r>
          <w:r w:rsidRPr="00036A19">
            <w:t>Holger Müller-Hillebrand</w:t>
          </w:r>
        </w:p>
        <w:p w14:paraId="481FA304" w14:textId="5EB9C675" w:rsidR="002659C5" w:rsidRPr="00913892" w:rsidRDefault="00C872AA" w:rsidP="000E200F">
          <w:pPr>
            <w:pStyle w:val="ekvquelle"/>
          </w:pPr>
          <w:r w:rsidRPr="002C7AE2">
            <w:rPr>
              <w:b/>
              <w:bCs/>
            </w:rPr>
            <w:t>Bild</w:t>
          </w:r>
          <w:r>
            <w:rPr>
              <w:b/>
              <w:bCs/>
            </w:rPr>
            <w:t>quellen</w:t>
          </w:r>
          <w:r w:rsidRPr="002C7AE2">
            <w:rPr>
              <w:b/>
              <w:bCs/>
            </w:rPr>
            <w:t>:</w:t>
          </w:r>
          <w:r>
            <w:t xml:space="preserve"> </w:t>
          </w:r>
          <w:r w:rsidRPr="002C7AE2">
            <w:t>KI-generiert. Prompt von Holger Müller-Hillebrand generiert mit ChatGPT-5.2</w:t>
          </w:r>
        </w:p>
      </w:tc>
      <w:tc>
        <w:tcPr>
          <w:tcW w:w="813" w:type="dxa"/>
        </w:tcPr>
        <w:p w14:paraId="00BDBBFB" w14:textId="5BAEE964" w:rsidR="002659C5" w:rsidRPr="00913892" w:rsidRDefault="006349E8" w:rsidP="00913892">
          <w:pPr>
            <w:pStyle w:val="ekvpagina"/>
          </w:pPr>
          <w:r>
            <w:t xml:space="preserve">Seite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>/</w:t>
          </w:r>
          <w:fldSimple w:instr=" NUMPAGES   \* MERGEFORMAT ">
            <w:r>
              <w:rPr>
                <w:noProof/>
              </w:rPr>
              <w:t>2</w:t>
            </w:r>
          </w:fldSimple>
        </w:p>
      </w:tc>
    </w:tr>
  </w:tbl>
  <w:p w14:paraId="1F573EF6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16D68" w14:textId="77777777" w:rsidR="00DB5FC2" w:rsidRDefault="00DB5FC2" w:rsidP="003C599D">
      <w:pPr>
        <w:spacing w:line="240" w:lineRule="auto"/>
      </w:pPr>
      <w:r>
        <w:separator/>
      </w:r>
    </w:p>
  </w:footnote>
  <w:footnote w:type="continuationSeparator" w:id="0">
    <w:p w14:paraId="5897C25E" w14:textId="77777777" w:rsidR="00DB5FC2" w:rsidRDefault="00DB5FC2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5FE71963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3B48EE58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7EC7F3E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6DA7658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5FADB85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3C45715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5E4D8B55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66EBC221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3FC5DF2E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250FB6FD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7D834AFE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FC2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0BF5"/>
    <w:rsid w:val="0006258C"/>
    <w:rsid w:val="00062D31"/>
    <w:rsid w:val="00072E8B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0D5C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95E16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884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1D9D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E27A8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B6313"/>
    <w:rsid w:val="003C113F"/>
    <w:rsid w:val="003C39DC"/>
    <w:rsid w:val="003C599D"/>
    <w:rsid w:val="003D3722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3C69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E5A5A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5836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667C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349E8"/>
    <w:rsid w:val="0064111E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234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38FF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75556"/>
    <w:rsid w:val="00882053"/>
    <w:rsid w:val="008902FD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0E4F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1983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0E7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6B00"/>
    <w:rsid w:val="009A7614"/>
    <w:rsid w:val="009C016F"/>
    <w:rsid w:val="009C26DF"/>
    <w:rsid w:val="009C27C2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0DA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632F0"/>
    <w:rsid w:val="00B7242A"/>
    <w:rsid w:val="00B8071F"/>
    <w:rsid w:val="00B82B4E"/>
    <w:rsid w:val="00B8420E"/>
    <w:rsid w:val="00B87CF7"/>
    <w:rsid w:val="00B90CE1"/>
    <w:rsid w:val="00BA1A23"/>
    <w:rsid w:val="00BA2134"/>
    <w:rsid w:val="00BA75BD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3C98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872AA"/>
    <w:rsid w:val="00C94D17"/>
    <w:rsid w:val="00CA0C4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4439D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B5FC2"/>
    <w:rsid w:val="00DC0952"/>
    <w:rsid w:val="00DC2340"/>
    <w:rsid w:val="00DC30DA"/>
    <w:rsid w:val="00DC529F"/>
    <w:rsid w:val="00DE0F07"/>
    <w:rsid w:val="00DE287B"/>
    <w:rsid w:val="00DE603B"/>
    <w:rsid w:val="00DF108A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1ED2"/>
    <w:rsid w:val="00EB2280"/>
    <w:rsid w:val="00EB39A4"/>
    <w:rsid w:val="00EC1621"/>
    <w:rsid w:val="00EC1FF0"/>
    <w:rsid w:val="00EC662E"/>
    <w:rsid w:val="00ED07FE"/>
    <w:rsid w:val="00ED0B7D"/>
    <w:rsid w:val="00ED525F"/>
    <w:rsid w:val="00ED7B7C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7E6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85819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240B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FC9452"/>
  <w15:chartTrackingRefBased/>
  <w15:docId w15:val="{359DD61F-61A1-47FB-BC61-E9BC3C025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DB5FC2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unhideWhenUsed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header" Target="header1.xml"/><Relationship Id="rId50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g"/><Relationship Id="rId38" Type="http://schemas.openxmlformats.org/officeDocument/2006/relationships/image" Target="media/image33.jpeg"/><Relationship Id="rId46" Type="http://schemas.openxmlformats.org/officeDocument/2006/relationships/image" Target="media/image41.jp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g"/><Relationship Id="rId41" Type="http://schemas.openxmlformats.org/officeDocument/2006/relationships/image" Target="media/image36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endnotes" Target="endnotes.xml"/><Relationship Id="rId15" Type="http://schemas.openxmlformats.org/officeDocument/2006/relationships/image" Target="media/image10.jpg"/><Relationship Id="rId23" Type="http://schemas.openxmlformats.org/officeDocument/2006/relationships/image" Target="media/image18.jpeg"/><Relationship Id="rId28" Type="http://schemas.openxmlformats.org/officeDocument/2006/relationships/image" Target="media/image23.jpg"/><Relationship Id="rId36" Type="http://schemas.openxmlformats.org/officeDocument/2006/relationships/image" Target="media/image31.jpeg"/><Relationship Id="rId49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g"/><Relationship Id="rId44" Type="http://schemas.openxmlformats.org/officeDocument/2006/relationships/image" Target="media/image39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footer" Target="footer1.xml"/><Relationship Id="rId8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ye281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162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26</cp:revision>
  <cp:lastPrinted>2016-12-23T16:36:00Z</cp:lastPrinted>
  <dcterms:created xsi:type="dcterms:W3CDTF">2026-02-27T13:08:00Z</dcterms:created>
  <dcterms:modified xsi:type="dcterms:W3CDTF">2026-03-10T08:01:00Z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1.04</vt:lpwstr>
  </property>
</Properties>
</file>