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14:paraId="5C3B3FBC" w14:textId="7798778F" w:rsidR="009169B1" w:rsidRDefault="009169B1" w:rsidP="009169B1">
      <w:pPr>
        <w:pStyle w:val="ekvue3arial"/>
      </w:pPr>
      <w:r>
        <w:t xml:space="preserve">Arbeitsblatt zum </w:t>
      </w:r>
      <w:r w:rsidR="00971D61">
        <w:t>d</w:t>
      </w:r>
      <w:r>
        <w:t>eutsch</w:t>
      </w:r>
      <w:r w:rsidR="00971D61">
        <w:t xml:space="preserve">-klett.de </w:t>
      </w:r>
      <w:r>
        <w:t>Blog</w:t>
      </w:r>
      <w:r w:rsidR="00971D61">
        <w:t>a</w:t>
      </w:r>
      <w:r>
        <w:t>rtikel „Die Macht der Bilder</w:t>
      </w:r>
      <w:r w:rsidR="00D1263A">
        <w:t xml:space="preserve"> II</w:t>
      </w:r>
      <w:r>
        <w:t>“</w:t>
      </w:r>
    </w:p>
    <w:p w14:paraId="3CA7AA10" w14:textId="77777777" w:rsidR="009169B1" w:rsidRDefault="009169B1" w:rsidP="009169B1"/>
    <w:p w14:paraId="39443ADB" w14:textId="7CA2ACAD" w:rsidR="009169B1" w:rsidRDefault="002E7CCA" w:rsidP="009169B1">
      <w:pPr>
        <w:pStyle w:val="ekvue1arial"/>
      </w:pPr>
      <w:r w:rsidRPr="002E7CCA">
        <w:t>Schrift und Bildzeichen als Kommunikationsmittel verstehen</w:t>
      </w:r>
    </w:p>
    <w:p w14:paraId="0992B4DC" w14:textId="77777777" w:rsidR="009169B1" w:rsidRDefault="009169B1" w:rsidP="009169B1"/>
    <w:p w14:paraId="7FC73014" w14:textId="77777777" w:rsidR="00D43CD3" w:rsidRDefault="00D43CD3" w:rsidP="009169B1"/>
    <w:p w14:paraId="55BF88FC" w14:textId="67BFE57B" w:rsidR="002E7CCA" w:rsidRDefault="002E7CCA" w:rsidP="002E7CCA">
      <w:r w:rsidRPr="00DA2F47">
        <w:rPr>
          <w:rStyle w:val="ekvnummerierung"/>
        </w:rPr>
        <w:t>1</w:t>
      </w:r>
      <w:r w:rsidR="00DA2F47">
        <w:tab/>
      </w:r>
      <w:r w:rsidR="00B146A6">
        <w:t>Erläutert das in dem folgenden Satz enthaltene Wortspiel.</w:t>
      </w:r>
    </w:p>
    <w:p w14:paraId="2FF718B8" w14:textId="357B6044" w:rsidR="002E7CCA" w:rsidRDefault="00DA2F47" w:rsidP="002E7CCA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CB6B7E" wp14:editId="5A1BE319">
                <wp:simplePos x="0" y="0"/>
                <wp:positionH relativeFrom="column">
                  <wp:posOffset>216090</wp:posOffset>
                </wp:positionH>
                <wp:positionV relativeFrom="paragraph">
                  <wp:posOffset>104775</wp:posOffset>
                </wp:positionV>
                <wp:extent cx="1864426" cy="287655"/>
                <wp:effectExtent l="0" t="0" r="21590" b="17145"/>
                <wp:wrapNone/>
                <wp:docPr id="66" name="Textfeld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4426" cy="2876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7F25E0F1" w14:textId="77777777" w:rsidR="00B146A6" w:rsidRDefault="00B146A6" w:rsidP="00B146A6">
                            <w:r>
                              <w:t xml:space="preserve">Ein bisschen dick ist nicht </w:t>
                            </w:r>
                            <w:proofErr w:type="spellStart"/>
                            <w:r>
                              <w:t>slim</w:t>
                            </w:r>
                            <w:proofErr w:type="spellEnd"/>
                            <w:r>
                              <w:t>.</w:t>
                            </w:r>
                          </w:p>
                          <w:p w14:paraId="00FA56EA" w14:textId="77777777" w:rsidR="00DA2F47" w:rsidRPr="009F0109" w:rsidRDefault="00DA2F47" w:rsidP="00AC4074">
                            <w:pPr>
                              <w:pStyle w:val="ekvaufgabenwortkarte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CB6B7E" id="_x0000_t202" coordsize="21600,21600" o:spt="202" path="m,l,21600r21600,l21600,xe">
                <v:stroke joinstyle="miter"/>
                <v:path gradientshapeok="t" o:connecttype="rect"/>
              </v:shapetype>
              <v:shape id="Textfeld 70" o:spid="_x0000_s1026" type="#_x0000_t202" style="position:absolute;margin-left:17pt;margin-top:8.25pt;width:146.8pt;height:22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" fillcolor="white [3212]" strokecolor="black [3213]" strokeweight=".5pt">
                <v:textbox>
                  <w:txbxContent>
                    <w:p w14:paraId="7F25E0F1" w14:textId="77777777" w:rsidR="00B146A6" w:rsidRDefault="00B146A6" w:rsidP="00B146A6">
                      <w:r>
                        <w:t xml:space="preserve">Ein bisschen dick ist nicht </w:t>
                      </w:r>
                      <w:proofErr w:type="spellStart"/>
                      <w:r>
                        <w:t>slim</w:t>
                      </w:r>
                      <w:proofErr w:type="spellEnd"/>
                      <w:r>
                        <w:t>.</w:t>
                      </w:r>
                    </w:p>
                    <w:p w14:paraId="00FA56EA" w14:textId="77777777" w:rsidR="00DA2F47" w:rsidRPr="009F0109" w:rsidRDefault="00DA2F47" w:rsidP="00AC4074">
                      <w:pPr>
                        <w:pStyle w:val="ekvaufgabenwortkarte"/>
                      </w:pPr>
                    </w:p>
                  </w:txbxContent>
                </v:textbox>
              </v:shape>
            </w:pict>
          </mc:Fallback>
        </mc:AlternateContent>
      </w:r>
    </w:p>
    <w:p w14:paraId="25CFA91C" w14:textId="1D9A272F" w:rsidR="002E7CCA" w:rsidRDefault="002E7CCA" w:rsidP="002E7CCA"/>
    <w:p w14:paraId="74959664" w14:textId="2D3D60EA" w:rsidR="002E7CCA" w:rsidRDefault="002E7CCA" w:rsidP="00D43CD3">
      <w:pPr>
        <w:pStyle w:val="ekvgrundtexthalbe"/>
      </w:pPr>
    </w:p>
    <w:p w14:paraId="29B782D9" w14:textId="364CC9A0" w:rsidR="002E7CCA" w:rsidRDefault="002E7CCA" w:rsidP="002E7CCA"/>
    <w:p w14:paraId="04AFA406" w14:textId="77777777" w:rsidR="00B146A6" w:rsidRDefault="002E7CCA" w:rsidP="00B146A6">
      <w:pPr>
        <w:pStyle w:val="ekvaufzhlung"/>
      </w:pPr>
      <w:r w:rsidRPr="00DA2F47">
        <w:rPr>
          <w:rStyle w:val="ekvnummerierung"/>
        </w:rPr>
        <w:t>2</w:t>
      </w:r>
      <w:r w:rsidR="00DA2F47">
        <w:tab/>
      </w:r>
      <w:r w:rsidR="00B146A6">
        <w:t xml:space="preserve">Lest das folgende Zitat des Sprachwissenschaftlers Ferdinand de Saussure (1857–1913), </w:t>
      </w:r>
      <w:proofErr w:type="gramStart"/>
      <w:r w:rsidR="00B146A6">
        <w:t>der grundlegende Erkenntnisse</w:t>
      </w:r>
      <w:proofErr w:type="gramEnd"/>
      <w:r w:rsidR="00B146A6">
        <w:t xml:space="preserve"> zur Zeichentheorie beigetragen hat. </w:t>
      </w:r>
    </w:p>
    <w:p w14:paraId="32DE035E" w14:textId="61342BB5" w:rsidR="007265D2" w:rsidRDefault="007265D2" w:rsidP="00B146A6">
      <w:pPr>
        <w:pStyle w:val="ekvaufzhlung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1B58C6F" wp14:editId="55844745">
                <wp:simplePos x="0" y="0"/>
                <wp:positionH relativeFrom="column">
                  <wp:posOffset>233794</wp:posOffset>
                </wp:positionH>
                <wp:positionV relativeFrom="paragraph">
                  <wp:posOffset>128763</wp:posOffset>
                </wp:positionV>
                <wp:extent cx="5281683" cy="593677"/>
                <wp:effectExtent l="0" t="0" r="14605" b="16510"/>
                <wp:wrapNone/>
                <wp:docPr id="801404152" name="Textfeld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81683" cy="59367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0C8DAB13" w14:textId="77777777" w:rsidR="00B146A6" w:rsidRDefault="00B146A6" w:rsidP="00B146A6">
                            <w:pPr>
                              <w:pStyle w:val="ekvgrundtexttimes"/>
                            </w:pPr>
                            <w:r>
                              <w:t>Das Material, mit dem die Zeichen hervorgebracht werden, ist grundsätzlich gleichgültig, denn es berührt das System nicht […]; ob ich die Buchstaben weiß oder schwarz schreibe, vertieft oder erhöht, mit einer Feder oder einem Meißel, das ist für ihre Bedeutung gleichgültig.</w:t>
                            </w:r>
                          </w:p>
                          <w:p w14:paraId="1894C632" w14:textId="77777777" w:rsidR="007265D2" w:rsidRPr="009F0109" w:rsidRDefault="007265D2" w:rsidP="00AC4074">
                            <w:pPr>
                              <w:pStyle w:val="ekvaufgabenwortkarte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B58C6F" id="_x0000_s1027" type="#_x0000_t202" style="position:absolute;left:0;text-align:left;margin-left:18.4pt;margin-top:10.15pt;width:415.9pt;height:46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" fillcolor="white [3212]" strokecolor="black [3213]" strokeweight=".5pt">
                <v:textbox>
                  <w:txbxContent>
                    <w:p w14:paraId="0C8DAB13" w14:textId="77777777" w:rsidR="00B146A6" w:rsidRDefault="00B146A6" w:rsidP="00B146A6">
                      <w:pPr>
                        <w:pStyle w:val="ekvgrundtexttimes"/>
                      </w:pPr>
                      <w:r>
                        <w:t>Das Material, mit dem die Zeichen hervorgebracht werden, ist grundsätzlich gleichgültig, denn es berührt das System nicht […]; ob ich die Buchstaben weiß oder schwarz schreibe, vertieft oder erhöht, mit einer Feder oder einem Meißel, das ist für ihre Bedeutung gleichgültig.</w:t>
                      </w:r>
                    </w:p>
                    <w:p w14:paraId="1894C632" w14:textId="77777777" w:rsidR="007265D2" w:rsidRPr="009F0109" w:rsidRDefault="007265D2" w:rsidP="00AC4074">
                      <w:pPr>
                        <w:pStyle w:val="ekvaufgabenwortkarte"/>
                      </w:pPr>
                    </w:p>
                  </w:txbxContent>
                </v:textbox>
              </v:shape>
            </w:pict>
          </mc:Fallback>
        </mc:AlternateContent>
      </w:r>
    </w:p>
    <w:p w14:paraId="705FD342" w14:textId="77777777" w:rsidR="002E7CCA" w:rsidRDefault="002E7CCA" w:rsidP="007265D2"/>
    <w:p w14:paraId="3CC2208E" w14:textId="77777777" w:rsidR="002E7CCA" w:rsidRDefault="002E7CCA" w:rsidP="007265D2"/>
    <w:p w14:paraId="2A3682A0" w14:textId="77777777" w:rsidR="007265D2" w:rsidRDefault="007265D2" w:rsidP="007265D2"/>
    <w:p w14:paraId="4FFB0AC8" w14:textId="77777777" w:rsidR="007265D2" w:rsidRDefault="007265D2" w:rsidP="007265D2"/>
    <w:p w14:paraId="6D3A3F19" w14:textId="77777777" w:rsidR="007265D2" w:rsidRDefault="007265D2" w:rsidP="007265D2">
      <w:pPr>
        <w:pStyle w:val="ekvgrundtexthalbe"/>
      </w:pPr>
    </w:p>
    <w:p w14:paraId="07BB38C7" w14:textId="77777777" w:rsidR="00B146A6" w:rsidRDefault="002E7CCA" w:rsidP="00B146A6">
      <w:pPr>
        <w:pStyle w:val="ekvaufzhlung1"/>
      </w:pPr>
      <w:r>
        <w:t>a)</w:t>
      </w:r>
      <w:r w:rsidR="00063D43">
        <w:tab/>
      </w:r>
      <w:r w:rsidR="00B146A6">
        <w:t>Erläutert mit eigenen Worten, weshalb de Saussure die Materialität oder materielle Ausformung des Zeichens für irrelevant hielt.</w:t>
      </w:r>
    </w:p>
    <w:p w14:paraId="347DD83A" w14:textId="77777777" w:rsidR="00B146A6" w:rsidRDefault="00B146A6" w:rsidP="00B146A6">
      <w:pPr>
        <w:pStyle w:val="ekvaufzhlung1"/>
      </w:pPr>
      <w:r>
        <w:t>b)</w:t>
      </w:r>
      <w:r>
        <w:tab/>
        <w:t>Sucht nach Beispielen, die diese Auffassung bestätigen.</w:t>
      </w:r>
    </w:p>
    <w:p w14:paraId="6F4B248B" w14:textId="5ADCE9CF" w:rsidR="002E7CCA" w:rsidRDefault="002E7CCA" w:rsidP="00B146A6">
      <w:pPr>
        <w:pStyle w:val="ekvaufzhlung1"/>
      </w:pPr>
    </w:p>
    <w:p w14:paraId="2FB7183B" w14:textId="58BF5A57" w:rsidR="002E7CCA" w:rsidRDefault="002E7CCA" w:rsidP="00D43CD3">
      <w:pPr>
        <w:pStyle w:val="ekvaufzhlung"/>
      </w:pPr>
      <w:r w:rsidRPr="00DA2F47">
        <w:rPr>
          <w:rStyle w:val="ekvnummerierung"/>
        </w:rPr>
        <w:t>3</w:t>
      </w:r>
      <w:r w:rsidR="00DA2F47">
        <w:tab/>
      </w:r>
      <w:r w:rsidR="00B146A6">
        <w:t>Diskutiert, ob und ggf. welchen Einfluss die Form der Wörter auf die Aussagen der folgenden Sätze haben.</w:t>
      </w:r>
    </w:p>
    <w:p w14:paraId="1E294D07" w14:textId="77777777" w:rsidR="002E7CCA" w:rsidRDefault="002E7CCA" w:rsidP="00DA2F47">
      <w:pPr>
        <w:pStyle w:val="ekvgrundtexthalbe"/>
      </w:pPr>
    </w:p>
    <w:p w14:paraId="317CC4DC" w14:textId="2E0DBBB9" w:rsidR="002E7CCA" w:rsidRDefault="002E7CCA" w:rsidP="00B146A6">
      <w:pPr>
        <w:pStyle w:val="ekvaufzhlung1"/>
        <w:numPr>
          <w:ilvl w:val="0"/>
          <w:numId w:val="1"/>
        </w:numPr>
      </w:pPr>
      <w:r>
        <w:t xml:space="preserve">Ein bisschen dick ist nicht </w:t>
      </w:r>
      <w:proofErr w:type="spellStart"/>
      <w:r w:rsidRPr="00DA6329">
        <w:rPr>
          <w:rStyle w:val="ekvkursiv"/>
        </w:rPr>
        <w:t>slim</w:t>
      </w:r>
      <w:proofErr w:type="spellEnd"/>
      <w:r>
        <w:t>.</w:t>
      </w:r>
    </w:p>
    <w:p w14:paraId="60EE3901" w14:textId="77777777" w:rsidR="00B146A6" w:rsidRDefault="00B146A6" w:rsidP="00B146A6">
      <w:pPr>
        <w:pStyle w:val="ekvgrundtexthalbe"/>
      </w:pPr>
    </w:p>
    <w:p w14:paraId="614C4D06" w14:textId="244C446C" w:rsidR="00B146A6" w:rsidRDefault="002E7CCA" w:rsidP="00B146A6">
      <w:pPr>
        <w:pStyle w:val="ekvaufzhlung1"/>
        <w:numPr>
          <w:ilvl w:val="0"/>
          <w:numId w:val="1"/>
        </w:numPr>
      </w:pPr>
      <w:r>
        <w:t xml:space="preserve">Ein bisschen </w:t>
      </w:r>
      <w:r w:rsidRPr="00DA6329">
        <w:rPr>
          <w:rStyle w:val="ekvfett"/>
        </w:rPr>
        <w:t>dick</w:t>
      </w:r>
      <w:r>
        <w:t xml:space="preserve"> ist nicht </w:t>
      </w:r>
      <w:proofErr w:type="spellStart"/>
      <w:r>
        <w:t>slim</w:t>
      </w:r>
      <w:proofErr w:type="spellEnd"/>
      <w:r>
        <w:t>.</w:t>
      </w:r>
    </w:p>
    <w:p w14:paraId="0A515864" w14:textId="77777777" w:rsidR="00B146A6" w:rsidRDefault="00B146A6" w:rsidP="00B146A6">
      <w:pPr>
        <w:pStyle w:val="ekvgrundtexthalbe"/>
      </w:pPr>
    </w:p>
    <w:p w14:paraId="788ADD85" w14:textId="56799A44" w:rsidR="002E7CCA" w:rsidRDefault="002E7CCA" w:rsidP="006D3580">
      <w:pPr>
        <w:pStyle w:val="ekvaufzhlung1"/>
      </w:pPr>
      <w:r>
        <w:t>c)</w:t>
      </w:r>
      <w:r w:rsidR="00063D43">
        <w:tab/>
      </w:r>
      <w:r>
        <w:t xml:space="preserve">Ein </w:t>
      </w:r>
      <w:r w:rsidRPr="00DA6329">
        <w:rPr>
          <w:rStyle w:val="ekvfett"/>
        </w:rPr>
        <w:t>bisschen</w:t>
      </w:r>
      <w:r>
        <w:t xml:space="preserve"> dick ist nicht </w:t>
      </w:r>
      <w:proofErr w:type="spellStart"/>
      <w:r>
        <w:t>slim</w:t>
      </w:r>
      <w:proofErr w:type="spellEnd"/>
      <w:r>
        <w:t>.</w:t>
      </w:r>
    </w:p>
    <w:p w14:paraId="026140BD" w14:textId="77777777" w:rsidR="002E7CCA" w:rsidRDefault="002E7CCA" w:rsidP="002E7CCA"/>
    <w:p w14:paraId="7C0E74B0" w14:textId="77777777" w:rsidR="00B146A6" w:rsidRDefault="002E7CCA" w:rsidP="00B146A6">
      <w:pPr>
        <w:pStyle w:val="ekvaufzhlung"/>
      </w:pPr>
      <w:r w:rsidRPr="00063D43">
        <w:rPr>
          <w:rStyle w:val="ekvnummerierung"/>
        </w:rPr>
        <w:t>4</w:t>
      </w:r>
      <w:r w:rsidR="00063D43">
        <w:tab/>
      </w:r>
      <w:r w:rsidR="00B146A6">
        <w:t>Sucht ein Beispiel aus dem Internet oder den Printmedien für Fälle, in denen die Gestaltung der Schrift Einfluss auf den Aussageinhalt hat, und erläutert es.</w:t>
      </w:r>
    </w:p>
    <w:p w14:paraId="7B3BF597" w14:textId="519F8078" w:rsidR="002E7CCA" w:rsidRDefault="002E7CCA" w:rsidP="00B146A6">
      <w:pPr>
        <w:pStyle w:val="ekvaufzhlung"/>
      </w:pPr>
    </w:p>
    <w:p w14:paraId="4649ACEC" w14:textId="10B79E65" w:rsidR="002E7CCA" w:rsidRDefault="002E7CCA" w:rsidP="002E7CCA">
      <w:r w:rsidRPr="00063D43">
        <w:rPr>
          <w:rStyle w:val="ekvnummerierung"/>
        </w:rPr>
        <w:t>5</w:t>
      </w:r>
      <w:r w:rsidR="00063D43">
        <w:tab/>
      </w:r>
      <w:r w:rsidR="00B146A6">
        <w:t xml:space="preserve">Erläutert, wie das </w:t>
      </w:r>
      <w:proofErr w:type="spellStart"/>
      <w:r w:rsidR="00B146A6">
        <w:t>Emotikon</w:t>
      </w:r>
      <w:proofErr w:type="spellEnd"/>
      <w:r w:rsidR="00B146A6">
        <w:t xml:space="preserve"> :) den Aussageinhalt des folgenden Satzes verändert. </w:t>
      </w:r>
    </w:p>
    <w:p w14:paraId="7904CD45" w14:textId="4D2C590F" w:rsidR="00063D43" w:rsidRDefault="00063D43" w:rsidP="00D43CD3">
      <w:pPr>
        <w:pStyle w:val="ekvgrundtexthalbe"/>
      </w:pPr>
    </w:p>
    <w:p w14:paraId="0C5CD7CD" w14:textId="398944E3" w:rsidR="002E7CCA" w:rsidRDefault="00D43CD3" w:rsidP="007265D2">
      <w:pPr>
        <w:pStyle w:val="ekvaufzhlung1"/>
        <w:ind w:left="0"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B8C33C3" wp14:editId="190B6A06">
                <wp:simplePos x="0" y="0"/>
                <wp:positionH relativeFrom="column">
                  <wp:posOffset>1870530</wp:posOffset>
                </wp:positionH>
                <wp:positionV relativeFrom="paragraph">
                  <wp:posOffset>7042</wp:posOffset>
                </wp:positionV>
                <wp:extent cx="1494429" cy="287655"/>
                <wp:effectExtent l="0" t="0" r="10795" b="17145"/>
                <wp:wrapNone/>
                <wp:docPr id="980559228" name="Textfeld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4429" cy="2876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1B400E2E" w14:textId="2A5A48F7" w:rsidR="00D43CD3" w:rsidRPr="009F0109" w:rsidRDefault="00D43CD3" w:rsidP="00D43CD3">
                            <w:proofErr w:type="gramStart"/>
                            <w:r w:rsidRPr="00D43CD3">
                              <w:t>Bin</w:t>
                            </w:r>
                            <w:proofErr w:type="gramEnd"/>
                            <w:r w:rsidRPr="00D43CD3">
                              <w:t xml:space="preserve"> doch immer fleißig :)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8C33C3" id="_x0000_s1028" type="#_x0000_t202" style="position:absolute;margin-left:147.3pt;margin-top:.55pt;width:117.65pt;height:22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" fillcolor="white [3212]" strokecolor="black [3213]" strokeweight=".5pt">
                <v:textbox>
                  <w:txbxContent>
                    <w:p w14:paraId="1B400E2E" w14:textId="2A5A48F7" w:rsidR="00D43CD3" w:rsidRPr="009F0109" w:rsidRDefault="00D43CD3" w:rsidP="00D43CD3">
                      <w:proofErr w:type="gramStart"/>
                      <w:r w:rsidRPr="00D43CD3">
                        <w:t>Bin</w:t>
                      </w:r>
                      <w:proofErr w:type="gramEnd"/>
                      <w:r w:rsidRPr="00D43CD3">
                        <w:t xml:space="preserve"> doch immer fleißig :)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CAA4565" wp14:editId="18323AA1">
                <wp:simplePos x="0" y="0"/>
                <wp:positionH relativeFrom="column">
                  <wp:posOffset>233197</wp:posOffset>
                </wp:positionH>
                <wp:positionV relativeFrom="paragraph">
                  <wp:posOffset>7042</wp:posOffset>
                </wp:positionV>
                <wp:extent cx="1392072" cy="288000"/>
                <wp:effectExtent l="0" t="0" r="17780" b="17145"/>
                <wp:wrapNone/>
                <wp:docPr id="1719773357" name="Textfeld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2072" cy="288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5874D158" w14:textId="346D22F1" w:rsidR="007265D2" w:rsidRPr="009F0109" w:rsidRDefault="007265D2" w:rsidP="007265D2">
                            <w:proofErr w:type="gramStart"/>
                            <w:r w:rsidRPr="007265D2">
                              <w:t>Bin</w:t>
                            </w:r>
                            <w:proofErr w:type="gramEnd"/>
                            <w:r w:rsidRPr="007265D2">
                              <w:t xml:space="preserve"> doch immer fleißig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AA4565" id="_x0000_s1029" type="#_x0000_t202" style="position:absolute;margin-left:18.35pt;margin-top:.55pt;width:109.6pt;height:22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" fillcolor="white [3212]" strokecolor="black [3213]" strokeweight=".5pt">
                <v:textbox>
                  <w:txbxContent>
                    <w:p w14:paraId="5874D158" w14:textId="346D22F1" w:rsidR="007265D2" w:rsidRPr="009F0109" w:rsidRDefault="007265D2" w:rsidP="007265D2">
                      <w:proofErr w:type="gramStart"/>
                      <w:r w:rsidRPr="007265D2">
                        <w:t>Bin</w:t>
                      </w:r>
                      <w:proofErr w:type="gramEnd"/>
                      <w:r w:rsidRPr="007265D2">
                        <w:t xml:space="preserve"> doch immer fleißig</w:t>
                      </w:r>
                    </w:p>
                  </w:txbxContent>
                </v:textbox>
              </v:shape>
            </w:pict>
          </mc:Fallback>
        </mc:AlternateContent>
      </w:r>
    </w:p>
    <w:p w14:paraId="60CF8B4B" w14:textId="1E4E3663" w:rsidR="002E7CCA" w:rsidRDefault="002E7CCA" w:rsidP="002E7CCA"/>
    <w:p w14:paraId="6C887996" w14:textId="77777777" w:rsidR="00063D43" w:rsidRDefault="00063D43" w:rsidP="00D43CD3"/>
    <w:p w14:paraId="5178178C" w14:textId="77777777" w:rsidR="00B146A6" w:rsidRDefault="002E7CCA" w:rsidP="00B146A6">
      <w:r w:rsidRPr="00063D43">
        <w:rPr>
          <w:rStyle w:val="ekvnummerierung"/>
        </w:rPr>
        <w:t>6</w:t>
      </w:r>
      <w:r w:rsidR="00063D43">
        <w:tab/>
      </w:r>
      <w:r w:rsidR="00B146A6">
        <w:t>Welcher Unterschied in der Hervorhebung besteht zur Art der Sätze in Aufgabe 3?</w:t>
      </w:r>
    </w:p>
    <w:p w14:paraId="79A7E652" w14:textId="072C4967" w:rsidR="002E7CCA" w:rsidRDefault="002E7CCA" w:rsidP="002E7CCA"/>
    <w:p w14:paraId="495E0BA3" w14:textId="0ED20535" w:rsidR="002E7CCA" w:rsidRDefault="002E7CCA" w:rsidP="00B146A6">
      <w:r w:rsidRPr="00063D43">
        <w:rPr>
          <w:rStyle w:val="ekvnummerierung"/>
        </w:rPr>
        <w:t>7</w:t>
      </w:r>
      <w:r w:rsidR="00063D43">
        <w:tab/>
      </w:r>
      <w:r w:rsidR="00B146A6">
        <w:t xml:space="preserve">Benennt die Unterschiede und Gemeinsamkeiten zwischen dem </w:t>
      </w:r>
      <w:proofErr w:type="spellStart"/>
      <w:r w:rsidR="00B146A6">
        <w:t>Emotikon</w:t>
      </w:r>
      <w:proofErr w:type="spellEnd"/>
      <w:r w:rsidR="00B146A6">
        <w:t xml:space="preserve"> und </w:t>
      </w:r>
      <w:proofErr w:type="gramStart"/>
      <w:r w:rsidR="00B146A6">
        <w:t>dem Emoji</w:t>
      </w:r>
      <w:proofErr w:type="gramEnd"/>
      <w:r w:rsidR="00B146A6">
        <w:t>.</w:t>
      </w:r>
    </w:p>
    <w:p w14:paraId="6E07738F" w14:textId="77777777" w:rsidR="00B146A6" w:rsidRDefault="00B146A6" w:rsidP="00B146A6">
      <w:pPr>
        <w:pStyle w:val="ekvgrundtexthalbe"/>
      </w:pPr>
    </w:p>
    <w:p w14:paraId="37F14049" w14:textId="604DAD6F" w:rsidR="002E7CCA" w:rsidRDefault="00D43CD3" w:rsidP="00D43CD3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CB0AE97" wp14:editId="47F88CFB">
                <wp:simplePos x="0" y="0"/>
                <wp:positionH relativeFrom="column">
                  <wp:posOffset>1993720</wp:posOffset>
                </wp:positionH>
                <wp:positionV relativeFrom="paragraph">
                  <wp:posOffset>9525</wp:posOffset>
                </wp:positionV>
                <wp:extent cx="1589964" cy="287655"/>
                <wp:effectExtent l="0" t="0" r="10795" b="17145"/>
                <wp:wrapNone/>
                <wp:docPr id="954247556" name="Textfeld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9964" cy="2876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0EF60BF5" w14:textId="37E91534" w:rsidR="00D43CD3" w:rsidRPr="009F0109" w:rsidRDefault="00D43CD3" w:rsidP="00D43CD3">
                            <w:proofErr w:type="gramStart"/>
                            <w:r>
                              <w:t>Bin</w:t>
                            </w:r>
                            <w:proofErr w:type="gramEnd"/>
                            <w:r>
                              <w:t xml:space="preserve"> doch immer fleißig </w:t>
                            </w:r>
                            <w:r w:rsidR="00B02485" w:rsidRPr="00B02485">
                              <w:rPr>
                                <w:noProof/>
                                <w:position w:val="-6"/>
                              </w:rPr>
                              <w:drawing>
                                <wp:inline distT="0" distB="0" distL="0" distR="0" wp14:anchorId="03DF47AF" wp14:editId="27CDA53F">
                                  <wp:extent cx="147600" cy="144000"/>
                                  <wp:effectExtent l="0" t="0" r="5080" b="8890"/>
                                  <wp:docPr id="631543445" name="Grafik 2" descr="RO-BOIG_ohne_hintergrund_RO-KVRJ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31543445" name="Grafik 2" descr="RO-BOIG_ohne_hintergrund_RO-KVRJ.pn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7600" cy="144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B0AE97" id="_x0000_s1030" type="#_x0000_t202" style="position:absolute;margin-left:157pt;margin-top:.75pt;width:125.2pt;height:22.6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" fillcolor="white [3212]" strokecolor="black [3213]" strokeweight=".5pt">
                <v:textbox>
                  <w:txbxContent>
                    <w:p w14:paraId="0EF60BF5" w14:textId="37E91534" w:rsidR="00D43CD3" w:rsidRPr="009F0109" w:rsidRDefault="00D43CD3" w:rsidP="00D43CD3">
                      <w:r>
                        <w:t xml:space="preserve">Bin doch immer fleißig </w:t>
                      </w:r>
                      <w:r w:rsidR="00B02485" w:rsidRPr="00B02485">
                        <w:rPr>
                          <w:noProof/>
                          <w:position w:val="-6"/>
                        </w:rPr>
                        <w:drawing>
                          <wp:inline distT="0" distB="0" distL="0" distR="0" wp14:anchorId="03DF47AF" wp14:editId="27CDA53F">
                            <wp:extent cx="147600" cy="144000"/>
                            <wp:effectExtent l="0" t="0" r="5080" b="8890"/>
                            <wp:docPr id="631543445" name="Grafik 2" descr="RO-BOIG_ohne_hintergrund_RO-KVRJ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31543445" name="Grafik 2" descr="RO-BOIG_ohne_hintergrund_RO-KVRJ.pn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7600" cy="1440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E45FCC2" wp14:editId="6B41A8CE">
                <wp:simplePos x="0" y="0"/>
                <wp:positionH relativeFrom="column">
                  <wp:posOffset>231680</wp:posOffset>
                </wp:positionH>
                <wp:positionV relativeFrom="paragraph">
                  <wp:posOffset>13155</wp:posOffset>
                </wp:positionV>
                <wp:extent cx="1494429" cy="287655"/>
                <wp:effectExtent l="0" t="0" r="10795" b="17145"/>
                <wp:wrapNone/>
                <wp:docPr id="73767084" name="Textfeld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4429" cy="2876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0E16699F" w14:textId="77777777" w:rsidR="00D43CD3" w:rsidRPr="009F0109" w:rsidRDefault="00D43CD3" w:rsidP="00D43CD3">
                            <w:proofErr w:type="gramStart"/>
                            <w:r w:rsidRPr="00D43CD3">
                              <w:t>Bin</w:t>
                            </w:r>
                            <w:proofErr w:type="gramEnd"/>
                            <w:r w:rsidRPr="00D43CD3">
                              <w:t xml:space="preserve"> doch immer fleißig :)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45FCC2" id="_x0000_s1031" type="#_x0000_t202" style="position:absolute;margin-left:18.25pt;margin-top:1.05pt;width:117.65pt;height:22.6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" fillcolor="white [3212]" strokecolor="black [3213]" strokeweight=".5pt">
                <v:textbox>
                  <w:txbxContent>
                    <w:p w14:paraId="0E16699F" w14:textId="77777777" w:rsidR="00D43CD3" w:rsidRPr="009F0109" w:rsidRDefault="00D43CD3" w:rsidP="00D43CD3">
                      <w:proofErr w:type="gramStart"/>
                      <w:r w:rsidRPr="00D43CD3">
                        <w:t>Bin</w:t>
                      </w:r>
                      <w:proofErr w:type="gramEnd"/>
                      <w:r w:rsidRPr="00D43CD3">
                        <w:t xml:space="preserve"> doch immer fleißig :)</w:t>
                      </w:r>
                    </w:p>
                  </w:txbxContent>
                </v:textbox>
              </v:shape>
            </w:pict>
          </mc:Fallback>
        </mc:AlternateContent>
      </w:r>
      <w:r w:rsidR="002E7CCA">
        <w:tab/>
      </w:r>
      <w:r w:rsidR="002E7CCA">
        <w:tab/>
      </w:r>
    </w:p>
    <w:p w14:paraId="3D3C02B7" w14:textId="61800F50" w:rsidR="002E7CCA" w:rsidRDefault="002E7CCA" w:rsidP="002E7CCA"/>
    <w:p w14:paraId="2B557BFD" w14:textId="77777777" w:rsidR="00B02485" w:rsidRDefault="00B02485" w:rsidP="00D43CD3"/>
    <w:p w14:paraId="76C4BD87" w14:textId="77777777" w:rsidR="00B146A6" w:rsidRDefault="002E7CCA" w:rsidP="00B146A6">
      <w:pPr>
        <w:pStyle w:val="ekvaufzhlung"/>
      </w:pPr>
      <w:r w:rsidRPr="00063D43">
        <w:rPr>
          <w:rStyle w:val="ekvnummerierung"/>
        </w:rPr>
        <w:t>8</w:t>
      </w:r>
      <w:r w:rsidR="00063D43">
        <w:tab/>
      </w:r>
      <w:r w:rsidR="00B146A6">
        <w:t>Tauscht euch darüber aus, wann und wie ihr selbst Emojis nutzt. Habt ihr schon komplett nichtsprachlich mithilfe von Bildern kommuniziert? Erklärt eure Beispiele.</w:t>
      </w:r>
    </w:p>
    <w:p w14:paraId="54346A42" w14:textId="74A7E2BE" w:rsidR="002E7CCA" w:rsidRDefault="002E7CCA" w:rsidP="00B146A6">
      <w:pPr>
        <w:pStyle w:val="ekvaufzhlung"/>
      </w:pPr>
    </w:p>
    <w:p w14:paraId="10366C37" w14:textId="77777777" w:rsidR="00B146A6" w:rsidRDefault="002E7CCA" w:rsidP="00B146A6">
      <w:r w:rsidRPr="00063D43">
        <w:rPr>
          <w:rStyle w:val="ekvnummerierung"/>
        </w:rPr>
        <w:t>9</w:t>
      </w:r>
      <w:r w:rsidR="00063D43">
        <w:tab/>
      </w:r>
      <w:r w:rsidR="00B146A6">
        <w:t xml:space="preserve">Sucht im </w:t>
      </w:r>
      <w:proofErr w:type="spellStart"/>
      <w:r w:rsidR="00B146A6">
        <w:t>Social</w:t>
      </w:r>
      <w:proofErr w:type="spellEnd"/>
      <w:r w:rsidR="00B146A6">
        <w:t xml:space="preserve">-media-Bereich Beispiele für die Kommunikation allein </w:t>
      </w:r>
      <w:proofErr w:type="gramStart"/>
      <w:r w:rsidR="00B146A6">
        <w:t>mittels Bildern</w:t>
      </w:r>
      <w:proofErr w:type="gramEnd"/>
      <w:r w:rsidR="00B146A6">
        <w:t>.</w:t>
      </w:r>
    </w:p>
    <w:p w14:paraId="12E220CC" w14:textId="77777777" w:rsidR="00B146A6" w:rsidRDefault="00B146A6" w:rsidP="00B146A6">
      <w:pPr>
        <w:pStyle w:val="ekvgrundtexthalbe"/>
      </w:pPr>
    </w:p>
    <w:p w14:paraId="0810E909" w14:textId="77777777" w:rsidR="00B146A6" w:rsidRDefault="00B146A6" w:rsidP="00B146A6">
      <w:pPr>
        <w:pStyle w:val="ekvaufzhlung1"/>
      </w:pPr>
      <w:r>
        <w:t>a)</w:t>
      </w:r>
      <w:r>
        <w:tab/>
        <w:t>Sucht nach Beispielen im kommerziellen oder Unterhaltungsbereich und erklärt die Wirkung.</w:t>
      </w:r>
    </w:p>
    <w:p w14:paraId="0BC8B738" w14:textId="77777777" w:rsidR="00B146A6" w:rsidRDefault="00B146A6" w:rsidP="00B146A6">
      <w:pPr>
        <w:pStyle w:val="ekvaufzhlung1"/>
      </w:pPr>
      <w:r>
        <w:t>b)</w:t>
      </w:r>
      <w:r>
        <w:tab/>
        <w:t>Schaut euch dezidiert politische Inhalte an und erläutert deren Wirkungsmacht.</w:t>
      </w:r>
    </w:p>
    <w:p w14:paraId="35C60B3F" w14:textId="3CB0DCD5" w:rsidR="003B6313" w:rsidRPr="000E200F" w:rsidRDefault="00B146A6" w:rsidP="00B146A6">
      <w:pPr>
        <w:pStyle w:val="ekvaufzhlung1"/>
      </w:pPr>
      <w:r>
        <w:t>c)</w:t>
      </w:r>
      <w:r>
        <w:tab/>
        <w:t>Entwickelt selbst Erkennungscodes für Begriffe wie bspw. Mut oder Demokratie. Setzt sie in eine Bildkampagne um.</w:t>
      </w:r>
    </w:p>
    <w:sectPr w:rsidR="003B6313" w:rsidRPr="000E200F" w:rsidSect="00720DCE">
      <w:headerReference w:type="default" r:id="rId9"/>
      <w:footerReference w:type="default" r:id="rId10"/>
      <w:type w:val="continuous"/>
      <w:pgSz w:w="11906" w:h="16838" w:code="9"/>
      <w:pgMar w:top="1758" w:right="1276" w:bottom="1531" w:left="1276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A73B30" w14:textId="77777777" w:rsidR="003D29BD" w:rsidRDefault="003D29BD" w:rsidP="003C599D">
      <w:pPr>
        <w:spacing w:line="240" w:lineRule="auto"/>
      </w:pPr>
      <w:r>
        <w:separator/>
      </w:r>
    </w:p>
  </w:endnote>
  <w:endnote w:type="continuationSeparator" w:id="0">
    <w:p w14:paraId="4D3F2C0C" w14:textId="77777777" w:rsidR="003D29BD" w:rsidRDefault="003D29BD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23531BE6" w14:textId="77777777" w:rsidTr="00503EE6">
      <w:trPr>
        <w:trHeight w:hRule="exact" w:val="680"/>
      </w:trPr>
      <w:tc>
        <w:tcPr>
          <w:tcW w:w="864" w:type="dxa"/>
          <w:noWrap/>
        </w:tcPr>
        <w:p w14:paraId="3CE0E09E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388AF089" wp14:editId="453A8D7D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1A15DD93" w14:textId="6C39AD95" w:rsidR="002659C5" w:rsidRPr="00913892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>Stuttgart 20</w:t>
          </w:r>
          <w:r w:rsidR="009169B1">
            <w:t>26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53E21184" w14:textId="46273DB5" w:rsidR="000E200F" w:rsidRDefault="000E200F" w:rsidP="000E200F">
          <w:pPr>
            <w:pStyle w:val="ekvquelle"/>
          </w:pPr>
          <w:r w:rsidRPr="000E200F">
            <w:rPr>
              <w:rStyle w:val="ekvquellefett"/>
            </w:rPr>
            <w:t>A</w:t>
          </w:r>
          <w:r w:rsidR="009169B1">
            <w:rPr>
              <w:rStyle w:val="ekvquellefett"/>
            </w:rPr>
            <w:t>utor</w:t>
          </w:r>
          <w:r w:rsidRPr="000E200F">
            <w:rPr>
              <w:rStyle w:val="ekvquellefett"/>
            </w:rPr>
            <w:t>:</w:t>
          </w:r>
          <w:r>
            <w:t xml:space="preserve"> </w:t>
          </w:r>
          <w:r w:rsidR="009169B1">
            <w:t>Dr. Stefan Schäfer</w:t>
          </w:r>
        </w:p>
        <w:p w14:paraId="22C6C8E0" w14:textId="6A772CEE" w:rsidR="002659C5" w:rsidRPr="00913892" w:rsidRDefault="002659C5" w:rsidP="000E200F">
          <w:pPr>
            <w:pStyle w:val="ekvquelle"/>
          </w:pPr>
        </w:p>
      </w:tc>
      <w:tc>
        <w:tcPr>
          <w:tcW w:w="813" w:type="dxa"/>
        </w:tcPr>
        <w:p w14:paraId="3F14FDA3" w14:textId="513DE7ED" w:rsidR="002659C5" w:rsidRPr="00913892" w:rsidRDefault="002659C5" w:rsidP="00913892">
          <w:pPr>
            <w:pStyle w:val="ekvpagina"/>
          </w:pPr>
        </w:p>
      </w:tc>
    </w:tr>
  </w:tbl>
  <w:p w14:paraId="46621D8C" w14:textId="77777777" w:rsidR="002659C5" w:rsidRDefault="002659C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8D9202" w14:textId="77777777" w:rsidR="003D29BD" w:rsidRDefault="003D29BD" w:rsidP="003C599D">
      <w:pPr>
        <w:spacing w:line="240" w:lineRule="auto"/>
      </w:pPr>
      <w:r>
        <w:separator/>
      </w:r>
    </w:p>
  </w:footnote>
  <w:footnote w:type="continuationSeparator" w:id="0">
    <w:p w14:paraId="36D201BA" w14:textId="77777777" w:rsidR="003D29BD" w:rsidRDefault="003D29BD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03593757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6815990E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1F9DA97F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E7C26D4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BEA8DF8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0556624" w14:textId="77777777" w:rsidR="00901B13" w:rsidRPr="007C1230" w:rsidRDefault="00901B13" w:rsidP="00901B13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173C6772" w14:textId="77777777" w:rsidR="00901B13" w:rsidRPr="007636A0" w:rsidRDefault="00901B13" w:rsidP="00901B13">
          <w:pPr>
            <w:pStyle w:val="ekvkapitel"/>
            <w:rPr>
              <w:color w:val="FFFFFF" w:themeColor="background1"/>
            </w:rPr>
          </w:pPr>
        </w:p>
      </w:tc>
    </w:tr>
    <w:tr w:rsidR="00901B13" w:rsidRPr="00BF17F2" w14:paraId="2417C862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10ACBD8E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4DF0A5DC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</w:tr>
  </w:tbl>
  <w:p w14:paraId="3F6F1AD0" w14:textId="77777777" w:rsidR="00901B13" w:rsidRDefault="00901B1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E64D18"/>
    <w:multiLevelType w:val="hybridMultilevel"/>
    <w:tmpl w:val="84A8B12A"/>
    <w:lvl w:ilvl="0" w:tplc="989C1066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20" w:hanging="360"/>
      </w:pPr>
    </w:lvl>
    <w:lvl w:ilvl="2" w:tplc="0407001B" w:tentative="1">
      <w:start w:val="1"/>
      <w:numFmt w:val="lowerRoman"/>
      <w:lvlText w:val="%3."/>
      <w:lvlJc w:val="right"/>
      <w:pPr>
        <w:ind w:left="2140" w:hanging="180"/>
      </w:pPr>
    </w:lvl>
    <w:lvl w:ilvl="3" w:tplc="0407000F" w:tentative="1">
      <w:start w:val="1"/>
      <w:numFmt w:val="decimal"/>
      <w:lvlText w:val="%4."/>
      <w:lvlJc w:val="left"/>
      <w:pPr>
        <w:ind w:left="2860" w:hanging="360"/>
      </w:pPr>
    </w:lvl>
    <w:lvl w:ilvl="4" w:tplc="04070019" w:tentative="1">
      <w:start w:val="1"/>
      <w:numFmt w:val="lowerLetter"/>
      <w:lvlText w:val="%5."/>
      <w:lvlJc w:val="left"/>
      <w:pPr>
        <w:ind w:left="3580" w:hanging="360"/>
      </w:pPr>
    </w:lvl>
    <w:lvl w:ilvl="5" w:tplc="0407001B" w:tentative="1">
      <w:start w:val="1"/>
      <w:numFmt w:val="lowerRoman"/>
      <w:lvlText w:val="%6."/>
      <w:lvlJc w:val="right"/>
      <w:pPr>
        <w:ind w:left="4300" w:hanging="180"/>
      </w:pPr>
    </w:lvl>
    <w:lvl w:ilvl="6" w:tplc="0407000F" w:tentative="1">
      <w:start w:val="1"/>
      <w:numFmt w:val="decimal"/>
      <w:lvlText w:val="%7."/>
      <w:lvlJc w:val="left"/>
      <w:pPr>
        <w:ind w:left="5020" w:hanging="360"/>
      </w:pPr>
    </w:lvl>
    <w:lvl w:ilvl="7" w:tplc="04070019" w:tentative="1">
      <w:start w:val="1"/>
      <w:numFmt w:val="lowerLetter"/>
      <w:lvlText w:val="%8."/>
      <w:lvlJc w:val="left"/>
      <w:pPr>
        <w:ind w:left="5740" w:hanging="360"/>
      </w:pPr>
    </w:lvl>
    <w:lvl w:ilvl="8" w:tplc="0407001B" w:tentative="1">
      <w:start w:val="1"/>
      <w:numFmt w:val="lowerRoman"/>
      <w:lvlText w:val="%9."/>
      <w:lvlJc w:val="right"/>
      <w:pPr>
        <w:ind w:left="6460" w:hanging="180"/>
      </w:pPr>
    </w:lvl>
  </w:abstractNum>
  <w:num w:numId="1" w16cid:durableId="1546133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9B1"/>
    <w:rsid w:val="000040E2"/>
    <w:rsid w:val="0001210D"/>
    <w:rsid w:val="00014D7E"/>
    <w:rsid w:val="0002009E"/>
    <w:rsid w:val="00020440"/>
    <w:rsid w:val="000307B4"/>
    <w:rsid w:val="00030EDB"/>
    <w:rsid w:val="000317DC"/>
    <w:rsid w:val="00035074"/>
    <w:rsid w:val="00035147"/>
    <w:rsid w:val="00037566"/>
    <w:rsid w:val="00043523"/>
    <w:rsid w:val="000520A2"/>
    <w:rsid w:val="000523D4"/>
    <w:rsid w:val="00053B2F"/>
    <w:rsid w:val="00054678"/>
    <w:rsid w:val="00054A93"/>
    <w:rsid w:val="0006258C"/>
    <w:rsid w:val="00062D31"/>
    <w:rsid w:val="00063D43"/>
    <w:rsid w:val="000756D0"/>
    <w:rsid w:val="000779C3"/>
    <w:rsid w:val="000812E6"/>
    <w:rsid w:val="00090AB2"/>
    <w:rsid w:val="000928AA"/>
    <w:rsid w:val="00092E87"/>
    <w:rsid w:val="000939F5"/>
    <w:rsid w:val="00094F01"/>
    <w:rsid w:val="000A13A1"/>
    <w:rsid w:val="000A4BD4"/>
    <w:rsid w:val="000A51A5"/>
    <w:rsid w:val="000A7892"/>
    <w:rsid w:val="000B098D"/>
    <w:rsid w:val="000B7BD3"/>
    <w:rsid w:val="000C11E0"/>
    <w:rsid w:val="000C77CA"/>
    <w:rsid w:val="000D40DE"/>
    <w:rsid w:val="000D4791"/>
    <w:rsid w:val="000D5ADE"/>
    <w:rsid w:val="000E200F"/>
    <w:rsid w:val="000E343E"/>
    <w:rsid w:val="000E72F2"/>
    <w:rsid w:val="000F21E8"/>
    <w:rsid w:val="000F47EE"/>
    <w:rsid w:val="000F6468"/>
    <w:rsid w:val="000F7910"/>
    <w:rsid w:val="00103057"/>
    <w:rsid w:val="00103E06"/>
    <w:rsid w:val="00107D77"/>
    <w:rsid w:val="00116EF2"/>
    <w:rsid w:val="00124062"/>
    <w:rsid w:val="00126C2B"/>
    <w:rsid w:val="00131417"/>
    <w:rsid w:val="001343C4"/>
    <w:rsid w:val="00137DDD"/>
    <w:rsid w:val="00140765"/>
    <w:rsid w:val="001524C9"/>
    <w:rsid w:val="00161B4B"/>
    <w:rsid w:val="001641FA"/>
    <w:rsid w:val="0016475A"/>
    <w:rsid w:val="00165ECC"/>
    <w:rsid w:val="00166019"/>
    <w:rsid w:val="00182050"/>
    <w:rsid w:val="00182B7D"/>
    <w:rsid w:val="001845AC"/>
    <w:rsid w:val="00186866"/>
    <w:rsid w:val="00190B65"/>
    <w:rsid w:val="00193A18"/>
    <w:rsid w:val="001A3936"/>
    <w:rsid w:val="001A5BD5"/>
    <w:rsid w:val="001B454A"/>
    <w:rsid w:val="001C2DC7"/>
    <w:rsid w:val="001C2F20"/>
    <w:rsid w:val="001C3792"/>
    <w:rsid w:val="001C499E"/>
    <w:rsid w:val="001C6C8F"/>
    <w:rsid w:val="001D0CB4"/>
    <w:rsid w:val="001D1169"/>
    <w:rsid w:val="001D2674"/>
    <w:rsid w:val="001D39FD"/>
    <w:rsid w:val="001D7E89"/>
    <w:rsid w:val="001E485B"/>
    <w:rsid w:val="001F1E3D"/>
    <w:rsid w:val="001F26EC"/>
    <w:rsid w:val="001F5252"/>
    <w:rsid w:val="001F53F1"/>
    <w:rsid w:val="0020055A"/>
    <w:rsid w:val="00201AA1"/>
    <w:rsid w:val="00205239"/>
    <w:rsid w:val="00205866"/>
    <w:rsid w:val="00214764"/>
    <w:rsid w:val="00216D91"/>
    <w:rsid w:val="002240EA"/>
    <w:rsid w:val="002266E8"/>
    <w:rsid w:val="002277D2"/>
    <w:rsid w:val="002301FF"/>
    <w:rsid w:val="00232213"/>
    <w:rsid w:val="00245DA5"/>
    <w:rsid w:val="00246F77"/>
    <w:rsid w:val="002527A5"/>
    <w:rsid w:val="002548B1"/>
    <w:rsid w:val="00255466"/>
    <w:rsid w:val="00255FE3"/>
    <w:rsid w:val="00257785"/>
    <w:rsid w:val="00260B8C"/>
    <w:rsid w:val="002610EC"/>
    <w:rsid w:val="002613E6"/>
    <w:rsid w:val="00261D9E"/>
    <w:rsid w:val="0026281C"/>
    <w:rsid w:val="00263CEC"/>
    <w:rsid w:val="0026567E"/>
    <w:rsid w:val="0026581E"/>
    <w:rsid w:val="002659C5"/>
    <w:rsid w:val="00274F6B"/>
    <w:rsid w:val="00275884"/>
    <w:rsid w:val="00280525"/>
    <w:rsid w:val="00280A12"/>
    <w:rsid w:val="0028107C"/>
    <w:rsid w:val="0028231D"/>
    <w:rsid w:val="00284F97"/>
    <w:rsid w:val="00287B24"/>
    <w:rsid w:val="00287DC0"/>
    <w:rsid w:val="00291485"/>
    <w:rsid w:val="00291D9D"/>
    <w:rsid w:val="00292470"/>
    <w:rsid w:val="0029673A"/>
    <w:rsid w:val="002A25AE"/>
    <w:rsid w:val="002B3DF1"/>
    <w:rsid w:val="002B52EB"/>
    <w:rsid w:val="002B64EA"/>
    <w:rsid w:val="002C5D15"/>
    <w:rsid w:val="002D41F4"/>
    <w:rsid w:val="002D7B0C"/>
    <w:rsid w:val="002D7B42"/>
    <w:rsid w:val="002E163A"/>
    <w:rsid w:val="002E21C3"/>
    <w:rsid w:val="002E7CCA"/>
    <w:rsid w:val="002F1328"/>
    <w:rsid w:val="002F5FFC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59C6"/>
    <w:rsid w:val="0032667B"/>
    <w:rsid w:val="00331D08"/>
    <w:rsid w:val="003323B5"/>
    <w:rsid w:val="003373EF"/>
    <w:rsid w:val="00337E7F"/>
    <w:rsid w:val="00344EC7"/>
    <w:rsid w:val="00350FBE"/>
    <w:rsid w:val="00357BFF"/>
    <w:rsid w:val="003611D5"/>
    <w:rsid w:val="00362B02"/>
    <w:rsid w:val="0036404C"/>
    <w:rsid w:val="00364D77"/>
    <w:rsid w:val="003653D5"/>
    <w:rsid w:val="00366388"/>
    <w:rsid w:val="003714AA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4682"/>
    <w:rsid w:val="003A5B0C"/>
    <w:rsid w:val="003B01CD"/>
    <w:rsid w:val="003B348E"/>
    <w:rsid w:val="003B3ED5"/>
    <w:rsid w:val="003B6313"/>
    <w:rsid w:val="003C113F"/>
    <w:rsid w:val="003C39DC"/>
    <w:rsid w:val="003C599D"/>
    <w:rsid w:val="003D29BD"/>
    <w:rsid w:val="003D3722"/>
    <w:rsid w:val="003D3D68"/>
    <w:rsid w:val="003D70F5"/>
    <w:rsid w:val="003E21AC"/>
    <w:rsid w:val="003E6330"/>
    <w:rsid w:val="003E7B62"/>
    <w:rsid w:val="003F0467"/>
    <w:rsid w:val="003F362F"/>
    <w:rsid w:val="00405D0B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372DD"/>
    <w:rsid w:val="00441088"/>
    <w:rsid w:val="00441724"/>
    <w:rsid w:val="0044185E"/>
    <w:rsid w:val="00446431"/>
    <w:rsid w:val="00446AED"/>
    <w:rsid w:val="00454148"/>
    <w:rsid w:val="00460932"/>
    <w:rsid w:val="004621B3"/>
    <w:rsid w:val="0046364F"/>
    <w:rsid w:val="00465073"/>
    <w:rsid w:val="0047471A"/>
    <w:rsid w:val="00475402"/>
    <w:rsid w:val="004819BA"/>
    <w:rsid w:val="00483A7A"/>
    <w:rsid w:val="00483D65"/>
    <w:rsid w:val="00484B24"/>
    <w:rsid w:val="00486B3D"/>
    <w:rsid w:val="00490692"/>
    <w:rsid w:val="004925F2"/>
    <w:rsid w:val="004A66C3"/>
    <w:rsid w:val="004A66CF"/>
    <w:rsid w:val="004B17DA"/>
    <w:rsid w:val="004C020F"/>
    <w:rsid w:val="004E3969"/>
    <w:rsid w:val="004F45AB"/>
    <w:rsid w:val="00501528"/>
    <w:rsid w:val="00503EE6"/>
    <w:rsid w:val="005069C1"/>
    <w:rsid w:val="00510F4C"/>
    <w:rsid w:val="00514229"/>
    <w:rsid w:val="005156EC"/>
    <w:rsid w:val="005168A4"/>
    <w:rsid w:val="0052117E"/>
    <w:rsid w:val="00521B91"/>
    <w:rsid w:val="005252D2"/>
    <w:rsid w:val="00530C92"/>
    <w:rsid w:val="00535AD8"/>
    <w:rsid w:val="00547103"/>
    <w:rsid w:val="00554EDA"/>
    <w:rsid w:val="00560848"/>
    <w:rsid w:val="00570137"/>
    <w:rsid w:val="0057200E"/>
    <w:rsid w:val="00572A0F"/>
    <w:rsid w:val="00574FE0"/>
    <w:rsid w:val="00576D2D"/>
    <w:rsid w:val="00583FC8"/>
    <w:rsid w:val="00584F88"/>
    <w:rsid w:val="005859EB"/>
    <w:rsid w:val="00587CF5"/>
    <w:rsid w:val="00587DF4"/>
    <w:rsid w:val="00597E2F"/>
    <w:rsid w:val="005A3FB2"/>
    <w:rsid w:val="005A6D94"/>
    <w:rsid w:val="005B6C9C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4C30"/>
    <w:rsid w:val="005F2AB3"/>
    <w:rsid w:val="005F3914"/>
    <w:rsid w:val="005F3DC9"/>
    <w:rsid w:val="005F439D"/>
    <w:rsid w:val="005F511A"/>
    <w:rsid w:val="005F7305"/>
    <w:rsid w:val="0060030C"/>
    <w:rsid w:val="006011EC"/>
    <w:rsid w:val="00603AD5"/>
    <w:rsid w:val="00603C71"/>
    <w:rsid w:val="00605B68"/>
    <w:rsid w:val="006201CB"/>
    <w:rsid w:val="00622F6B"/>
    <w:rsid w:val="00627765"/>
    <w:rsid w:val="00627A02"/>
    <w:rsid w:val="00633B3E"/>
    <w:rsid w:val="0064120B"/>
    <w:rsid w:val="00644BA9"/>
    <w:rsid w:val="0064692C"/>
    <w:rsid w:val="00653F68"/>
    <w:rsid w:val="00666D95"/>
    <w:rsid w:val="006802C4"/>
    <w:rsid w:val="0068429A"/>
    <w:rsid w:val="00685FDD"/>
    <w:rsid w:val="006912DC"/>
    <w:rsid w:val="00693676"/>
    <w:rsid w:val="006A5611"/>
    <w:rsid w:val="006A56D2"/>
    <w:rsid w:val="006A71DE"/>
    <w:rsid w:val="006A76D7"/>
    <w:rsid w:val="006B0743"/>
    <w:rsid w:val="006B2D23"/>
    <w:rsid w:val="006B3EF4"/>
    <w:rsid w:val="006B6247"/>
    <w:rsid w:val="006C4E52"/>
    <w:rsid w:val="006C6A77"/>
    <w:rsid w:val="006D1212"/>
    <w:rsid w:val="006D1F6D"/>
    <w:rsid w:val="006D3580"/>
    <w:rsid w:val="006D45BB"/>
    <w:rsid w:val="006D49F0"/>
    <w:rsid w:val="006D7F2E"/>
    <w:rsid w:val="006E235E"/>
    <w:rsid w:val="006E6A74"/>
    <w:rsid w:val="006F0D3C"/>
    <w:rsid w:val="006F2EDC"/>
    <w:rsid w:val="006F623C"/>
    <w:rsid w:val="006F72F5"/>
    <w:rsid w:val="00702561"/>
    <w:rsid w:val="00704625"/>
    <w:rsid w:val="00707FD3"/>
    <w:rsid w:val="00710718"/>
    <w:rsid w:val="00711E70"/>
    <w:rsid w:val="0071249D"/>
    <w:rsid w:val="00715A9A"/>
    <w:rsid w:val="00716152"/>
    <w:rsid w:val="0072030B"/>
    <w:rsid w:val="00720747"/>
    <w:rsid w:val="00720DCE"/>
    <w:rsid w:val="007228A6"/>
    <w:rsid w:val="00722BE8"/>
    <w:rsid w:val="00724064"/>
    <w:rsid w:val="007244CC"/>
    <w:rsid w:val="007265D2"/>
    <w:rsid w:val="0073042D"/>
    <w:rsid w:val="0073238D"/>
    <w:rsid w:val="00733A44"/>
    <w:rsid w:val="00741417"/>
    <w:rsid w:val="00745BC6"/>
    <w:rsid w:val="007507F9"/>
    <w:rsid w:val="00751B0E"/>
    <w:rsid w:val="00756014"/>
    <w:rsid w:val="00760C41"/>
    <w:rsid w:val="007619B6"/>
    <w:rsid w:val="007636A0"/>
    <w:rsid w:val="00764797"/>
    <w:rsid w:val="007661BA"/>
    <w:rsid w:val="00766405"/>
    <w:rsid w:val="0076691A"/>
    <w:rsid w:val="00772DA9"/>
    <w:rsid w:val="00775322"/>
    <w:rsid w:val="007814C9"/>
    <w:rsid w:val="00787700"/>
    <w:rsid w:val="00794685"/>
    <w:rsid w:val="007A18E0"/>
    <w:rsid w:val="007A2F5A"/>
    <w:rsid w:val="007A5AA1"/>
    <w:rsid w:val="007C1230"/>
    <w:rsid w:val="007D186F"/>
    <w:rsid w:val="007E4DDC"/>
    <w:rsid w:val="007E5E71"/>
    <w:rsid w:val="007E67B3"/>
    <w:rsid w:val="008018A8"/>
    <w:rsid w:val="00801B7F"/>
    <w:rsid w:val="00802E02"/>
    <w:rsid w:val="00810225"/>
    <w:rsid w:val="008123BA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629D8"/>
    <w:rsid w:val="00862C21"/>
    <w:rsid w:val="00871F12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4B7A"/>
    <w:rsid w:val="008E6248"/>
    <w:rsid w:val="008F6EDE"/>
    <w:rsid w:val="00901B13"/>
    <w:rsid w:val="00902002"/>
    <w:rsid w:val="00902CEB"/>
    <w:rsid w:val="009064C0"/>
    <w:rsid w:val="009078CB"/>
    <w:rsid w:val="00907EC2"/>
    <w:rsid w:val="00912A0A"/>
    <w:rsid w:val="00913598"/>
    <w:rsid w:val="00913892"/>
    <w:rsid w:val="009169B1"/>
    <w:rsid w:val="0091722D"/>
    <w:rsid w:val="009215E3"/>
    <w:rsid w:val="00926C5B"/>
    <w:rsid w:val="00930B85"/>
    <w:rsid w:val="00931977"/>
    <w:rsid w:val="00936CF0"/>
    <w:rsid w:val="00937012"/>
    <w:rsid w:val="0094197F"/>
    <w:rsid w:val="00941E39"/>
    <w:rsid w:val="00942106"/>
    <w:rsid w:val="0094260D"/>
    <w:rsid w:val="00946121"/>
    <w:rsid w:val="00947DC8"/>
    <w:rsid w:val="00950ADE"/>
    <w:rsid w:val="00952A59"/>
    <w:rsid w:val="00952B21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1D61"/>
    <w:rsid w:val="00976E17"/>
    <w:rsid w:val="00977556"/>
    <w:rsid w:val="009800AB"/>
    <w:rsid w:val="00981DFC"/>
    <w:rsid w:val="009820E7"/>
    <w:rsid w:val="00982C6E"/>
    <w:rsid w:val="00985264"/>
    <w:rsid w:val="009856A1"/>
    <w:rsid w:val="00990D91"/>
    <w:rsid w:val="009915B2"/>
    <w:rsid w:val="00992B92"/>
    <w:rsid w:val="009A056D"/>
    <w:rsid w:val="009A17FC"/>
    <w:rsid w:val="009A2869"/>
    <w:rsid w:val="009A3997"/>
    <w:rsid w:val="009A50D4"/>
    <w:rsid w:val="009A67D7"/>
    <w:rsid w:val="009A7614"/>
    <w:rsid w:val="009C016F"/>
    <w:rsid w:val="009C26DF"/>
    <w:rsid w:val="009C27C2"/>
    <w:rsid w:val="009C2A7B"/>
    <w:rsid w:val="009C3C75"/>
    <w:rsid w:val="009C4BE5"/>
    <w:rsid w:val="009C7609"/>
    <w:rsid w:val="009E17E1"/>
    <w:rsid w:val="009E1BBE"/>
    <w:rsid w:val="009E26F1"/>
    <w:rsid w:val="009E45C5"/>
    <w:rsid w:val="009E47B1"/>
    <w:rsid w:val="009F003E"/>
    <w:rsid w:val="009F0109"/>
    <w:rsid w:val="009F01E9"/>
    <w:rsid w:val="009F1185"/>
    <w:rsid w:val="009F5416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572E6"/>
    <w:rsid w:val="00A62578"/>
    <w:rsid w:val="00A701AF"/>
    <w:rsid w:val="00A7137C"/>
    <w:rsid w:val="00A75504"/>
    <w:rsid w:val="00A8296D"/>
    <w:rsid w:val="00A83EBE"/>
    <w:rsid w:val="00A8594A"/>
    <w:rsid w:val="00A86417"/>
    <w:rsid w:val="00A8687B"/>
    <w:rsid w:val="00A92B79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3D8A"/>
    <w:rsid w:val="00AE65F6"/>
    <w:rsid w:val="00AF053E"/>
    <w:rsid w:val="00AF7A5F"/>
    <w:rsid w:val="00B00587"/>
    <w:rsid w:val="00B02485"/>
    <w:rsid w:val="00B039E8"/>
    <w:rsid w:val="00B043A1"/>
    <w:rsid w:val="00B12500"/>
    <w:rsid w:val="00B146A6"/>
    <w:rsid w:val="00B14B45"/>
    <w:rsid w:val="00B155E8"/>
    <w:rsid w:val="00B15F75"/>
    <w:rsid w:val="00B2194E"/>
    <w:rsid w:val="00B31F29"/>
    <w:rsid w:val="00B32DAF"/>
    <w:rsid w:val="00B3499A"/>
    <w:rsid w:val="00B37E68"/>
    <w:rsid w:val="00B468CC"/>
    <w:rsid w:val="00B52FB3"/>
    <w:rsid w:val="00B5429C"/>
    <w:rsid w:val="00B54655"/>
    <w:rsid w:val="00B6045F"/>
    <w:rsid w:val="00B6058C"/>
    <w:rsid w:val="00B60BEA"/>
    <w:rsid w:val="00B632F0"/>
    <w:rsid w:val="00B7242A"/>
    <w:rsid w:val="00B8071F"/>
    <w:rsid w:val="00B82B4E"/>
    <w:rsid w:val="00B8420E"/>
    <w:rsid w:val="00B87CF7"/>
    <w:rsid w:val="00B90CE1"/>
    <w:rsid w:val="00BA1A23"/>
    <w:rsid w:val="00BA2134"/>
    <w:rsid w:val="00BB2F2F"/>
    <w:rsid w:val="00BC2025"/>
    <w:rsid w:val="00BC2CD2"/>
    <w:rsid w:val="00BC6483"/>
    <w:rsid w:val="00BC69E3"/>
    <w:rsid w:val="00BC7335"/>
    <w:rsid w:val="00BD2616"/>
    <w:rsid w:val="00BD542D"/>
    <w:rsid w:val="00BD6E66"/>
    <w:rsid w:val="00BE1962"/>
    <w:rsid w:val="00BE4821"/>
    <w:rsid w:val="00BF17F2"/>
    <w:rsid w:val="00C00404"/>
    <w:rsid w:val="00C00540"/>
    <w:rsid w:val="00C172AE"/>
    <w:rsid w:val="00C17BE6"/>
    <w:rsid w:val="00C20802"/>
    <w:rsid w:val="00C343F5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17DA"/>
    <w:rsid w:val="00C727B3"/>
    <w:rsid w:val="00C72BA2"/>
    <w:rsid w:val="00C84E4C"/>
    <w:rsid w:val="00C87044"/>
    <w:rsid w:val="00C94D17"/>
    <w:rsid w:val="00CB17F5"/>
    <w:rsid w:val="00CB27C6"/>
    <w:rsid w:val="00CB463B"/>
    <w:rsid w:val="00CB5B82"/>
    <w:rsid w:val="00CB782D"/>
    <w:rsid w:val="00CC54E0"/>
    <w:rsid w:val="00CC65A8"/>
    <w:rsid w:val="00CC7DBB"/>
    <w:rsid w:val="00CD4219"/>
    <w:rsid w:val="00CD5490"/>
    <w:rsid w:val="00CD6369"/>
    <w:rsid w:val="00CE1EBF"/>
    <w:rsid w:val="00CE2A37"/>
    <w:rsid w:val="00CE34A0"/>
    <w:rsid w:val="00CE3E54"/>
    <w:rsid w:val="00CE425E"/>
    <w:rsid w:val="00CF29B8"/>
    <w:rsid w:val="00CF2E07"/>
    <w:rsid w:val="00CF2E1A"/>
    <w:rsid w:val="00CF40E8"/>
    <w:rsid w:val="00CF6EC0"/>
    <w:rsid w:val="00CF715C"/>
    <w:rsid w:val="00D022EC"/>
    <w:rsid w:val="00D05217"/>
    <w:rsid w:val="00D06182"/>
    <w:rsid w:val="00D125BD"/>
    <w:rsid w:val="00D1263A"/>
    <w:rsid w:val="00D12661"/>
    <w:rsid w:val="00D14F61"/>
    <w:rsid w:val="00D15795"/>
    <w:rsid w:val="00D1582D"/>
    <w:rsid w:val="00D1794B"/>
    <w:rsid w:val="00D2569D"/>
    <w:rsid w:val="00D27A1B"/>
    <w:rsid w:val="00D34DC1"/>
    <w:rsid w:val="00D403F7"/>
    <w:rsid w:val="00D43CD3"/>
    <w:rsid w:val="00D559DE"/>
    <w:rsid w:val="00D56FEB"/>
    <w:rsid w:val="00D61DD0"/>
    <w:rsid w:val="00D62096"/>
    <w:rsid w:val="00D627E5"/>
    <w:rsid w:val="00D649B5"/>
    <w:rsid w:val="00D66E63"/>
    <w:rsid w:val="00D66F5F"/>
    <w:rsid w:val="00D71365"/>
    <w:rsid w:val="00D74E3E"/>
    <w:rsid w:val="00D77D4C"/>
    <w:rsid w:val="00D830E8"/>
    <w:rsid w:val="00D84240"/>
    <w:rsid w:val="00D86A30"/>
    <w:rsid w:val="00D8777A"/>
    <w:rsid w:val="00D87F0E"/>
    <w:rsid w:val="00D911F1"/>
    <w:rsid w:val="00D9201C"/>
    <w:rsid w:val="00D92EAD"/>
    <w:rsid w:val="00D94CC2"/>
    <w:rsid w:val="00D95ABA"/>
    <w:rsid w:val="00D97E79"/>
    <w:rsid w:val="00DA1633"/>
    <w:rsid w:val="00DA29C3"/>
    <w:rsid w:val="00DA2F47"/>
    <w:rsid w:val="00DA6329"/>
    <w:rsid w:val="00DA6422"/>
    <w:rsid w:val="00DB0557"/>
    <w:rsid w:val="00DB2C80"/>
    <w:rsid w:val="00DC0952"/>
    <w:rsid w:val="00DC2340"/>
    <w:rsid w:val="00DC30DA"/>
    <w:rsid w:val="00DC529F"/>
    <w:rsid w:val="00DE0F07"/>
    <w:rsid w:val="00DE287B"/>
    <w:rsid w:val="00DE603B"/>
    <w:rsid w:val="00DF129D"/>
    <w:rsid w:val="00DF4371"/>
    <w:rsid w:val="00DF625F"/>
    <w:rsid w:val="00DF74DB"/>
    <w:rsid w:val="00E01841"/>
    <w:rsid w:val="00E03EAE"/>
    <w:rsid w:val="00E045FD"/>
    <w:rsid w:val="00E05976"/>
    <w:rsid w:val="00E126C1"/>
    <w:rsid w:val="00E21473"/>
    <w:rsid w:val="00E22935"/>
    <w:rsid w:val="00E22C67"/>
    <w:rsid w:val="00E2466B"/>
    <w:rsid w:val="00E25935"/>
    <w:rsid w:val="00E3023E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604BE"/>
    <w:rsid w:val="00E6190A"/>
    <w:rsid w:val="00E63251"/>
    <w:rsid w:val="00E70A9C"/>
    <w:rsid w:val="00E70C40"/>
    <w:rsid w:val="00E710C7"/>
    <w:rsid w:val="00E80DED"/>
    <w:rsid w:val="00E8369E"/>
    <w:rsid w:val="00E95ED3"/>
    <w:rsid w:val="00EA2224"/>
    <w:rsid w:val="00EA7542"/>
    <w:rsid w:val="00EB2280"/>
    <w:rsid w:val="00EC1621"/>
    <w:rsid w:val="00EC1FF0"/>
    <w:rsid w:val="00EC662E"/>
    <w:rsid w:val="00ED07FE"/>
    <w:rsid w:val="00ED0B7D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4144F"/>
    <w:rsid w:val="00F42294"/>
    <w:rsid w:val="00F42A8F"/>
    <w:rsid w:val="00F42F7B"/>
    <w:rsid w:val="00F459EB"/>
    <w:rsid w:val="00F52C9C"/>
    <w:rsid w:val="00F55BE1"/>
    <w:rsid w:val="00F6336A"/>
    <w:rsid w:val="00F70B43"/>
    <w:rsid w:val="00F72065"/>
    <w:rsid w:val="00F75722"/>
    <w:rsid w:val="00F778DC"/>
    <w:rsid w:val="00F849BE"/>
    <w:rsid w:val="00F93649"/>
    <w:rsid w:val="00F940D3"/>
    <w:rsid w:val="00F94A4B"/>
    <w:rsid w:val="00F97237"/>
    <w:rsid w:val="00F97AD4"/>
    <w:rsid w:val="00FA07D2"/>
    <w:rsid w:val="00FA3E81"/>
    <w:rsid w:val="00FB0917"/>
    <w:rsid w:val="00FB0F16"/>
    <w:rsid w:val="00FB123D"/>
    <w:rsid w:val="00FB1D7F"/>
    <w:rsid w:val="00FB59FB"/>
    <w:rsid w:val="00FB72A0"/>
    <w:rsid w:val="00FC1D8A"/>
    <w:rsid w:val="00FC35C5"/>
    <w:rsid w:val="00FC7DBF"/>
    <w:rsid w:val="00FD20A8"/>
    <w:rsid w:val="00FD2C70"/>
    <w:rsid w:val="00FE2067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B96C22"/>
  <w15:chartTrackingRefBased/>
  <w15:docId w15:val="{8AD15D67-1FE7-488F-B0CF-4EFB6BBD3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B632F0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unhideWhenUsed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  <w:style w:type="character" w:customStyle="1" w:styleId="ekvquellefett">
    <w:name w:val="ekv.quelle.fett"/>
    <w:basedOn w:val="Absatz-Standardschriftart"/>
    <w:uiPriority w:val="1"/>
    <w:qFormat/>
    <w:rsid w:val="000E200F"/>
    <w:rPr>
      <w:rFonts w:ascii="Arial" w:hAnsi="Arial"/>
      <w:b/>
      <w:sz w:val="10"/>
    </w:rPr>
  </w:style>
  <w:style w:type="character" w:styleId="Hyperlink">
    <w:name w:val="Hyperlink"/>
    <w:basedOn w:val="Absatz-Standardschriftart"/>
    <w:uiPriority w:val="99"/>
    <w:unhideWhenUsed/>
    <w:rsid w:val="009169B1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169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ye281\AppData\Roaming\Microsoft\Templates\WD_KV_KL5_SSS_neutral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238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2</cp:revision>
  <cp:lastPrinted>2016-12-23T16:36:00Z</cp:lastPrinted>
  <dcterms:created xsi:type="dcterms:W3CDTF">2026-06-05T07:35:00Z</dcterms:created>
  <dcterms:modified xsi:type="dcterms:W3CDTF">2026-06-05T07:35:00Z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1.04</vt:lpwstr>
  </property>
</Properties>
</file>