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B73D5" w14:textId="1EF79720" w:rsidR="001909B9" w:rsidRDefault="001909B9" w:rsidP="001909B9">
      <w:pPr>
        <w:pStyle w:val="ekvue1arial"/>
      </w:pPr>
      <w:r w:rsidRPr="001909B9">
        <w:t>Nach den Sommerferien-Bingo</w:t>
      </w:r>
    </w:p>
    <w:p w14:paraId="0CB7AB04" w14:textId="77777777" w:rsidR="001909B9" w:rsidRDefault="001909B9" w:rsidP="001909B9"/>
    <w:p w14:paraId="7D287CDC" w14:textId="5F789C19" w:rsidR="001909B9" w:rsidRPr="001909B9" w:rsidRDefault="001909B9" w:rsidP="001909B9">
      <w:pPr>
        <w:rPr>
          <w:rStyle w:val="ekvfett"/>
        </w:rPr>
      </w:pPr>
      <w:proofErr w:type="gramStart"/>
      <w:r w:rsidRPr="001909B9">
        <w:rPr>
          <w:rStyle w:val="ekvfett"/>
        </w:rPr>
        <w:t>Finde</w:t>
      </w:r>
      <w:proofErr w:type="gramEnd"/>
      <w:r w:rsidRPr="001909B9">
        <w:rPr>
          <w:rStyle w:val="ekvfett"/>
        </w:rPr>
        <w:t xml:space="preserve"> die Person, die in den Sommerferien …</w:t>
      </w:r>
    </w:p>
    <w:p w14:paraId="154AFDE8" w14:textId="77777777" w:rsidR="001909B9" w:rsidRDefault="001909B9" w:rsidP="001909B9"/>
    <w:tbl>
      <w:tblPr>
        <w:tblW w:w="9355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1871"/>
        <w:gridCol w:w="1871"/>
        <w:gridCol w:w="1871"/>
        <w:gridCol w:w="1871"/>
        <w:gridCol w:w="1871"/>
      </w:tblGrid>
      <w:tr w:rsidR="001909B9" w:rsidRPr="003C39DC" w14:paraId="76FEC2F4" w14:textId="77777777" w:rsidTr="001909B9">
        <w:trPr>
          <w:trHeight w:val="2211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  <w:vAlign w:val="center"/>
          </w:tcPr>
          <w:p w14:paraId="78FB7C07" w14:textId="4FC48B25" w:rsidR="001909B9" w:rsidRPr="001909B9" w:rsidRDefault="001909B9" w:rsidP="001909B9">
            <w:pPr>
              <w:pStyle w:val="ekvinklusion"/>
              <w:jc w:val="center"/>
            </w:pPr>
            <w:r w:rsidRPr="001909B9">
              <w:t>ihre Großeltern besucht hat.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  <w:vAlign w:val="center"/>
          </w:tcPr>
          <w:p w14:paraId="62D21512" w14:textId="1C5B53D7" w:rsidR="001909B9" w:rsidRPr="001909B9" w:rsidRDefault="001909B9" w:rsidP="001909B9">
            <w:pPr>
              <w:pStyle w:val="ekvinklusion"/>
              <w:jc w:val="center"/>
            </w:pPr>
            <w:r w:rsidRPr="001909B9">
              <w:t>in den Bergen war.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  <w:vAlign w:val="center"/>
          </w:tcPr>
          <w:p w14:paraId="307F4F8C" w14:textId="44263AB9" w:rsidR="001909B9" w:rsidRPr="001909B9" w:rsidRDefault="001909B9" w:rsidP="001909B9">
            <w:pPr>
              <w:pStyle w:val="ekvinklusion"/>
              <w:jc w:val="center"/>
            </w:pPr>
            <w:r w:rsidRPr="001909B9">
              <w:t xml:space="preserve">ein </w:t>
            </w:r>
            <w:proofErr w:type="gramStart"/>
            <w:r w:rsidRPr="001909B9">
              <w:t>tolles</w:t>
            </w:r>
            <w:proofErr w:type="gramEnd"/>
            <w:r w:rsidRPr="001909B9">
              <w:t xml:space="preserve"> Buch gelesen hat.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  <w:vAlign w:val="center"/>
          </w:tcPr>
          <w:p w14:paraId="1F1B78F1" w14:textId="1FBA8229" w:rsidR="001909B9" w:rsidRPr="001909B9" w:rsidRDefault="001909B9" w:rsidP="001909B9">
            <w:pPr>
              <w:pStyle w:val="ekvinklusion"/>
              <w:jc w:val="center"/>
            </w:pPr>
            <w:r w:rsidRPr="001909B9">
              <w:t>fast immer lange geschlafen hat.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333333"/>
              <w:bottom w:val="single" w:sz="8" w:space="0" w:color="333333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FB692C" w14:textId="2AFD7EFA" w:rsidR="001909B9" w:rsidRPr="001909B9" w:rsidRDefault="001909B9" w:rsidP="001909B9">
            <w:pPr>
              <w:pStyle w:val="ekvinklusion"/>
              <w:jc w:val="center"/>
            </w:pPr>
            <w:r w:rsidRPr="001909B9">
              <w:t>sich gelangweilt hat.</w:t>
            </w:r>
          </w:p>
        </w:tc>
      </w:tr>
      <w:tr w:rsidR="001909B9" w:rsidRPr="003C39DC" w14:paraId="5A392532" w14:textId="77777777" w:rsidTr="001909B9">
        <w:trPr>
          <w:trHeight w:val="2211"/>
        </w:trPr>
        <w:tc>
          <w:tcPr>
            <w:tcW w:w="1871" w:type="dxa"/>
            <w:tcBorders>
              <w:top w:val="single" w:sz="8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center"/>
          </w:tcPr>
          <w:p w14:paraId="268A0227" w14:textId="0D581234" w:rsidR="001909B9" w:rsidRPr="001909B9" w:rsidRDefault="001909B9" w:rsidP="001909B9">
            <w:pPr>
              <w:pStyle w:val="ekvinklusion"/>
              <w:jc w:val="center"/>
            </w:pPr>
            <w:r w:rsidRPr="001909B9">
              <w:t>eine neue Bekannt</w:t>
            </w:r>
            <w:r>
              <w:softHyphen/>
            </w:r>
            <w:r w:rsidRPr="001909B9">
              <w:t xml:space="preserve">schaft gemacht </w:t>
            </w:r>
            <w:r>
              <w:br/>
            </w:r>
            <w:r w:rsidRPr="001909B9">
              <w:t>hat.</w:t>
            </w:r>
          </w:p>
        </w:tc>
        <w:tc>
          <w:tcPr>
            <w:tcW w:w="1871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17816138" w14:textId="5E42E56A" w:rsidR="001909B9" w:rsidRPr="001909B9" w:rsidRDefault="001909B9" w:rsidP="001909B9">
            <w:pPr>
              <w:pStyle w:val="ekvinklusion"/>
              <w:jc w:val="center"/>
            </w:pPr>
            <w:r w:rsidRPr="001909B9">
              <w:t>lange im Stau stand.</w:t>
            </w:r>
          </w:p>
        </w:tc>
        <w:tc>
          <w:tcPr>
            <w:tcW w:w="1871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597B6D05" w14:textId="51201F8F" w:rsidR="001909B9" w:rsidRPr="001909B9" w:rsidRDefault="001909B9" w:rsidP="001909B9">
            <w:pPr>
              <w:pStyle w:val="ekvinklusion"/>
              <w:jc w:val="center"/>
            </w:pPr>
            <w:r w:rsidRPr="001909B9">
              <w:t>ohne Eltern verreist war.</w:t>
            </w:r>
          </w:p>
        </w:tc>
        <w:tc>
          <w:tcPr>
            <w:tcW w:w="1871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6F124430" w14:textId="5867816C" w:rsidR="001909B9" w:rsidRPr="001909B9" w:rsidRDefault="001909B9" w:rsidP="001909B9">
            <w:pPr>
              <w:pStyle w:val="ekvinklusion"/>
              <w:jc w:val="center"/>
            </w:pPr>
            <w:r w:rsidRPr="001909B9">
              <w:t>sich darauf gefreut hat, dass die Schule wieder losgeht.</w:t>
            </w:r>
          </w:p>
        </w:tc>
        <w:tc>
          <w:tcPr>
            <w:tcW w:w="1871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2ACECA71" w14:textId="02DF0CBB" w:rsidR="001909B9" w:rsidRPr="001909B9" w:rsidRDefault="001909B9" w:rsidP="001909B9">
            <w:pPr>
              <w:pStyle w:val="ekvinklusion"/>
              <w:jc w:val="center"/>
            </w:pPr>
            <w:r w:rsidRPr="001909B9">
              <w:t>einen leckeren Kuchen gebacken hat.</w:t>
            </w:r>
          </w:p>
        </w:tc>
      </w:tr>
      <w:tr w:rsidR="001909B9" w:rsidRPr="003C39DC" w14:paraId="5C8C6CC6" w14:textId="77777777" w:rsidTr="001909B9">
        <w:trPr>
          <w:trHeight w:val="2211"/>
        </w:trPr>
        <w:tc>
          <w:tcPr>
            <w:tcW w:w="1871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center"/>
          </w:tcPr>
          <w:p w14:paraId="5D54C854" w14:textId="15DCE939" w:rsidR="001909B9" w:rsidRPr="001909B9" w:rsidRDefault="001909B9" w:rsidP="001909B9">
            <w:pPr>
              <w:pStyle w:val="ekvinklusion"/>
              <w:jc w:val="center"/>
            </w:pPr>
            <w:r w:rsidRPr="001909B9">
              <w:t>am Meer war.</w:t>
            </w:r>
          </w:p>
        </w:tc>
        <w:tc>
          <w:tcPr>
            <w:tcW w:w="187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18961E34" w14:textId="06BEFD6E" w:rsidR="001909B9" w:rsidRPr="001909B9" w:rsidRDefault="001909B9" w:rsidP="001909B9">
            <w:pPr>
              <w:pStyle w:val="ekvinklusion"/>
              <w:jc w:val="center"/>
            </w:pPr>
            <w:r w:rsidRPr="001909B9">
              <w:t xml:space="preserve">wandern </w:t>
            </w:r>
            <w:r>
              <w:br/>
            </w:r>
            <w:r w:rsidRPr="001909B9">
              <w:t>war.</w:t>
            </w:r>
          </w:p>
        </w:tc>
        <w:tc>
          <w:tcPr>
            <w:tcW w:w="187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521162A4" w14:textId="358AA085" w:rsidR="001909B9" w:rsidRPr="001909B9" w:rsidRDefault="001909B9" w:rsidP="001909B9">
            <w:pPr>
              <w:pStyle w:val="ekvinklusion"/>
              <w:jc w:val="center"/>
            </w:pPr>
            <w:r w:rsidRPr="001909B9">
              <w:t>auf einem Konzert war.</w:t>
            </w:r>
          </w:p>
        </w:tc>
        <w:tc>
          <w:tcPr>
            <w:tcW w:w="187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00021ECD" w14:textId="56EBF324" w:rsidR="001909B9" w:rsidRPr="001909B9" w:rsidRDefault="001909B9" w:rsidP="001909B9">
            <w:pPr>
              <w:pStyle w:val="ekvinklusion"/>
              <w:jc w:val="center"/>
            </w:pPr>
            <w:r w:rsidRPr="001909B9">
              <w:t>krank war.</w:t>
            </w:r>
          </w:p>
        </w:tc>
        <w:tc>
          <w:tcPr>
            <w:tcW w:w="187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6C643D31" w14:textId="07515896" w:rsidR="001909B9" w:rsidRPr="001909B9" w:rsidRDefault="001909B9" w:rsidP="001909B9">
            <w:pPr>
              <w:pStyle w:val="ekvinklusion"/>
              <w:jc w:val="center"/>
            </w:pPr>
            <w:r w:rsidRPr="001909B9">
              <w:t>mit einem Schiff unterwegs war.</w:t>
            </w:r>
          </w:p>
        </w:tc>
      </w:tr>
      <w:tr w:rsidR="001909B9" w:rsidRPr="003C39DC" w14:paraId="31EAE113" w14:textId="77777777" w:rsidTr="001909B9">
        <w:trPr>
          <w:trHeight w:val="2211"/>
        </w:trPr>
        <w:tc>
          <w:tcPr>
            <w:tcW w:w="1871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center"/>
          </w:tcPr>
          <w:p w14:paraId="1235C5D1" w14:textId="34DB9833" w:rsidR="001909B9" w:rsidRPr="001909B9" w:rsidRDefault="001909B9" w:rsidP="001909B9">
            <w:pPr>
              <w:pStyle w:val="ekvinklusion"/>
              <w:jc w:val="center"/>
            </w:pPr>
            <w:r w:rsidRPr="001909B9">
              <w:t xml:space="preserve">eine </w:t>
            </w:r>
            <w:proofErr w:type="gramStart"/>
            <w:r w:rsidRPr="001909B9">
              <w:t>tolle</w:t>
            </w:r>
            <w:proofErr w:type="gramEnd"/>
            <w:r w:rsidRPr="001909B9">
              <w:t xml:space="preserve"> Serie geschaut hat.</w:t>
            </w:r>
          </w:p>
        </w:tc>
        <w:tc>
          <w:tcPr>
            <w:tcW w:w="187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33F2AD41" w14:textId="680D22B3" w:rsidR="001909B9" w:rsidRPr="001909B9" w:rsidRDefault="001909B9" w:rsidP="001909B9">
            <w:pPr>
              <w:pStyle w:val="ekvinklusion"/>
              <w:jc w:val="center"/>
            </w:pPr>
            <w:r w:rsidRPr="001909B9">
              <w:t xml:space="preserve">geflogen </w:t>
            </w:r>
            <w:r>
              <w:br/>
            </w:r>
            <w:r w:rsidRPr="001909B9">
              <w:t>ist.</w:t>
            </w:r>
          </w:p>
        </w:tc>
        <w:tc>
          <w:tcPr>
            <w:tcW w:w="187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7FED77A4" w14:textId="4DF6E985" w:rsidR="001909B9" w:rsidRPr="001909B9" w:rsidRDefault="001909B9" w:rsidP="001909B9">
            <w:pPr>
              <w:pStyle w:val="ekvinklusion"/>
              <w:jc w:val="center"/>
            </w:pPr>
            <w:r w:rsidRPr="001909B9">
              <w:t>im Schwimmbad war.</w:t>
            </w:r>
          </w:p>
        </w:tc>
        <w:tc>
          <w:tcPr>
            <w:tcW w:w="187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5413D765" w14:textId="29DE3C9B" w:rsidR="001909B9" w:rsidRPr="001909B9" w:rsidRDefault="001909B9" w:rsidP="001909B9">
            <w:pPr>
              <w:pStyle w:val="ekvinklusion"/>
              <w:jc w:val="center"/>
            </w:pPr>
            <w:r w:rsidRPr="001909B9">
              <w:t>viel gezockt hat.</w:t>
            </w:r>
          </w:p>
        </w:tc>
        <w:tc>
          <w:tcPr>
            <w:tcW w:w="187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183B319C" w14:textId="02C49EF8" w:rsidR="001909B9" w:rsidRPr="001909B9" w:rsidRDefault="001909B9" w:rsidP="001909B9">
            <w:pPr>
              <w:pStyle w:val="ekvinklusion"/>
              <w:jc w:val="center"/>
            </w:pPr>
            <w:r w:rsidRPr="001909B9">
              <w:t>in einer Großstadt war.</w:t>
            </w:r>
          </w:p>
        </w:tc>
      </w:tr>
      <w:tr w:rsidR="001909B9" w:rsidRPr="003C39DC" w14:paraId="285B24CE" w14:textId="77777777" w:rsidTr="001909B9">
        <w:trPr>
          <w:trHeight w:val="2211"/>
        </w:trPr>
        <w:tc>
          <w:tcPr>
            <w:tcW w:w="1871" w:type="dxa"/>
            <w:tcBorders>
              <w:top w:val="single" w:sz="4" w:space="0" w:color="333333"/>
              <w:left w:val="single" w:sz="4" w:space="0" w:color="auto"/>
              <w:bottom w:val="single" w:sz="4" w:space="0" w:color="auto"/>
              <w:right w:val="single" w:sz="4" w:space="0" w:color="333333"/>
            </w:tcBorders>
            <w:vAlign w:val="center"/>
          </w:tcPr>
          <w:p w14:paraId="1AC9609C" w14:textId="04811EB6" w:rsidR="001909B9" w:rsidRPr="001909B9" w:rsidRDefault="001909B9" w:rsidP="001909B9">
            <w:pPr>
              <w:pStyle w:val="ekvinklusion"/>
              <w:jc w:val="center"/>
            </w:pPr>
            <w:r w:rsidRPr="001909B9">
              <w:t>mit dem Zug unterwegs war.</w:t>
            </w:r>
          </w:p>
        </w:tc>
        <w:tc>
          <w:tcPr>
            <w:tcW w:w="1871" w:type="dxa"/>
            <w:tcBorders>
              <w:top w:val="single" w:sz="4" w:space="0" w:color="333333"/>
              <w:bottom w:val="single" w:sz="4" w:space="0" w:color="auto"/>
              <w:right w:val="single" w:sz="4" w:space="0" w:color="333333"/>
            </w:tcBorders>
            <w:vAlign w:val="center"/>
          </w:tcPr>
          <w:p w14:paraId="3A8BF7D2" w14:textId="13889F86" w:rsidR="001909B9" w:rsidRPr="001909B9" w:rsidRDefault="001909B9" w:rsidP="001909B9">
            <w:pPr>
              <w:pStyle w:val="ekvinklusion"/>
              <w:jc w:val="center"/>
            </w:pPr>
            <w:r w:rsidRPr="001909B9">
              <w:t>im Ausland war.</w:t>
            </w:r>
          </w:p>
        </w:tc>
        <w:tc>
          <w:tcPr>
            <w:tcW w:w="1871" w:type="dxa"/>
            <w:tcBorders>
              <w:top w:val="single" w:sz="4" w:space="0" w:color="333333"/>
              <w:bottom w:val="single" w:sz="4" w:space="0" w:color="auto"/>
              <w:right w:val="single" w:sz="4" w:space="0" w:color="333333"/>
            </w:tcBorders>
            <w:vAlign w:val="center"/>
          </w:tcPr>
          <w:p w14:paraId="26AF0124" w14:textId="6883E2AA" w:rsidR="001909B9" w:rsidRPr="001909B9" w:rsidRDefault="001909B9" w:rsidP="001909B9">
            <w:pPr>
              <w:pStyle w:val="ekvinklusion"/>
              <w:jc w:val="center"/>
            </w:pPr>
            <w:r w:rsidRPr="001909B9">
              <w:t>in einem Sportcamp war.</w:t>
            </w:r>
          </w:p>
        </w:tc>
        <w:tc>
          <w:tcPr>
            <w:tcW w:w="1871" w:type="dxa"/>
            <w:tcBorders>
              <w:top w:val="single" w:sz="4" w:space="0" w:color="333333"/>
              <w:left w:val="single" w:sz="4" w:space="0" w:color="333333"/>
              <w:bottom w:val="single" w:sz="4" w:space="0" w:color="auto"/>
            </w:tcBorders>
            <w:vAlign w:val="center"/>
          </w:tcPr>
          <w:p w14:paraId="22CB915B" w14:textId="6DA108B0" w:rsidR="001909B9" w:rsidRPr="001909B9" w:rsidRDefault="001909B9" w:rsidP="001909B9">
            <w:pPr>
              <w:pStyle w:val="ekvinklusion"/>
              <w:jc w:val="center"/>
            </w:pPr>
            <w:r w:rsidRPr="001909B9">
              <w:t>einen Spielabend gemacht hat.</w:t>
            </w:r>
          </w:p>
        </w:tc>
        <w:tc>
          <w:tcPr>
            <w:tcW w:w="1871" w:type="dxa"/>
            <w:tcBorders>
              <w:top w:val="single" w:sz="4" w:space="0" w:color="333333"/>
              <w:left w:val="single" w:sz="4" w:space="0" w:color="333333"/>
              <w:bottom w:val="single" w:sz="4" w:space="0" w:color="auto"/>
              <w:right w:val="single" w:sz="4" w:space="0" w:color="auto"/>
            </w:tcBorders>
            <w:vAlign w:val="center"/>
          </w:tcPr>
          <w:p w14:paraId="76940A46" w14:textId="269B7697" w:rsidR="001909B9" w:rsidRPr="001909B9" w:rsidRDefault="001909B9" w:rsidP="001909B9">
            <w:pPr>
              <w:pStyle w:val="ekvinklusion"/>
              <w:jc w:val="center"/>
            </w:pPr>
            <w:r w:rsidRPr="001909B9">
              <w:t>viel Rad gefahren ist.</w:t>
            </w:r>
          </w:p>
        </w:tc>
      </w:tr>
    </w:tbl>
    <w:p w14:paraId="56E9C936" w14:textId="48938786" w:rsidR="00F37264" w:rsidRPr="000E200F" w:rsidRDefault="00F37264" w:rsidP="000E200F"/>
    <w:sectPr w:rsidR="00F37264" w:rsidRPr="000E200F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CB958" w14:textId="77777777" w:rsidR="004B0D4E" w:rsidRDefault="004B0D4E" w:rsidP="003C599D">
      <w:pPr>
        <w:spacing w:line="240" w:lineRule="auto"/>
      </w:pPr>
      <w:r>
        <w:separator/>
      </w:r>
    </w:p>
  </w:endnote>
  <w:endnote w:type="continuationSeparator" w:id="0">
    <w:p w14:paraId="31A9C8B3" w14:textId="77777777" w:rsidR="004B0D4E" w:rsidRDefault="004B0D4E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59E49E80" w14:textId="77777777" w:rsidTr="00503EE6">
      <w:trPr>
        <w:trHeight w:hRule="exact" w:val="680"/>
      </w:trPr>
      <w:tc>
        <w:tcPr>
          <w:tcW w:w="864" w:type="dxa"/>
          <w:noWrap/>
        </w:tcPr>
        <w:p w14:paraId="58416FEC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388AF089" wp14:editId="453A8D7D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616F95E3" w14:textId="14A4B094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1909B9">
            <w:t>26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7DEC56C7" w14:textId="4476307F" w:rsidR="002659C5" w:rsidRPr="00913892" w:rsidRDefault="002659C5" w:rsidP="000E200F">
          <w:pPr>
            <w:pStyle w:val="ekvquelle"/>
          </w:pPr>
        </w:p>
      </w:tc>
      <w:tc>
        <w:tcPr>
          <w:tcW w:w="813" w:type="dxa"/>
        </w:tcPr>
        <w:p w14:paraId="6ECA1716" w14:textId="77777777" w:rsidR="002659C5" w:rsidRPr="00913892" w:rsidRDefault="002659C5" w:rsidP="00913892">
          <w:pPr>
            <w:pStyle w:val="ekvpagina"/>
          </w:pPr>
        </w:p>
      </w:tc>
    </w:tr>
  </w:tbl>
  <w:p w14:paraId="32A189EA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7B19E" w14:textId="77777777" w:rsidR="004B0D4E" w:rsidRDefault="004B0D4E" w:rsidP="003C599D">
      <w:pPr>
        <w:spacing w:line="240" w:lineRule="auto"/>
      </w:pPr>
      <w:r>
        <w:separator/>
      </w:r>
    </w:p>
  </w:footnote>
  <w:footnote w:type="continuationSeparator" w:id="0">
    <w:p w14:paraId="7A7F00F5" w14:textId="77777777" w:rsidR="004B0D4E" w:rsidRDefault="004B0D4E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2647A4FB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0FFC1AA1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596552C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34E6C27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297CE9C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4DE2A97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A14AD43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0D00AC02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2590E928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434D714F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6DD38710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264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9B9"/>
    <w:rsid w:val="00190B65"/>
    <w:rsid w:val="00193A18"/>
    <w:rsid w:val="001A24B5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1D9D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B6313"/>
    <w:rsid w:val="003C113F"/>
    <w:rsid w:val="003C39DC"/>
    <w:rsid w:val="003C599D"/>
    <w:rsid w:val="003D3722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261D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0D4E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0E7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7C2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632F0"/>
    <w:rsid w:val="00B7242A"/>
    <w:rsid w:val="00B732BC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37264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1CDC64"/>
  <w15:chartTrackingRefBased/>
  <w15:docId w15:val="{59813253-7B20-4B77-BA02-D1BFE95D7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B632F0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unhideWhenUsed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ye281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2026-06-15T10:28:00Z</dcterms:created>
  <dcterms:modified xsi:type="dcterms:W3CDTF">2026-06-15T11:00:00Z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1.04</vt:lpwstr>
  </property>
</Properties>
</file>