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08F05CA3" w14:textId="4E9EE62A" w:rsidR="00F337C9" w:rsidRDefault="001F0FA2" w:rsidP="001F0FA2">
      <w:pPr>
        <w:pStyle w:val="ekvue1arial"/>
      </w:pPr>
      <w:r>
        <w:rPr>
          <w:rFonts w:ascii="Comic Sans MS" w:hAnsi="Comic Sans MS"/>
          <w:noProof/>
          <w:color w:val="000000" w:themeColor="text1"/>
          <w:sz w:val="21"/>
        </w:rPr>
        <w:drawing>
          <wp:anchor distT="0" distB="0" distL="114300" distR="114300" simplePos="0" relativeHeight="251659264" behindDoc="0" locked="0" layoutInCell="1" allowOverlap="1" wp14:anchorId="679E4C2A" wp14:editId="4EA42661">
            <wp:simplePos x="0" y="0"/>
            <wp:positionH relativeFrom="column">
              <wp:posOffset>3898900</wp:posOffset>
            </wp:positionH>
            <wp:positionV relativeFrom="paragraph">
              <wp:posOffset>-210185</wp:posOffset>
            </wp:positionV>
            <wp:extent cx="2520315" cy="4318635"/>
            <wp:effectExtent l="0" t="0" r="0" b="5715"/>
            <wp:wrapNone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Willkommen!</w:t>
      </w:r>
    </w:p>
    <w:p w14:paraId="0E031813" w14:textId="3F0498AB" w:rsidR="001F0FA2" w:rsidRDefault="001F0FA2" w:rsidP="001F0FA2">
      <w:pPr>
        <w:pStyle w:val="ekvue1ari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B03FAB" wp14:editId="509DCC24">
            <wp:simplePos x="0" y="0"/>
            <wp:positionH relativeFrom="column">
              <wp:posOffset>-47625</wp:posOffset>
            </wp:positionH>
            <wp:positionV relativeFrom="paragraph">
              <wp:posOffset>228600</wp:posOffset>
            </wp:positionV>
            <wp:extent cx="2520315" cy="4318635"/>
            <wp:effectExtent l="0" t="0" r="0" b="5715"/>
            <wp:wrapNone/>
            <wp:docPr id="1" name="Grafik 1" descr="Ein Bild, das Text, Perso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Person, Screensho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BB2A8" w14:textId="67ABA5CD" w:rsidR="001F0FA2" w:rsidRDefault="001F0FA2" w:rsidP="001F0FA2">
      <w:pPr>
        <w:pStyle w:val="ekvue1arial"/>
      </w:pPr>
    </w:p>
    <w:p w14:paraId="7B016D89" w14:textId="2AD6313F" w:rsidR="0084788B" w:rsidRDefault="00943BD7" w:rsidP="0084788B">
      <w:pPr>
        <w:rPr>
          <w:rStyle w:val="ekvhandschrift"/>
        </w:rPr>
      </w:pPr>
      <w:r>
        <w:rPr>
          <w:rStyle w:val="ekvhandschrift"/>
        </w:rPr>
        <w:t xml:space="preserve"> </w:t>
      </w:r>
    </w:p>
    <w:p w14:paraId="03F861F7" w14:textId="72902EC2" w:rsidR="001F0FA2" w:rsidRDefault="001F0FA2" w:rsidP="0084788B">
      <w:pPr>
        <w:rPr>
          <w:rStyle w:val="ekvhandschrift"/>
        </w:rPr>
      </w:pPr>
    </w:p>
    <w:p w14:paraId="4ABD3CCE" w14:textId="6B9A1790" w:rsidR="001F0FA2" w:rsidRDefault="001F0FA2" w:rsidP="0084788B">
      <w:pPr>
        <w:rPr>
          <w:rStyle w:val="ekvhandschrift"/>
        </w:rPr>
      </w:pPr>
    </w:p>
    <w:p w14:paraId="062843E8" w14:textId="066A5497" w:rsidR="001F0FA2" w:rsidRDefault="001F0FA2" w:rsidP="0084788B">
      <w:pPr>
        <w:rPr>
          <w:rStyle w:val="ekvhandschrift"/>
        </w:rPr>
      </w:pPr>
    </w:p>
    <w:p w14:paraId="11682E32" w14:textId="113F87E0" w:rsidR="001F0FA2" w:rsidRDefault="001F0FA2" w:rsidP="0084788B">
      <w:pPr>
        <w:rPr>
          <w:rStyle w:val="ekvhandschrift"/>
        </w:rPr>
      </w:pPr>
    </w:p>
    <w:p w14:paraId="5B2F45F6" w14:textId="3F9BC2E3" w:rsidR="001F0FA2" w:rsidRDefault="001F0FA2" w:rsidP="0084788B">
      <w:pPr>
        <w:rPr>
          <w:rStyle w:val="ekvhandschrift"/>
        </w:rPr>
      </w:pPr>
    </w:p>
    <w:p w14:paraId="5590541B" w14:textId="007FEB13" w:rsidR="001F0FA2" w:rsidRDefault="001F0FA2" w:rsidP="0084788B">
      <w:pPr>
        <w:rPr>
          <w:rStyle w:val="ekvhandschrift"/>
        </w:rPr>
      </w:pPr>
    </w:p>
    <w:p w14:paraId="5E264E3D" w14:textId="7E9459C4" w:rsidR="001F0FA2" w:rsidRDefault="001F0FA2" w:rsidP="0084788B">
      <w:pPr>
        <w:rPr>
          <w:rStyle w:val="ekvhandschrift"/>
        </w:rPr>
      </w:pPr>
    </w:p>
    <w:p w14:paraId="1C44ABB7" w14:textId="1D3F6B77" w:rsidR="001F0FA2" w:rsidRDefault="001F0FA2" w:rsidP="0084788B">
      <w:pPr>
        <w:rPr>
          <w:rStyle w:val="ekvhandschrift"/>
        </w:rPr>
      </w:pPr>
    </w:p>
    <w:p w14:paraId="6AA9DF15" w14:textId="27F03846" w:rsidR="001F0FA2" w:rsidRDefault="001F0FA2" w:rsidP="0084788B">
      <w:pPr>
        <w:rPr>
          <w:rStyle w:val="ekvhandschrift"/>
        </w:rPr>
      </w:pPr>
    </w:p>
    <w:p w14:paraId="5C6C2900" w14:textId="3C6DDF82" w:rsidR="001F0FA2" w:rsidRDefault="001F0FA2" w:rsidP="0084788B">
      <w:pPr>
        <w:rPr>
          <w:rStyle w:val="ekvhandschrift"/>
        </w:rPr>
      </w:pPr>
    </w:p>
    <w:p w14:paraId="5E245764" w14:textId="0D50E64F" w:rsidR="001F0FA2" w:rsidRDefault="001F0FA2" w:rsidP="0084788B">
      <w:pPr>
        <w:rPr>
          <w:rStyle w:val="ekvhandschrift"/>
        </w:rPr>
      </w:pPr>
    </w:p>
    <w:p w14:paraId="3E978635" w14:textId="56046A1B" w:rsidR="001F0FA2" w:rsidRDefault="001F0FA2" w:rsidP="0084788B">
      <w:pPr>
        <w:rPr>
          <w:rStyle w:val="ekvhandschrift"/>
        </w:rPr>
      </w:pPr>
    </w:p>
    <w:p w14:paraId="02677943" w14:textId="56A39E95" w:rsidR="001F0FA2" w:rsidRDefault="001F0FA2" w:rsidP="0084788B">
      <w:pPr>
        <w:rPr>
          <w:rStyle w:val="ekvhandschrift"/>
        </w:rPr>
      </w:pPr>
    </w:p>
    <w:p w14:paraId="5E07B084" w14:textId="4929199F" w:rsidR="001F0FA2" w:rsidRDefault="001F0FA2" w:rsidP="0084788B">
      <w:pPr>
        <w:rPr>
          <w:rStyle w:val="ekvhandschrift"/>
        </w:rPr>
      </w:pPr>
    </w:p>
    <w:p w14:paraId="224BE33C" w14:textId="54593921" w:rsidR="001F0FA2" w:rsidRDefault="001F0FA2" w:rsidP="0084788B">
      <w:pPr>
        <w:rPr>
          <w:rStyle w:val="ekvhandschrift"/>
        </w:rPr>
      </w:pPr>
    </w:p>
    <w:p w14:paraId="7DF19A00" w14:textId="4652D81A" w:rsidR="001F0FA2" w:rsidRDefault="001F0FA2" w:rsidP="0084788B">
      <w:pPr>
        <w:rPr>
          <w:rStyle w:val="ekvhandschrift"/>
        </w:rPr>
      </w:pPr>
    </w:p>
    <w:p w14:paraId="032632BE" w14:textId="6B75639C" w:rsidR="001F0FA2" w:rsidRDefault="001F0FA2" w:rsidP="0084788B">
      <w:pPr>
        <w:rPr>
          <w:rStyle w:val="ekvhandschrift"/>
        </w:rPr>
      </w:pPr>
    </w:p>
    <w:p w14:paraId="117B478C" w14:textId="34C2E930" w:rsidR="001F0FA2" w:rsidRDefault="001F0FA2" w:rsidP="0084788B">
      <w:pPr>
        <w:rPr>
          <w:rStyle w:val="ekvhandschrift"/>
        </w:rPr>
      </w:pPr>
    </w:p>
    <w:p w14:paraId="2B2937E2" w14:textId="6378B0B2" w:rsidR="001F0FA2" w:rsidRDefault="001F0FA2" w:rsidP="0084788B">
      <w:pPr>
        <w:rPr>
          <w:rStyle w:val="ekvhandschrift"/>
        </w:rPr>
      </w:pPr>
    </w:p>
    <w:p w14:paraId="41EEF462" w14:textId="2C220849" w:rsidR="001F0FA2" w:rsidRDefault="001F0FA2" w:rsidP="0084788B">
      <w:pPr>
        <w:rPr>
          <w:rStyle w:val="ekvhandschrift"/>
        </w:rPr>
      </w:pPr>
    </w:p>
    <w:p w14:paraId="429B37BA" w14:textId="45ABADEC" w:rsidR="001F0FA2" w:rsidRDefault="001F0FA2" w:rsidP="0084788B">
      <w:pPr>
        <w:rPr>
          <w:rStyle w:val="ekvhandschrift"/>
        </w:rPr>
      </w:pPr>
      <w:r>
        <w:rPr>
          <w:rFonts w:ascii="Comic Sans MS" w:hAnsi="Comic Sans MS"/>
          <w:noProof/>
          <w:color w:val="000000" w:themeColor="text1"/>
          <w:sz w:val="21"/>
        </w:rPr>
        <w:drawing>
          <wp:anchor distT="0" distB="0" distL="114300" distR="114300" simplePos="0" relativeHeight="251660288" behindDoc="0" locked="0" layoutInCell="1" allowOverlap="1" wp14:anchorId="7FC8349E" wp14:editId="7481111A">
            <wp:simplePos x="0" y="0"/>
            <wp:positionH relativeFrom="column">
              <wp:posOffset>2688590</wp:posOffset>
            </wp:positionH>
            <wp:positionV relativeFrom="paragraph">
              <wp:posOffset>46355</wp:posOffset>
            </wp:positionV>
            <wp:extent cx="2520701" cy="4319025"/>
            <wp:effectExtent l="0" t="0" r="0" b="5715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2B7C3" w14:textId="3060B159" w:rsidR="001F0FA2" w:rsidRDefault="001F0FA2" w:rsidP="0084788B">
      <w:pPr>
        <w:rPr>
          <w:rStyle w:val="ekvhandschrift"/>
        </w:rPr>
      </w:pPr>
    </w:p>
    <w:p w14:paraId="08806067" w14:textId="3FFF0451" w:rsidR="001F0FA2" w:rsidRDefault="001F0FA2" w:rsidP="0084788B">
      <w:pPr>
        <w:rPr>
          <w:rStyle w:val="ekvhandschrift"/>
        </w:rPr>
      </w:pPr>
    </w:p>
    <w:p w14:paraId="35557A68" w14:textId="2B45BF99" w:rsidR="001F0FA2" w:rsidRDefault="001F0FA2" w:rsidP="0084788B">
      <w:pPr>
        <w:rPr>
          <w:rStyle w:val="ekvhandschrift"/>
        </w:rPr>
      </w:pPr>
    </w:p>
    <w:p w14:paraId="2DD425ED" w14:textId="3EBFCAAB" w:rsidR="001F0FA2" w:rsidRDefault="001F0FA2" w:rsidP="0084788B">
      <w:pPr>
        <w:rPr>
          <w:rStyle w:val="ekvhandschrift"/>
        </w:rPr>
      </w:pPr>
    </w:p>
    <w:p w14:paraId="5ECEC63B" w14:textId="3D97A38B" w:rsidR="001F0FA2" w:rsidRDefault="001F0FA2" w:rsidP="0084788B">
      <w:pPr>
        <w:rPr>
          <w:rStyle w:val="ekvhandschrift"/>
        </w:rPr>
      </w:pPr>
    </w:p>
    <w:p w14:paraId="7D69EABA" w14:textId="1003FBA2" w:rsidR="001F0FA2" w:rsidRPr="00134365" w:rsidRDefault="001F0FA2" w:rsidP="0084788B">
      <w:pPr>
        <w:rPr>
          <w:rStyle w:val="ekvhandschrift"/>
        </w:rPr>
      </w:pPr>
    </w:p>
    <w:sectPr w:rsidR="001F0FA2" w:rsidRPr="00134365" w:rsidSect="006C01C7">
      <w:headerReference w:type="default" r:id="rId9"/>
      <w:footerReference w:type="default" r:id="rId10"/>
      <w:type w:val="continuous"/>
      <w:pgSz w:w="11906" w:h="16838" w:code="9"/>
      <w:pgMar w:top="1560" w:right="1276" w:bottom="1418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CE4C" w14:textId="77777777" w:rsidR="00DE5A5D" w:rsidRDefault="00DE5A5D" w:rsidP="003C599D">
      <w:pPr>
        <w:spacing w:line="240" w:lineRule="auto"/>
      </w:pPr>
      <w:r>
        <w:separator/>
      </w:r>
    </w:p>
  </w:endnote>
  <w:endnote w:type="continuationSeparator" w:id="0">
    <w:p w14:paraId="6DCFE0CA" w14:textId="77777777" w:rsidR="00DE5A5D" w:rsidRDefault="00DE5A5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8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43"/>
      <w:gridCol w:w="1106"/>
    </w:tblGrid>
    <w:tr w:rsidR="002659C5" w:rsidRPr="00F42294" w14:paraId="517FD0CB" w14:textId="77777777" w:rsidTr="00134365">
      <w:trPr>
        <w:trHeight w:hRule="exact" w:val="680"/>
      </w:trPr>
      <w:tc>
        <w:tcPr>
          <w:tcW w:w="864" w:type="dxa"/>
          <w:noWrap/>
        </w:tcPr>
        <w:p w14:paraId="418B1C3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080D7AA" wp14:editId="69DE51BF">
                <wp:extent cx="468000" cy="234000"/>
                <wp:effectExtent l="0" t="0" r="8255" b="0"/>
                <wp:docPr id="5" name="Graf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0C6E2E5" w14:textId="0C1B58E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F0FA2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43" w:type="dxa"/>
          <w:noWrap/>
        </w:tcPr>
        <w:p w14:paraId="5FA7C0FA" w14:textId="77777777" w:rsidR="002659C5" w:rsidRDefault="00A01E64" w:rsidP="00947DC8">
          <w:pPr>
            <w:pStyle w:val="ekvquelle"/>
          </w:pPr>
          <w:r>
            <w:t>Autor</w:t>
          </w:r>
          <w:r w:rsidR="001F0FA2">
            <w:t>: Redaktion</w:t>
          </w:r>
        </w:p>
        <w:p w14:paraId="26FBBD2D" w14:textId="786582D3" w:rsidR="001F0FA2" w:rsidRPr="00913892" w:rsidRDefault="001F0FA2" w:rsidP="00947DC8">
          <w:pPr>
            <w:pStyle w:val="ekvquelle"/>
          </w:pPr>
          <w:r>
            <w:t>Illustration: Marion Goedelt</w:t>
          </w:r>
        </w:p>
      </w:tc>
      <w:tc>
        <w:tcPr>
          <w:tcW w:w="1106" w:type="dxa"/>
        </w:tcPr>
        <w:p w14:paraId="378AE655" w14:textId="77777777" w:rsidR="00134365" w:rsidRDefault="00134365" w:rsidP="00134365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r w:rsidR="00DE5A5D">
            <w:fldChar w:fldCharType="begin"/>
          </w:r>
          <w:r w:rsidR="00DE5A5D">
            <w:instrText xml:space="preserve"> NUMPAGES   \* MERGEFORMAT </w:instrText>
          </w:r>
          <w:r w:rsidR="00DE5A5D">
            <w:fldChar w:fldCharType="separate"/>
          </w:r>
          <w:r>
            <w:t>1</w:t>
          </w:r>
          <w:r w:rsidR="00DE5A5D">
            <w:fldChar w:fldCharType="end"/>
          </w:r>
        </w:p>
        <w:p w14:paraId="22953786" w14:textId="77777777" w:rsidR="002659C5" w:rsidRPr="00913892" w:rsidRDefault="002659C5" w:rsidP="00913892">
          <w:pPr>
            <w:pStyle w:val="ekvpagina"/>
          </w:pPr>
        </w:p>
      </w:tc>
    </w:tr>
  </w:tbl>
  <w:p w14:paraId="2F79CFA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05D4" w14:textId="77777777" w:rsidR="00DE5A5D" w:rsidRDefault="00DE5A5D" w:rsidP="003C599D">
      <w:pPr>
        <w:spacing w:line="240" w:lineRule="auto"/>
      </w:pPr>
      <w:r>
        <w:separator/>
      </w:r>
    </w:p>
  </w:footnote>
  <w:footnote w:type="continuationSeparator" w:id="0">
    <w:p w14:paraId="65AE20D6" w14:textId="77777777" w:rsidR="00DE5A5D" w:rsidRDefault="00DE5A5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C38CD75" w14:textId="77777777" w:rsidTr="0013436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2D53A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EFD6E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1471E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635D4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FF226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DD76B3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ACED85" w14:textId="77777777" w:rsidTr="0013436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A2EEF5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5A10E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20BE3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C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25B5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65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1FFA"/>
    <w:rsid w:val="001A3936"/>
    <w:rsid w:val="001A5BD5"/>
    <w:rsid w:val="001A5D76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FA2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76B59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3A20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077E"/>
    <w:rsid w:val="004E3969"/>
    <w:rsid w:val="004F45AB"/>
    <w:rsid w:val="00501528"/>
    <w:rsid w:val="00503EE6"/>
    <w:rsid w:val="005069C1"/>
    <w:rsid w:val="00507047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01C7"/>
    <w:rsid w:val="006C4E52"/>
    <w:rsid w:val="006C6A77"/>
    <w:rsid w:val="006D1212"/>
    <w:rsid w:val="006D1F6D"/>
    <w:rsid w:val="006D45BB"/>
    <w:rsid w:val="006D49F0"/>
    <w:rsid w:val="006D74E4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80C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8B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3BD7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6E3D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7AAA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1E64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070B"/>
    <w:rsid w:val="00A8296D"/>
    <w:rsid w:val="00A83EBE"/>
    <w:rsid w:val="00A8594A"/>
    <w:rsid w:val="00A85CF2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BAC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1FC9"/>
    <w:rsid w:val="00D559DE"/>
    <w:rsid w:val="00D56FEB"/>
    <w:rsid w:val="00D61DD0"/>
    <w:rsid w:val="00D62096"/>
    <w:rsid w:val="00D627E5"/>
    <w:rsid w:val="00D649B5"/>
    <w:rsid w:val="00D64BA7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A5D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3986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37C9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1706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238F"/>
  <w15:chartTrackingRefBased/>
  <w15:docId w15:val="{06109D96-DF1B-4382-83CB-96D4BB3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b770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2021-10-13T09:44:00Z</cp:lastPrinted>
  <dcterms:created xsi:type="dcterms:W3CDTF">2022-08-17T14:06:00Z</dcterms:created>
  <dcterms:modified xsi:type="dcterms:W3CDTF">2022-08-17T14:06:00Z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