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2C5D15" w:rsidRPr="00C172AE" w14:paraId="38393637" w14:textId="77777777" w:rsidTr="001C499E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0039A6D5" w14:textId="77777777" w:rsidR="002C5D15" w:rsidRPr="00AE65F6" w:rsidRDefault="002C5D15" w:rsidP="00362B02">
            <w:pPr>
              <w:pageBreakBefore/>
              <w:rPr>
                <w:color w:val="FFFFFF" w:themeColor="background1"/>
              </w:rPr>
            </w:pPr>
            <w:bookmarkStart w:id="0" w:name="_Hlk25916100"/>
            <w:bookmarkEnd w:id="0"/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1FA0B" w14:textId="77777777" w:rsidR="002C5D15" w:rsidRPr="007C1230" w:rsidRDefault="002C5D15" w:rsidP="007C1230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A24879" w14:textId="77777777" w:rsidR="002C5D15" w:rsidRPr="007C1230" w:rsidRDefault="002C5D15" w:rsidP="007C1230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30EF8" w14:textId="77777777" w:rsidR="002C5D15" w:rsidRPr="007C1230" w:rsidRDefault="002C5D15" w:rsidP="007C1230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1FEBC" w14:textId="7AE8CE7D" w:rsidR="002C5D15" w:rsidRPr="007C1230" w:rsidRDefault="002C5D15" w:rsidP="007C1230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37364671" w14:textId="6CD67922" w:rsidR="002C5D15" w:rsidRPr="007636A0" w:rsidRDefault="00380F17" w:rsidP="009078CB">
            <w:pPr>
              <w:pStyle w:val="ekvkapitel"/>
              <w:rPr>
                <w:color w:val="FFFFFF" w:themeColor="background1"/>
              </w:rPr>
            </w:pPr>
            <w:r>
              <w:drawing>
                <wp:anchor distT="0" distB="0" distL="114300" distR="114300" simplePos="0" relativeHeight="251660288" behindDoc="1" locked="0" layoutInCell="1" allowOverlap="1" wp14:anchorId="20CC3087" wp14:editId="06AF1462">
                  <wp:simplePos x="0" y="0"/>
                  <wp:positionH relativeFrom="column">
                    <wp:posOffset>-607060</wp:posOffset>
                  </wp:positionH>
                  <wp:positionV relativeFrom="paragraph">
                    <wp:posOffset>43815</wp:posOffset>
                  </wp:positionV>
                  <wp:extent cx="1078865" cy="1078865"/>
                  <wp:effectExtent l="0" t="0" r="6985" b="6985"/>
                  <wp:wrapNone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S163929123_04_01_color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078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83FC8" w:rsidRPr="00BF17F2" w14:paraId="726A9C3A" w14:textId="77777777" w:rsidTr="00E44E20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05E1BBAB" w14:textId="77777777" w:rsidR="00583FC8" w:rsidRPr="00BF17F2" w:rsidRDefault="00583FC8" w:rsidP="00AE65F6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3FE940E0" w14:textId="357E2C79" w:rsidR="00583FC8" w:rsidRPr="00BF17F2" w:rsidRDefault="00A30F31" w:rsidP="00A30F31">
            <w:pPr>
              <w:pStyle w:val="ekvue1arial"/>
            </w:pPr>
            <w:r>
              <w:t>Weihnachts</w:t>
            </w:r>
            <w:r w:rsidR="007303F6">
              <w:t>spiel „B</w:t>
            </w:r>
            <w:r>
              <w:t>ingo</w:t>
            </w:r>
            <w:r w:rsidR="007303F6">
              <w:t>“</w:t>
            </w:r>
          </w:p>
        </w:tc>
      </w:tr>
    </w:tbl>
    <w:p w14:paraId="252C90A4" w14:textId="62FF75B5" w:rsidR="00A30F31" w:rsidRDefault="00A30F31" w:rsidP="00A30F31">
      <w:bookmarkStart w:id="1" w:name="bmStart"/>
      <w:bookmarkEnd w:id="1"/>
    </w:p>
    <w:p w14:paraId="48811ABC" w14:textId="0F9BF36E" w:rsidR="00A30F31" w:rsidRDefault="00A30F31" w:rsidP="00A30F31">
      <w:r>
        <w:t>Singular, Plural, Genus, Numerus, maskulin, feminin, neutral, Kasus, Nominativ, Genitiv, Dativ, Akkusativ, Deklination, Positiv, Komparativ, Superlativ, Personalpronomen, Possessivpronomen, Adjektiv, Präposition, Infinitiv, Substantiv, Artikel, Konjugation, Komparation</w:t>
      </w:r>
    </w:p>
    <w:p w14:paraId="06A04434" w14:textId="60A057EE" w:rsidR="00A30F31" w:rsidRDefault="00A30F31" w:rsidP="00A30F3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A30F31" w14:paraId="3CCECEEA" w14:textId="77777777" w:rsidTr="00CD7CF7">
        <w:tc>
          <w:tcPr>
            <w:tcW w:w="1842" w:type="dxa"/>
          </w:tcPr>
          <w:p w14:paraId="4D65427A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40B41604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57BD6D2C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19120309" w14:textId="6DA116FB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630B1FC6" w14:textId="77777777" w:rsidR="00A30F31" w:rsidRDefault="00A30F31" w:rsidP="00CD7CF7">
            <w:pPr>
              <w:spacing w:before="700" w:after="700"/>
            </w:pPr>
          </w:p>
        </w:tc>
      </w:tr>
      <w:tr w:rsidR="00A30F31" w14:paraId="56234026" w14:textId="77777777" w:rsidTr="00CD7CF7">
        <w:tc>
          <w:tcPr>
            <w:tcW w:w="1842" w:type="dxa"/>
          </w:tcPr>
          <w:p w14:paraId="64E4B4A2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34F28B96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57E1C013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0A9276CB" w14:textId="19FAEB09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2FE3EDB7" w14:textId="77777777" w:rsidR="00A30F31" w:rsidRDefault="00A30F31" w:rsidP="00CD7CF7">
            <w:pPr>
              <w:spacing w:before="700" w:after="700"/>
            </w:pPr>
          </w:p>
        </w:tc>
      </w:tr>
      <w:tr w:rsidR="00A30F31" w14:paraId="2E9BB700" w14:textId="77777777" w:rsidTr="00CD7CF7">
        <w:tc>
          <w:tcPr>
            <w:tcW w:w="1842" w:type="dxa"/>
          </w:tcPr>
          <w:p w14:paraId="2160D443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1ABBDBBE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33E9D3DA" w14:textId="632BF7B6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2C712524" w14:textId="5519A637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0BAAB2D8" w14:textId="77777777" w:rsidR="00A30F31" w:rsidRDefault="00A30F31" w:rsidP="00CD7CF7">
            <w:pPr>
              <w:spacing w:before="700" w:after="700"/>
            </w:pPr>
          </w:p>
        </w:tc>
      </w:tr>
      <w:tr w:rsidR="00A30F31" w14:paraId="5FAA4C77" w14:textId="77777777" w:rsidTr="00CD7CF7">
        <w:tc>
          <w:tcPr>
            <w:tcW w:w="1842" w:type="dxa"/>
          </w:tcPr>
          <w:p w14:paraId="26C84D20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6D437B18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50D649F2" w14:textId="7D0CA5E7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47DF9710" w14:textId="1A584FB1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67B32BF5" w14:textId="204405EA" w:rsidR="00A30F31" w:rsidRDefault="00A30F31" w:rsidP="00CD7CF7">
            <w:pPr>
              <w:spacing w:before="700" w:after="700"/>
            </w:pPr>
          </w:p>
        </w:tc>
      </w:tr>
      <w:tr w:rsidR="00A30F31" w14:paraId="6E7FEF57" w14:textId="77777777" w:rsidTr="00CD7CF7">
        <w:tc>
          <w:tcPr>
            <w:tcW w:w="1842" w:type="dxa"/>
          </w:tcPr>
          <w:p w14:paraId="234451BD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0F0097B4" w14:textId="77777777" w:rsidR="00A30F31" w:rsidRDefault="00A30F31" w:rsidP="00CD7CF7">
            <w:pPr>
              <w:spacing w:before="700" w:after="700"/>
            </w:pPr>
          </w:p>
        </w:tc>
        <w:tc>
          <w:tcPr>
            <w:tcW w:w="1842" w:type="dxa"/>
          </w:tcPr>
          <w:p w14:paraId="24C89847" w14:textId="6387DF58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3E86A500" w14:textId="7152BC27" w:rsidR="00A30F31" w:rsidRDefault="00A30F31" w:rsidP="00CD7CF7">
            <w:pPr>
              <w:spacing w:before="700" w:after="700"/>
            </w:pPr>
          </w:p>
        </w:tc>
        <w:tc>
          <w:tcPr>
            <w:tcW w:w="1843" w:type="dxa"/>
          </w:tcPr>
          <w:p w14:paraId="4E74B63C" w14:textId="6EA465C8" w:rsidR="00A30F31" w:rsidRDefault="00A30F31" w:rsidP="00CD7CF7">
            <w:pPr>
              <w:spacing w:before="700" w:after="700"/>
            </w:pPr>
          </w:p>
        </w:tc>
      </w:tr>
    </w:tbl>
    <w:p w14:paraId="7EF84884" w14:textId="08F0AFD4" w:rsidR="00166019" w:rsidRDefault="00166019" w:rsidP="004B17DA"/>
    <w:p w14:paraId="1495FB3C" w14:textId="023B6B24" w:rsidR="00A30F31" w:rsidRDefault="00A30F31" w:rsidP="004B17DA"/>
    <w:p w14:paraId="2DDCD37F" w14:textId="3AA4C5E6" w:rsidR="00A30F31" w:rsidRDefault="00A30F31" w:rsidP="004B17DA">
      <w:r>
        <w:drawing>
          <wp:anchor distT="0" distB="0" distL="114300" distR="114300" simplePos="0" relativeHeight="251658240" behindDoc="0" locked="0" layoutInCell="1" allowOverlap="1" wp14:anchorId="23AFA609" wp14:editId="29AF9611">
            <wp:simplePos x="0" y="0"/>
            <wp:positionH relativeFrom="column">
              <wp:posOffset>1647190</wp:posOffset>
            </wp:positionH>
            <wp:positionV relativeFrom="paragraph">
              <wp:posOffset>33020</wp:posOffset>
            </wp:positionV>
            <wp:extent cx="2409825" cy="2126459"/>
            <wp:effectExtent l="0" t="0" r="0" b="762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-!Y2B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1264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43937C" w14:textId="288EE3D8" w:rsidR="00C015B8" w:rsidRDefault="00C015B8">
      <w:pPr>
        <w:tabs>
          <w:tab w:val="clear" w:pos="340"/>
          <w:tab w:val="clear" w:pos="595"/>
          <w:tab w:val="clear" w:pos="851"/>
        </w:tabs>
        <w:spacing w:after="160" w:line="259" w:lineRule="auto"/>
      </w:pPr>
      <w:r>
        <w:br w:type="page"/>
      </w:r>
    </w:p>
    <w:tbl>
      <w:tblPr>
        <w:tblW w:w="11000" w:type="dxa"/>
        <w:tblInd w:w="-822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818"/>
        <w:gridCol w:w="3856"/>
        <w:gridCol w:w="1321"/>
        <w:gridCol w:w="2041"/>
        <w:gridCol w:w="2081"/>
        <w:gridCol w:w="883"/>
      </w:tblGrid>
      <w:tr w:rsidR="00C015B8" w:rsidRPr="00C172AE" w14:paraId="0546ABED" w14:textId="77777777" w:rsidTr="00CD7CF7">
        <w:trPr>
          <w:trHeight w:hRule="exact" w:val="510"/>
        </w:trPr>
        <w:tc>
          <w:tcPr>
            <w:tcW w:w="818" w:type="dxa"/>
            <w:tcBorders>
              <w:top w:val="nil"/>
              <w:bottom w:val="nil"/>
              <w:right w:val="nil"/>
            </w:tcBorders>
            <w:noWrap/>
            <w:vAlign w:val="bottom"/>
          </w:tcPr>
          <w:p w14:paraId="56215034" w14:textId="77777777" w:rsidR="00C015B8" w:rsidRPr="00AE65F6" w:rsidRDefault="00C015B8" w:rsidP="00CD7CF7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ED027" w14:textId="77777777" w:rsidR="00C015B8" w:rsidRPr="007C1230" w:rsidRDefault="00C015B8" w:rsidP="00CD7CF7">
            <w:pPr>
              <w:pStyle w:val="ekvkolumnentitel"/>
            </w:pPr>
            <w:r w:rsidRPr="007C1230">
              <w:t>Name: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44C45" w14:textId="77777777" w:rsidR="00C015B8" w:rsidRPr="007C1230" w:rsidRDefault="00C015B8" w:rsidP="00CD7CF7">
            <w:pPr>
              <w:pStyle w:val="ekvkolumnentitel"/>
            </w:pPr>
            <w:r w:rsidRPr="007C1230">
              <w:t>Klasse:</w:t>
            </w:r>
          </w:p>
        </w:tc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EE6AF" w14:textId="77777777" w:rsidR="00C015B8" w:rsidRPr="007C1230" w:rsidRDefault="00C015B8" w:rsidP="00CD7CF7">
            <w:pPr>
              <w:pStyle w:val="ekvkolumnentitel"/>
            </w:pPr>
            <w:r w:rsidRPr="007C1230">
              <w:t>Datum:</w:t>
            </w:r>
          </w:p>
        </w:tc>
        <w:tc>
          <w:tcPr>
            <w:tcW w:w="20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E48589" w14:textId="77777777" w:rsidR="00C015B8" w:rsidRPr="007C1230" w:rsidRDefault="00C015B8" w:rsidP="00CD7CF7">
            <w:pPr>
              <w:pStyle w:val="ekvkvnummer"/>
            </w:pPr>
          </w:p>
        </w:tc>
        <w:tc>
          <w:tcPr>
            <w:tcW w:w="883" w:type="dxa"/>
            <w:tcBorders>
              <w:top w:val="nil"/>
              <w:left w:val="nil"/>
              <w:bottom w:val="nil"/>
            </w:tcBorders>
            <w:noWrap/>
            <w:vAlign w:val="bottom"/>
          </w:tcPr>
          <w:p w14:paraId="14E3E14B" w14:textId="77777777" w:rsidR="00C015B8" w:rsidRPr="007636A0" w:rsidRDefault="00C015B8" w:rsidP="00CD7CF7">
            <w:pPr>
              <w:pStyle w:val="ekvkapitel"/>
              <w:rPr>
                <w:color w:val="FFFFFF" w:themeColor="background1"/>
              </w:rPr>
            </w:pPr>
          </w:p>
        </w:tc>
      </w:tr>
      <w:tr w:rsidR="00C015B8" w:rsidRPr="00BF17F2" w14:paraId="349AA35A" w14:textId="77777777" w:rsidTr="00CD7CF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818" w:type="dxa"/>
            <w:tcBorders>
              <w:bottom w:val="nil"/>
              <w:right w:val="nil"/>
            </w:tcBorders>
            <w:noWrap/>
            <w:vAlign w:val="bottom"/>
          </w:tcPr>
          <w:p w14:paraId="033E66FD" w14:textId="77777777" w:rsidR="00C015B8" w:rsidRPr="00BF17F2" w:rsidRDefault="00C015B8" w:rsidP="00CD7CF7">
            <w:pPr>
              <w:rPr>
                <w:color w:val="FFFFFF" w:themeColor="background1"/>
              </w:rPr>
            </w:pPr>
          </w:p>
        </w:tc>
        <w:tc>
          <w:tcPr>
            <w:tcW w:w="10182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0C019AC1" w14:textId="62D8D282" w:rsidR="00C015B8" w:rsidRPr="00BF17F2" w:rsidRDefault="00C015B8" w:rsidP="00CD7CF7">
            <w:pPr>
              <w:pStyle w:val="ekvue1arial"/>
            </w:pPr>
            <w:r>
              <w:t>Weihnachts</w:t>
            </w:r>
            <w:r w:rsidR="007303F6">
              <w:t>spiel „Bingo“</w:t>
            </w:r>
          </w:p>
        </w:tc>
      </w:tr>
    </w:tbl>
    <w:p w14:paraId="54F640DD" w14:textId="1F5F3B2C" w:rsidR="00C015B8" w:rsidRDefault="00C015B8" w:rsidP="004B17DA"/>
    <w:p w14:paraId="1A489D5C" w14:textId="236DD908" w:rsidR="00C015B8" w:rsidRDefault="00380F17" w:rsidP="004B17DA">
      <w:r>
        <w:drawing>
          <wp:anchor distT="0" distB="0" distL="114300" distR="114300" simplePos="0" relativeHeight="251659264" behindDoc="1" locked="0" layoutInCell="1" allowOverlap="1" wp14:anchorId="114C315D" wp14:editId="37DBA0DE">
            <wp:simplePos x="0" y="0"/>
            <wp:positionH relativeFrom="column">
              <wp:posOffset>1231347</wp:posOffset>
            </wp:positionH>
            <wp:positionV relativeFrom="paragraph">
              <wp:posOffset>29243</wp:posOffset>
            </wp:positionV>
            <wp:extent cx="3599688" cy="1438656"/>
            <wp:effectExtent l="0" t="0" r="1270" b="952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163929115_30_01_colo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688" cy="1438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73421E" w14:textId="6B53983B" w:rsidR="00C015B8" w:rsidRDefault="00C015B8" w:rsidP="004B17DA">
      <w:r>
        <w:t>Bingo-Felder zum Ausschneiden</w:t>
      </w:r>
    </w:p>
    <w:tbl>
      <w:tblPr>
        <w:tblStyle w:val="Tabellenraster"/>
        <w:tblpPr w:leftFromText="141" w:rightFromText="141" w:vertAnchor="page" w:horzAnchor="margin" w:tblpY="4882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9"/>
        <w:gridCol w:w="1943"/>
      </w:tblGrid>
      <w:tr w:rsidR="00C015B8" w14:paraId="111739E8" w14:textId="77777777" w:rsidTr="007303F6">
        <w:tc>
          <w:tcPr>
            <w:tcW w:w="1842" w:type="dxa"/>
          </w:tcPr>
          <w:p w14:paraId="416D41DA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 w:rsidRPr="003C7D78">
              <w:rPr>
                <w:b/>
                <w:sz w:val="28"/>
                <w:szCs w:val="28"/>
              </w:rPr>
              <w:t>Singular</w:t>
            </w:r>
          </w:p>
        </w:tc>
        <w:tc>
          <w:tcPr>
            <w:tcW w:w="1842" w:type="dxa"/>
          </w:tcPr>
          <w:p w14:paraId="178431D9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Plural</w:t>
            </w:r>
          </w:p>
        </w:tc>
        <w:tc>
          <w:tcPr>
            <w:tcW w:w="1842" w:type="dxa"/>
          </w:tcPr>
          <w:p w14:paraId="457909A7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Genus</w:t>
            </w:r>
          </w:p>
        </w:tc>
        <w:tc>
          <w:tcPr>
            <w:tcW w:w="1849" w:type="dxa"/>
          </w:tcPr>
          <w:p w14:paraId="4F7431DF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Numerus</w:t>
            </w:r>
          </w:p>
        </w:tc>
        <w:tc>
          <w:tcPr>
            <w:tcW w:w="1943" w:type="dxa"/>
          </w:tcPr>
          <w:p w14:paraId="37AA088F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maskulin</w:t>
            </w:r>
          </w:p>
        </w:tc>
      </w:tr>
      <w:tr w:rsidR="00C015B8" w14:paraId="61CE27D2" w14:textId="77777777" w:rsidTr="007303F6">
        <w:tc>
          <w:tcPr>
            <w:tcW w:w="1842" w:type="dxa"/>
          </w:tcPr>
          <w:p w14:paraId="43153899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feminin</w:t>
            </w:r>
          </w:p>
        </w:tc>
        <w:tc>
          <w:tcPr>
            <w:tcW w:w="1842" w:type="dxa"/>
          </w:tcPr>
          <w:p w14:paraId="20290BB8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neutral</w:t>
            </w:r>
          </w:p>
        </w:tc>
        <w:tc>
          <w:tcPr>
            <w:tcW w:w="1842" w:type="dxa"/>
          </w:tcPr>
          <w:p w14:paraId="61B345EB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Kasus</w:t>
            </w:r>
          </w:p>
        </w:tc>
        <w:tc>
          <w:tcPr>
            <w:tcW w:w="1849" w:type="dxa"/>
          </w:tcPr>
          <w:p w14:paraId="358E2B6D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Nominativ</w:t>
            </w:r>
          </w:p>
        </w:tc>
        <w:tc>
          <w:tcPr>
            <w:tcW w:w="1943" w:type="dxa"/>
          </w:tcPr>
          <w:p w14:paraId="2A24D362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Genitiv</w:t>
            </w:r>
          </w:p>
        </w:tc>
      </w:tr>
      <w:tr w:rsidR="00C015B8" w14:paraId="2CB44185" w14:textId="77777777" w:rsidTr="007303F6">
        <w:tc>
          <w:tcPr>
            <w:tcW w:w="1842" w:type="dxa"/>
          </w:tcPr>
          <w:p w14:paraId="3CDA9F98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Dativ</w:t>
            </w:r>
          </w:p>
        </w:tc>
        <w:tc>
          <w:tcPr>
            <w:tcW w:w="1842" w:type="dxa"/>
          </w:tcPr>
          <w:p w14:paraId="2A29712C" w14:textId="0AC50A14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Akkusativ</w:t>
            </w:r>
          </w:p>
        </w:tc>
        <w:tc>
          <w:tcPr>
            <w:tcW w:w="1842" w:type="dxa"/>
          </w:tcPr>
          <w:p w14:paraId="12E76E7E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Deklination</w:t>
            </w:r>
          </w:p>
        </w:tc>
        <w:tc>
          <w:tcPr>
            <w:tcW w:w="1849" w:type="dxa"/>
          </w:tcPr>
          <w:p w14:paraId="53869284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Positiv</w:t>
            </w:r>
          </w:p>
        </w:tc>
        <w:tc>
          <w:tcPr>
            <w:tcW w:w="1943" w:type="dxa"/>
          </w:tcPr>
          <w:p w14:paraId="6CAFBB60" w14:textId="38F41728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Komparativ</w:t>
            </w:r>
          </w:p>
        </w:tc>
      </w:tr>
      <w:tr w:rsidR="00C015B8" w14:paraId="5EAC59C4" w14:textId="77777777" w:rsidTr="007303F6">
        <w:tc>
          <w:tcPr>
            <w:tcW w:w="1842" w:type="dxa"/>
          </w:tcPr>
          <w:p w14:paraId="1A4257AC" w14:textId="77777777" w:rsidR="00C015B8" w:rsidRPr="003C7D78" w:rsidRDefault="00C015B8" w:rsidP="007303F6">
            <w:pPr>
              <w:spacing w:before="500" w:after="5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Superlativ</w:t>
            </w:r>
          </w:p>
        </w:tc>
        <w:tc>
          <w:tcPr>
            <w:tcW w:w="1842" w:type="dxa"/>
          </w:tcPr>
          <w:p w14:paraId="7E2A187A" w14:textId="1DC68AA8" w:rsidR="00C015B8" w:rsidRPr="003C7D78" w:rsidRDefault="00C015B8" w:rsidP="007303F6">
            <w:pPr>
              <w:spacing w:before="500" w:after="500"/>
              <w:jc w:val="center"/>
              <w:rPr>
                <w:b/>
                <w:sz w:val="28"/>
                <w:szCs w:val="28"/>
              </w:rPr>
            </w:pPr>
            <w:r w:rsidRPr="003C7D78">
              <w:rPr>
                <w:b/>
                <w:sz w:val="28"/>
                <w:szCs w:val="28"/>
              </w:rPr>
              <w:t>Personal-pronomen</w:t>
            </w:r>
          </w:p>
        </w:tc>
        <w:tc>
          <w:tcPr>
            <w:tcW w:w="1842" w:type="dxa"/>
          </w:tcPr>
          <w:p w14:paraId="2FFA0CF6" w14:textId="77777777" w:rsidR="00C015B8" w:rsidRPr="003C7D78" w:rsidRDefault="00C015B8" w:rsidP="007303F6">
            <w:pPr>
              <w:spacing w:before="500" w:after="500"/>
              <w:jc w:val="center"/>
              <w:rPr>
                <w:b/>
              </w:rPr>
            </w:pPr>
            <w:r w:rsidRPr="003C7D78">
              <w:rPr>
                <w:b/>
                <w:sz w:val="28"/>
              </w:rPr>
              <w:t>Possessiv-pronomen</w:t>
            </w:r>
          </w:p>
        </w:tc>
        <w:tc>
          <w:tcPr>
            <w:tcW w:w="1849" w:type="dxa"/>
          </w:tcPr>
          <w:p w14:paraId="26D010F6" w14:textId="77777777" w:rsidR="00C015B8" w:rsidRPr="003C7D78" w:rsidRDefault="00C015B8" w:rsidP="007303F6">
            <w:pPr>
              <w:spacing w:before="500" w:after="5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Adjektiv</w:t>
            </w:r>
          </w:p>
        </w:tc>
        <w:tc>
          <w:tcPr>
            <w:tcW w:w="1943" w:type="dxa"/>
          </w:tcPr>
          <w:p w14:paraId="17276DCF" w14:textId="7B82AFF5" w:rsidR="00C015B8" w:rsidRPr="003C7D78" w:rsidRDefault="00C015B8" w:rsidP="007303F6">
            <w:pPr>
              <w:spacing w:before="500" w:after="5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Präposition</w:t>
            </w:r>
          </w:p>
        </w:tc>
      </w:tr>
      <w:tr w:rsidR="00C015B8" w14:paraId="24A5A2D3" w14:textId="77777777" w:rsidTr="007303F6">
        <w:tc>
          <w:tcPr>
            <w:tcW w:w="1842" w:type="dxa"/>
          </w:tcPr>
          <w:p w14:paraId="14FC9D8E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Infinitiv</w:t>
            </w:r>
          </w:p>
        </w:tc>
        <w:tc>
          <w:tcPr>
            <w:tcW w:w="1842" w:type="dxa"/>
          </w:tcPr>
          <w:p w14:paraId="3A3512E6" w14:textId="31FF2CA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Substantiv</w:t>
            </w:r>
          </w:p>
        </w:tc>
        <w:tc>
          <w:tcPr>
            <w:tcW w:w="1842" w:type="dxa"/>
          </w:tcPr>
          <w:p w14:paraId="2122D1E1" w14:textId="7777777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Artikel</w:t>
            </w:r>
          </w:p>
        </w:tc>
        <w:tc>
          <w:tcPr>
            <w:tcW w:w="1849" w:type="dxa"/>
          </w:tcPr>
          <w:p w14:paraId="4FDA73C9" w14:textId="021CCD47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Konjugation</w:t>
            </w:r>
          </w:p>
        </w:tc>
        <w:tc>
          <w:tcPr>
            <w:tcW w:w="1943" w:type="dxa"/>
          </w:tcPr>
          <w:p w14:paraId="0A98D810" w14:textId="365E41A9" w:rsidR="00C015B8" w:rsidRPr="003C7D78" w:rsidRDefault="00C015B8" w:rsidP="007303F6">
            <w:pPr>
              <w:spacing w:before="700" w:after="70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Komparation</w:t>
            </w:r>
          </w:p>
        </w:tc>
      </w:tr>
    </w:tbl>
    <w:p w14:paraId="4C1E4C98" w14:textId="584BC746" w:rsidR="00C015B8" w:rsidRDefault="00C015B8" w:rsidP="004B17DA"/>
    <w:p w14:paraId="6E28ACC2" w14:textId="486D2778" w:rsidR="007303F6" w:rsidRDefault="007303F6" w:rsidP="004B17DA"/>
    <w:p w14:paraId="1E901231" w14:textId="1816B559" w:rsidR="007303F6" w:rsidRDefault="007303F6" w:rsidP="004B17DA"/>
    <w:p w14:paraId="3A37DF1D" w14:textId="0C7735D4" w:rsidR="007303F6" w:rsidRDefault="007303F6" w:rsidP="004B17DA"/>
    <w:p w14:paraId="5458B4C5" w14:textId="77777777" w:rsidR="007303F6" w:rsidRDefault="007303F6" w:rsidP="004B17DA"/>
    <w:sectPr w:rsidR="007303F6" w:rsidSect="00EC1FF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1276" w:bottom="1531" w:left="1276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98702" w14:textId="77777777" w:rsidR="0025211E" w:rsidRDefault="0025211E" w:rsidP="003C599D">
      <w:pPr>
        <w:spacing w:line="240" w:lineRule="auto"/>
      </w:pPr>
      <w:r>
        <w:separator/>
      </w:r>
    </w:p>
  </w:endnote>
  <w:endnote w:type="continuationSeparator" w:id="0">
    <w:p w14:paraId="389FBCC9" w14:textId="77777777" w:rsidR="0025211E" w:rsidRDefault="0025211E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7BF40C" w14:textId="77777777" w:rsidR="0089557D" w:rsidRDefault="0089557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193A18" w:rsidRPr="00F42294" w14:paraId="48B215AA" w14:textId="77777777" w:rsidTr="00503EE6">
      <w:trPr>
        <w:trHeight w:hRule="exact" w:val="680"/>
      </w:trPr>
      <w:tc>
        <w:tcPr>
          <w:tcW w:w="864" w:type="dxa"/>
          <w:noWrap/>
        </w:tcPr>
        <w:p w14:paraId="1602DC14" w14:textId="77777777" w:rsidR="00193A18" w:rsidRPr="00913892" w:rsidRDefault="00193A18" w:rsidP="005E4C30">
          <w:pPr>
            <w:pStyle w:val="ekvpaginabild"/>
            <w:jc w:val="both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6C1A2F1" w14:textId="386C4635" w:rsidR="00193A18" w:rsidRPr="00913892" w:rsidRDefault="00193A18" w:rsidP="00503EE6">
          <w:pPr>
            <w:pStyle w:val="ekvpagina"/>
          </w:pPr>
          <w:r w:rsidRPr="00913892">
            <w:t>© Ernst Klett Verlag GmbH, Stuttgart 201</w:t>
          </w:r>
          <w:r w:rsidR="00A30F31">
            <w:t>9</w:t>
          </w:r>
          <w:r w:rsidRPr="00913892">
            <w:t xml:space="preserve"> | www.klett.de | Alle Rechte vorbehalten. Von dieser Druckvorlage ist die Vervielfältigung für den</w:t>
          </w:r>
          <w:r w:rsidR="00503EE6">
            <w:t xml:space="preserve"> </w:t>
          </w:r>
          <w:r w:rsidRPr="00913892">
            <w:t>eigenen</w:t>
          </w:r>
          <w:r w:rsidR="00503EE6"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5B359FEE" w14:textId="3802CCE2" w:rsidR="00082816" w:rsidRPr="00913892" w:rsidRDefault="00193A18" w:rsidP="00082816">
          <w:pPr>
            <w:pStyle w:val="ekvquelle"/>
          </w:pPr>
          <w:r w:rsidRPr="004136AD">
            <w:t xml:space="preserve">Bildquellen: </w:t>
          </w:r>
          <w:r w:rsidR="0089557D">
            <w:t xml:space="preserve">oben Katja Rau, Berglen; unten </w:t>
          </w:r>
          <w:r w:rsidR="00082816">
            <w:t>Fotolia LLC (noravector)</w:t>
          </w:r>
        </w:p>
        <w:p w14:paraId="334550AB" w14:textId="29891192" w:rsidR="00193A18" w:rsidRPr="00913892" w:rsidRDefault="0089557D" w:rsidP="0089557D">
          <w:pPr>
            <w:pStyle w:val="ekvquelle"/>
            <w:tabs>
              <w:tab w:val="left" w:pos="2257"/>
            </w:tabs>
          </w:pPr>
          <w:r>
            <w:tab/>
          </w:r>
          <w:bookmarkStart w:id="2" w:name="_GoBack"/>
          <w:bookmarkEnd w:id="2"/>
        </w:p>
      </w:tc>
      <w:tc>
        <w:tcPr>
          <w:tcW w:w="813" w:type="dxa"/>
        </w:tcPr>
        <w:p w14:paraId="0534767C" w14:textId="77777777" w:rsidR="00193A18" w:rsidRPr="00913892" w:rsidRDefault="00193A18" w:rsidP="00913892">
          <w:pPr>
            <w:pStyle w:val="ekvpagina"/>
          </w:pPr>
        </w:p>
      </w:tc>
    </w:tr>
  </w:tbl>
  <w:p w14:paraId="72F5F172" w14:textId="77777777"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954B0F" w14:textId="77777777" w:rsidR="0089557D" w:rsidRDefault="0089557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F99795" w14:textId="77777777" w:rsidR="0025211E" w:rsidRDefault="0025211E" w:rsidP="003C599D">
      <w:pPr>
        <w:spacing w:line="240" w:lineRule="auto"/>
      </w:pPr>
      <w:r>
        <w:separator/>
      </w:r>
    </w:p>
  </w:footnote>
  <w:footnote w:type="continuationSeparator" w:id="0">
    <w:p w14:paraId="58CED01B" w14:textId="77777777" w:rsidR="0025211E" w:rsidRDefault="0025211E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2E6DFB" w14:textId="77777777" w:rsidR="0089557D" w:rsidRDefault="0089557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8810D0" w14:textId="77777777" w:rsidR="0089557D" w:rsidRDefault="0089557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B66CB" w14:textId="77777777" w:rsidR="0089557D" w:rsidRDefault="0089557D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02"/>
    <w:rsid w:val="000040E2"/>
    <w:rsid w:val="0001210D"/>
    <w:rsid w:val="00014D7E"/>
    <w:rsid w:val="0002009E"/>
    <w:rsid w:val="00020440"/>
    <w:rsid w:val="000307B4"/>
    <w:rsid w:val="00035074"/>
    <w:rsid w:val="00037566"/>
    <w:rsid w:val="00043523"/>
    <w:rsid w:val="000520A2"/>
    <w:rsid w:val="000523D4"/>
    <w:rsid w:val="00053B2F"/>
    <w:rsid w:val="00054678"/>
    <w:rsid w:val="00054A93"/>
    <w:rsid w:val="0006258C"/>
    <w:rsid w:val="00062D31"/>
    <w:rsid w:val="000779C3"/>
    <w:rsid w:val="000812E6"/>
    <w:rsid w:val="00082816"/>
    <w:rsid w:val="00090AB2"/>
    <w:rsid w:val="000928AA"/>
    <w:rsid w:val="00092E87"/>
    <w:rsid w:val="000939F5"/>
    <w:rsid w:val="00094F0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5969"/>
    <w:rsid w:val="000F21E8"/>
    <w:rsid w:val="000F6468"/>
    <w:rsid w:val="000F7910"/>
    <w:rsid w:val="00103057"/>
    <w:rsid w:val="00107D77"/>
    <w:rsid w:val="00116EF2"/>
    <w:rsid w:val="00124062"/>
    <w:rsid w:val="00126C2B"/>
    <w:rsid w:val="00131417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1169"/>
    <w:rsid w:val="001D2674"/>
    <w:rsid w:val="001D39FD"/>
    <w:rsid w:val="001D7E89"/>
    <w:rsid w:val="001E485B"/>
    <w:rsid w:val="001F1E3D"/>
    <w:rsid w:val="001F53F1"/>
    <w:rsid w:val="0020055A"/>
    <w:rsid w:val="00201AA1"/>
    <w:rsid w:val="00205239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11E"/>
    <w:rsid w:val="002527A5"/>
    <w:rsid w:val="002548B1"/>
    <w:rsid w:val="00255466"/>
    <w:rsid w:val="00255FE3"/>
    <w:rsid w:val="00260B8C"/>
    <w:rsid w:val="002610EC"/>
    <w:rsid w:val="002613E6"/>
    <w:rsid w:val="00261D9E"/>
    <w:rsid w:val="0026581E"/>
    <w:rsid w:val="00280525"/>
    <w:rsid w:val="0028107C"/>
    <w:rsid w:val="0028231D"/>
    <w:rsid w:val="00287B24"/>
    <w:rsid w:val="00287DC0"/>
    <w:rsid w:val="00291485"/>
    <w:rsid w:val="00292470"/>
    <w:rsid w:val="002A25AE"/>
    <w:rsid w:val="002B3DF1"/>
    <w:rsid w:val="002B64EA"/>
    <w:rsid w:val="002C5D15"/>
    <w:rsid w:val="002D41F4"/>
    <w:rsid w:val="002D7B0C"/>
    <w:rsid w:val="002D7B42"/>
    <w:rsid w:val="002E163A"/>
    <w:rsid w:val="002E21C3"/>
    <w:rsid w:val="002F1328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714AA"/>
    <w:rsid w:val="00376A0A"/>
    <w:rsid w:val="00380B14"/>
    <w:rsid w:val="00380F17"/>
    <w:rsid w:val="0038356B"/>
    <w:rsid w:val="00384305"/>
    <w:rsid w:val="0039268F"/>
    <w:rsid w:val="00392F9B"/>
    <w:rsid w:val="00394595"/>
    <w:rsid w:val="003945FF"/>
    <w:rsid w:val="0039465E"/>
    <w:rsid w:val="003A1A19"/>
    <w:rsid w:val="003A5B0C"/>
    <w:rsid w:val="003B348E"/>
    <w:rsid w:val="003B3ED5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2107E"/>
    <w:rsid w:val="004236D5"/>
    <w:rsid w:val="00424375"/>
    <w:rsid w:val="004372DD"/>
    <w:rsid w:val="00441088"/>
    <w:rsid w:val="00441724"/>
    <w:rsid w:val="0044185E"/>
    <w:rsid w:val="00446431"/>
    <w:rsid w:val="00454148"/>
    <w:rsid w:val="004621B3"/>
    <w:rsid w:val="0046364F"/>
    <w:rsid w:val="00465073"/>
    <w:rsid w:val="0047471A"/>
    <w:rsid w:val="00475402"/>
    <w:rsid w:val="00483A7A"/>
    <w:rsid w:val="00483D65"/>
    <w:rsid w:val="00486B3D"/>
    <w:rsid w:val="004903A2"/>
    <w:rsid w:val="00490692"/>
    <w:rsid w:val="004925F2"/>
    <w:rsid w:val="004A66C3"/>
    <w:rsid w:val="004A66CF"/>
    <w:rsid w:val="004B17DA"/>
    <w:rsid w:val="004C732A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200E"/>
    <w:rsid w:val="00572A0F"/>
    <w:rsid w:val="00574FE0"/>
    <w:rsid w:val="00576D2D"/>
    <w:rsid w:val="00583FC8"/>
    <w:rsid w:val="00584F88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439D"/>
    <w:rsid w:val="005F511A"/>
    <w:rsid w:val="0060030C"/>
    <w:rsid w:val="00600EC8"/>
    <w:rsid w:val="006011EC"/>
    <w:rsid w:val="00603AD5"/>
    <w:rsid w:val="00603C71"/>
    <w:rsid w:val="00605B68"/>
    <w:rsid w:val="006201CB"/>
    <w:rsid w:val="00622F6B"/>
    <w:rsid w:val="00627765"/>
    <w:rsid w:val="00627A02"/>
    <w:rsid w:val="0064692C"/>
    <w:rsid w:val="00653F68"/>
    <w:rsid w:val="006802C4"/>
    <w:rsid w:val="0068429A"/>
    <w:rsid w:val="00685FDD"/>
    <w:rsid w:val="006912DC"/>
    <w:rsid w:val="00693676"/>
    <w:rsid w:val="006A5611"/>
    <w:rsid w:val="006A71DE"/>
    <w:rsid w:val="006A76D7"/>
    <w:rsid w:val="006B2D23"/>
    <w:rsid w:val="006B3EF4"/>
    <w:rsid w:val="006B6247"/>
    <w:rsid w:val="006C4E52"/>
    <w:rsid w:val="006C6A77"/>
    <w:rsid w:val="006D1F6D"/>
    <w:rsid w:val="006D45BB"/>
    <w:rsid w:val="006D49F0"/>
    <w:rsid w:val="006D7F2E"/>
    <w:rsid w:val="006E235E"/>
    <w:rsid w:val="006E6A74"/>
    <w:rsid w:val="006F0D3C"/>
    <w:rsid w:val="006F2EDC"/>
    <w:rsid w:val="006F72F5"/>
    <w:rsid w:val="00704625"/>
    <w:rsid w:val="00707FD3"/>
    <w:rsid w:val="00710718"/>
    <w:rsid w:val="0071249D"/>
    <w:rsid w:val="00715A9A"/>
    <w:rsid w:val="00716152"/>
    <w:rsid w:val="0072030B"/>
    <w:rsid w:val="00720747"/>
    <w:rsid w:val="007228A6"/>
    <w:rsid w:val="00722BE8"/>
    <w:rsid w:val="00724064"/>
    <w:rsid w:val="007244CC"/>
    <w:rsid w:val="007303F6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B7F"/>
    <w:rsid w:val="00802E02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9557D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2002"/>
    <w:rsid w:val="00902CEB"/>
    <w:rsid w:val="009064C0"/>
    <w:rsid w:val="009078CB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A59"/>
    <w:rsid w:val="00952B21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5264"/>
    <w:rsid w:val="009856A1"/>
    <w:rsid w:val="00990D91"/>
    <w:rsid w:val="009915B2"/>
    <w:rsid w:val="00992B92"/>
    <w:rsid w:val="009A056D"/>
    <w:rsid w:val="009A17FC"/>
    <w:rsid w:val="009A2869"/>
    <w:rsid w:val="009A50D4"/>
    <w:rsid w:val="009A7614"/>
    <w:rsid w:val="009C016F"/>
    <w:rsid w:val="009C26DF"/>
    <w:rsid w:val="009C2A7B"/>
    <w:rsid w:val="009C3C75"/>
    <w:rsid w:val="009E17E1"/>
    <w:rsid w:val="009E1BBE"/>
    <w:rsid w:val="009E45C5"/>
    <w:rsid w:val="009E47B1"/>
    <w:rsid w:val="009F003E"/>
    <w:rsid w:val="009F0109"/>
    <w:rsid w:val="009F01E9"/>
    <w:rsid w:val="009F1185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0F31"/>
    <w:rsid w:val="00A35787"/>
    <w:rsid w:val="00A3685C"/>
    <w:rsid w:val="00A43B4C"/>
    <w:rsid w:val="00A478DC"/>
    <w:rsid w:val="00A701AF"/>
    <w:rsid w:val="00A7137C"/>
    <w:rsid w:val="00A75504"/>
    <w:rsid w:val="00A83EBE"/>
    <w:rsid w:val="00A8594A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0587"/>
    <w:rsid w:val="00B039E8"/>
    <w:rsid w:val="00B14B45"/>
    <w:rsid w:val="00B155E8"/>
    <w:rsid w:val="00B15F75"/>
    <w:rsid w:val="00B2194E"/>
    <w:rsid w:val="00B31F29"/>
    <w:rsid w:val="00B32DAF"/>
    <w:rsid w:val="00B3499A"/>
    <w:rsid w:val="00B37E68"/>
    <w:rsid w:val="00B42402"/>
    <w:rsid w:val="00B468CC"/>
    <w:rsid w:val="00B52FB3"/>
    <w:rsid w:val="00B54655"/>
    <w:rsid w:val="00B6045F"/>
    <w:rsid w:val="00B60BEA"/>
    <w:rsid w:val="00B7242A"/>
    <w:rsid w:val="00B8071F"/>
    <w:rsid w:val="00B82B4E"/>
    <w:rsid w:val="00B8420E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015B8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2A37"/>
    <w:rsid w:val="00CE3E54"/>
    <w:rsid w:val="00CF2E1A"/>
    <w:rsid w:val="00CF6EC0"/>
    <w:rsid w:val="00CF715C"/>
    <w:rsid w:val="00D022EC"/>
    <w:rsid w:val="00D05217"/>
    <w:rsid w:val="00D06182"/>
    <w:rsid w:val="00D125BD"/>
    <w:rsid w:val="00D12661"/>
    <w:rsid w:val="00D14F61"/>
    <w:rsid w:val="00D1582D"/>
    <w:rsid w:val="00D2569D"/>
    <w:rsid w:val="00D27A1B"/>
    <w:rsid w:val="00D34DC1"/>
    <w:rsid w:val="00D403F7"/>
    <w:rsid w:val="00D559DE"/>
    <w:rsid w:val="00D56FEB"/>
    <w:rsid w:val="00D601C3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201C"/>
    <w:rsid w:val="00D92EAD"/>
    <w:rsid w:val="00D94CC2"/>
    <w:rsid w:val="00DA1633"/>
    <w:rsid w:val="00DA29C3"/>
    <w:rsid w:val="00DA6422"/>
    <w:rsid w:val="00DB0557"/>
    <w:rsid w:val="00DB2C80"/>
    <w:rsid w:val="00DC2340"/>
    <w:rsid w:val="00DC30DA"/>
    <w:rsid w:val="00DE287B"/>
    <w:rsid w:val="00DE603B"/>
    <w:rsid w:val="00DF129D"/>
    <w:rsid w:val="00DF4371"/>
    <w:rsid w:val="00DF625F"/>
    <w:rsid w:val="00DF74DB"/>
    <w:rsid w:val="00E01841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C40"/>
    <w:rsid w:val="00E710C7"/>
    <w:rsid w:val="00E80DED"/>
    <w:rsid w:val="00E95ED3"/>
    <w:rsid w:val="00EA7542"/>
    <w:rsid w:val="00EB2280"/>
    <w:rsid w:val="00EC1621"/>
    <w:rsid w:val="00EC1FF0"/>
    <w:rsid w:val="00EC662E"/>
    <w:rsid w:val="00ED07F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F7B"/>
    <w:rsid w:val="00F459EB"/>
    <w:rsid w:val="00F52C9C"/>
    <w:rsid w:val="00F55BE1"/>
    <w:rsid w:val="00F6336A"/>
    <w:rsid w:val="00F72065"/>
    <w:rsid w:val="00F778DC"/>
    <w:rsid w:val="00F849BE"/>
    <w:rsid w:val="00F94A4B"/>
    <w:rsid w:val="00F97AD4"/>
    <w:rsid w:val="00FB0917"/>
    <w:rsid w:val="00FB0F16"/>
    <w:rsid w:val="00FB1D7F"/>
    <w:rsid w:val="00FB59FB"/>
    <w:rsid w:val="00FB72A0"/>
    <w:rsid w:val="00FC35C5"/>
    <w:rsid w:val="00FC7DBF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2BF25A"/>
  <w15:chartTrackingRefBased/>
  <w15:docId w15:val="{BC8A3452-79FB-4578-84DD-71086E7EC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344EC7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noProof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uiPriority w:val="99"/>
    <w:semiHidden/>
    <w:qFormat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yw787\AppData\Local\Temp\WD_KV_KL5_SSS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8</cp:revision>
  <cp:lastPrinted>2016-12-23T16:36:00Z</cp:lastPrinted>
  <dcterms:created xsi:type="dcterms:W3CDTF">2019-11-29T09:28:00Z</dcterms:created>
  <dcterms:modified xsi:type="dcterms:W3CDTF">2019-11-29T12:31:00Z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- Version</vt:lpwstr>
  </property>
</Properties>
</file>