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14:paraId="40E69EEB" w14:textId="35269B6C" w:rsidR="00901B13" w:rsidRDefault="004A3CD7" w:rsidP="004A3CD7">
      <w:pPr>
        <w:pStyle w:val="ekvue1arial"/>
      </w:pPr>
      <w:r w:rsidRPr="004A3CD7">
        <w:t>Aufgaben zur Mehrsprachigkeit</w:t>
      </w:r>
      <w:r w:rsidR="00EB6936">
        <w:t xml:space="preserve"> I</w:t>
      </w:r>
    </w:p>
    <w:p w14:paraId="3440E558" w14:textId="38AB351D" w:rsidR="004A3CD7" w:rsidRDefault="004A3CD7" w:rsidP="00FD20A8"/>
    <w:p w14:paraId="189735A1" w14:textId="77777777" w:rsidR="004A3CD7" w:rsidRDefault="004A3CD7" w:rsidP="004A3CD7">
      <w:r>
        <w:tab/>
      </w:r>
    </w:p>
    <w:p w14:paraId="7BF120CD" w14:textId="1B822389" w:rsidR="004A3CD7" w:rsidRDefault="004A3CD7" w:rsidP="004A3CD7">
      <w:r w:rsidRPr="004A3CD7">
        <w:rPr>
          <w:rStyle w:val="ekvnummerierung"/>
        </w:rPr>
        <w:t>1</w:t>
      </w:r>
      <w:r w:rsidRPr="004A3CD7">
        <w:tab/>
      </w:r>
      <w:r>
        <w:t>Lest die folgenden Übersetzungen des deutschen Satzes „Das ist meine Meinung.“. Klärt, in welchen Sprachen die Sätze stehen. Vergleicht die Wörter und benennt Gemeinsamkeiten und Unterschiede.</w:t>
      </w:r>
    </w:p>
    <w:p w14:paraId="6D698B0A" w14:textId="25635A17" w:rsidR="004A3CD7" w:rsidRDefault="004A3CD7" w:rsidP="004A3CD7"/>
    <w:p w14:paraId="1BFC69C5" w14:textId="2AD6D90E" w:rsidR="004A3CD7" w:rsidRDefault="009C697B" w:rsidP="009C697B">
      <w:pPr>
        <w:pStyle w:val="ekvaufgabenwortkarte"/>
      </w:pPr>
      <w:r>
        <w:rPr>
          <w:noProof/>
        </w:rPr>
        <mc:AlternateContent>
          <mc:Choice Requires="wps">
            <w:drawing>
              <wp:anchor distT="0" distB="0" distL="114300" distR="114300" simplePos="0" relativeHeight="251665408" behindDoc="0" locked="0" layoutInCell="1" allowOverlap="1" wp14:anchorId="7827138E" wp14:editId="040BD1EF">
                <wp:simplePos x="0" y="0"/>
                <wp:positionH relativeFrom="column">
                  <wp:posOffset>4331082</wp:posOffset>
                </wp:positionH>
                <wp:positionV relativeFrom="paragraph">
                  <wp:posOffset>40904</wp:posOffset>
                </wp:positionV>
                <wp:extent cx="1268083" cy="465455"/>
                <wp:effectExtent l="0" t="0" r="8890" b="0"/>
                <wp:wrapNone/>
                <wp:docPr id="3" name="Textfeld 3"/>
                <wp:cNvGraphicFramePr/>
                <a:graphic xmlns:a="http://schemas.openxmlformats.org/drawingml/2006/main">
                  <a:graphicData uri="http://schemas.microsoft.com/office/word/2010/wordprocessingShape">
                    <wps:wsp>
                      <wps:cNvSpPr txBox="1"/>
                      <wps:spPr>
                        <a:xfrm>
                          <a:off x="0" y="0"/>
                          <a:ext cx="1268083" cy="465455"/>
                        </a:xfrm>
                        <a:prstGeom prst="rect">
                          <a:avLst/>
                        </a:prstGeom>
                        <a:solidFill>
                          <a:schemeClr val="bg1">
                            <a:lumMod val="75000"/>
                          </a:schemeClr>
                        </a:solidFill>
                        <a:ln w="6350">
                          <a:noFill/>
                        </a:ln>
                      </wps:spPr>
                      <wps:txbx>
                        <w:txbxContent>
                          <w:p w14:paraId="1A009BB4" w14:textId="5392B60B" w:rsidR="004A3CD7" w:rsidRPr="009C697B" w:rsidRDefault="004A3CD7" w:rsidP="009C697B">
                            <w:pPr>
                              <w:pStyle w:val="ekvaufgabenwortkarte"/>
                            </w:pPr>
                            <w:r w:rsidRPr="009C697B">
                              <w:t>C’est mon avis.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7138E" id="_x0000_t202" coordsize="21600,21600" o:spt="202" path="m,l,21600r21600,l21600,xe">
                <v:stroke joinstyle="miter"/>
                <v:path gradientshapeok="t" o:connecttype="rect"/>
              </v:shapetype>
              <v:shape id="Textfeld 3" o:spid="_x0000_s1026" type="#_x0000_t202" style="position:absolute;margin-left:341.05pt;margin-top:3.2pt;width:99.85pt;height:3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" fillcolor="#bfbfbf [2412]" stroked="f" strokeweight=".5pt">
                <v:textbox>
                  <w:txbxContent>
                    <w:p w14:paraId="1A009BB4" w14:textId="5392B60B" w:rsidR="004A3CD7" w:rsidRPr="009C697B" w:rsidRDefault="004A3CD7" w:rsidP="009C697B">
                      <w:pPr>
                        <w:pStyle w:val="ekvaufgabenwortkarte"/>
                      </w:pPr>
                      <w:r w:rsidRPr="009C697B">
                        <w:t xml:space="preserve">C’est </w:t>
                      </w:r>
                      <w:proofErr w:type="spellStart"/>
                      <w:r w:rsidRPr="009C697B">
                        <w:t>mon</w:t>
                      </w:r>
                      <w:proofErr w:type="spellEnd"/>
                      <w:r w:rsidRPr="009C697B">
                        <w:t xml:space="preserve"> </w:t>
                      </w:r>
                      <w:proofErr w:type="spellStart"/>
                      <w:r w:rsidRPr="009C697B">
                        <w:t>avis</w:t>
                      </w:r>
                      <w:proofErr w:type="spellEnd"/>
                      <w:r w:rsidRPr="009C697B">
                        <w: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7C320CF" wp14:editId="4DF70598">
                <wp:simplePos x="0" y="0"/>
                <wp:positionH relativeFrom="column">
                  <wp:posOffset>2597174</wp:posOffset>
                </wp:positionH>
                <wp:positionV relativeFrom="paragraph">
                  <wp:posOffset>49530</wp:posOffset>
                </wp:positionV>
                <wp:extent cx="1630392" cy="465826"/>
                <wp:effectExtent l="0" t="0" r="8255" b="0"/>
                <wp:wrapNone/>
                <wp:docPr id="1" name="Textfeld 1"/>
                <wp:cNvGraphicFramePr/>
                <a:graphic xmlns:a="http://schemas.openxmlformats.org/drawingml/2006/main">
                  <a:graphicData uri="http://schemas.microsoft.com/office/word/2010/wordprocessingShape">
                    <wps:wsp>
                      <wps:cNvSpPr txBox="1"/>
                      <wps:spPr>
                        <a:xfrm>
                          <a:off x="0" y="0"/>
                          <a:ext cx="1630392" cy="465826"/>
                        </a:xfrm>
                        <a:prstGeom prst="rect">
                          <a:avLst/>
                        </a:prstGeom>
                        <a:solidFill>
                          <a:schemeClr val="bg1">
                            <a:lumMod val="75000"/>
                          </a:schemeClr>
                        </a:solidFill>
                        <a:ln w="6350">
                          <a:noFill/>
                        </a:ln>
                      </wps:spPr>
                      <wps:txbx>
                        <w:txbxContent>
                          <w:p w14:paraId="784ADE59" w14:textId="7F79E47E" w:rsidR="004A3CD7" w:rsidRPr="009C697B" w:rsidRDefault="004A3CD7" w:rsidP="009C697B">
                            <w:pPr>
                              <w:pStyle w:val="ekvaufgabenwortkarte"/>
                            </w:pPr>
                            <w:r w:rsidRPr="009C697B">
                              <w:t>Bu benim düşüncem.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320CF" id="Textfeld 1" o:spid="_x0000_s1027" type="#_x0000_t202" style="position:absolute;margin-left:204.5pt;margin-top:3.9pt;width:128.4pt;height:3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" fillcolor="#bfbfbf [2412]" stroked="f" strokeweight=".5pt">
                <v:textbox>
                  <w:txbxContent>
                    <w:p w14:paraId="784ADE59" w14:textId="7F79E47E" w:rsidR="004A3CD7" w:rsidRPr="009C697B" w:rsidRDefault="004A3CD7" w:rsidP="009C697B">
                      <w:pPr>
                        <w:pStyle w:val="ekvaufgabenwortkarte"/>
                      </w:pPr>
                      <w:proofErr w:type="spellStart"/>
                      <w:r w:rsidRPr="009C697B">
                        <w:t>Bu</w:t>
                      </w:r>
                      <w:proofErr w:type="spellEnd"/>
                      <w:r w:rsidRPr="009C697B">
                        <w:t xml:space="preserve"> </w:t>
                      </w:r>
                      <w:proofErr w:type="spellStart"/>
                      <w:r w:rsidRPr="009C697B">
                        <w:t>benim</w:t>
                      </w:r>
                      <w:proofErr w:type="spellEnd"/>
                      <w:r w:rsidRPr="009C697B">
                        <w:t xml:space="preserve"> </w:t>
                      </w:r>
                      <w:proofErr w:type="spellStart"/>
                      <w:r w:rsidRPr="009C697B">
                        <w:t>düşüncem</w:t>
                      </w:r>
                      <w:proofErr w:type="spellEnd"/>
                      <w:r w:rsidRPr="009C697B">
                        <w: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345CC02" wp14:editId="2503B3DC">
                <wp:simplePos x="0" y="0"/>
                <wp:positionH relativeFrom="column">
                  <wp:posOffset>1587884</wp:posOffset>
                </wp:positionH>
                <wp:positionV relativeFrom="paragraph">
                  <wp:posOffset>49530</wp:posOffset>
                </wp:positionV>
                <wp:extent cx="905774" cy="465455"/>
                <wp:effectExtent l="0" t="0" r="8890" b="0"/>
                <wp:wrapNone/>
                <wp:docPr id="2" name="Textfeld 2"/>
                <wp:cNvGraphicFramePr/>
                <a:graphic xmlns:a="http://schemas.openxmlformats.org/drawingml/2006/main">
                  <a:graphicData uri="http://schemas.microsoft.com/office/word/2010/wordprocessingShape">
                    <wps:wsp>
                      <wps:cNvSpPr txBox="1"/>
                      <wps:spPr>
                        <a:xfrm>
                          <a:off x="0" y="0"/>
                          <a:ext cx="905774" cy="465455"/>
                        </a:xfrm>
                        <a:prstGeom prst="rect">
                          <a:avLst/>
                        </a:prstGeom>
                        <a:solidFill>
                          <a:schemeClr val="bg1">
                            <a:lumMod val="75000"/>
                          </a:schemeClr>
                        </a:solidFill>
                        <a:ln w="6350">
                          <a:noFill/>
                        </a:ln>
                      </wps:spPr>
                      <wps:txbx>
                        <w:txbxContent>
                          <w:p w14:paraId="74DFC952" w14:textId="0290DBB3" w:rsidR="004A3CD7" w:rsidRPr="009C697B" w:rsidRDefault="004A3CD7" w:rsidP="009C697B">
                            <w:pPr>
                              <w:pStyle w:val="ekvaufgabenwortkarte"/>
                            </w:pPr>
                            <w:r w:rsidRPr="009C697B">
                              <w:t>This is my opinion.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5CC02" id="Textfeld 2" o:spid="_x0000_s1028" type="#_x0000_t202" style="position:absolute;margin-left:125.05pt;margin-top:3.9pt;width:71.3pt;height:3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" fillcolor="#bfbfbf [2412]" stroked="f" strokeweight=".5pt">
                <v:textbox>
                  <w:txbxContent>
                    <w:p w14:paraId="74DFC952" w14:textId="0290DBB3" w:rsidR="004A3CD7" w:rsidRPr="009C697B" w:rsidRDefault="004A3CD7" w:rsidP="009C697B">
                      <w:pPr>
                        <w:pStyle w:val="ekvaufgabenwortkarte"/>
                      </w:pPr>
                      <w:r w:rsidRPr="009C697B">
                        <w:t xml:space="preserve">This </w:t>
                      </w:r>
                      <w:proofErr w:type="spellStart"/>
                      <w:r w:rsidRPr="009C697B">
                        <w:t>is</w:t>
                      </w:r>
                      <w:proofErr w:type="spellEnd"/>
                      <w:r w:rsidRPr="009C697B">
                        <w:t xml:space="preserve"> </w:t>
                      </w:r>
                      <w:proofErr w:type="spellStart"/>
                      <w:r w:rsidRPr="009C697B">
                        <w:t>my</w:t>
                      </w:r>
                      <w:proofErr w:type="spellEnd"/>
                      <w:r w:rsidRPr="009C697B">
                        <w:t xml:space="preserve"> </w:t>
                      </w:r>
                      <w:proofErr w:type="spellStart"/>
                      <w:r w:rsidRPr="009C697B">
                        <w:t>opinion</w:t>
                      </w:r>
                      <w:proofErr w:type="spellEnd"/>
                      <w:r w:rsidRPr="009C697B">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14F7ED3" wp14:editId="1977BEBE">
                <wp:simplePos x="0" y="0"/>
                <wp:positionH relativeFrom="column">
                  <wp:posOffset>35129</wp:posOffset>
                </wp:positionH>
                <wp:positionV relativeFrom="paragraph">
                  <wp:posOffset>40904</wp:posOffset>
                </wp:positionV>
                <wp:extent cx="1449237" cy="465455"/>
                <wp:effectExtent l="0" t="0" r="0" b="0"/>
                <wp:wrapNone/>
                <wp:docPr id="60" name="Textfeld 60"/>
                <wp:cNvGraphicFramePr/>
                <a:graphic xmlns:a="http://schemas.openxmlformats.org/drawingml/2006/main">
                  <a:graphicData uri="http://schemas.microsoft.com/office/word/2010/wordprocessingShape">
                    <wps:wsp>
                      <wps:cNvSpPr txBox="1"/>
                      <wps:spPr>
                        <a:xfrm>
                          <a:off x="0" y="0"/>
                          <a:ext cx="1449237" cy="465455"/>
                        </a:xfrm>
                        <a:prstGeom prst="rect">
                          <a:avLst/>
                        </a:prstGeom>
                        <a:solidFill>
                          <a:schemeClr val="bg1">
                            <a:lumMod val="75000"/>
                          </a:schemeClr>
                        </a:solidFill>
                        <a:ln w="6350">
                          <a:noFill/>
                        </a:ln>
                      </wps:spPr>
                      <wps:txbx>
                        <w:txbxContent>
                          <w:p w14:paraId="16F7076A" w14:textId="77777777" w:rsidR="004A3CD7" w:rsidRPr="004A3CD7" w:rsidRDefault="004A3CD7" w:rsidP="009C697B">
                            <w:pPr>
                              <w:pStyle w:val="ekvaufgabenwortkarte"/>
                            </w:pPr>
                            <w:r w:rsidRPr="004A3CD7">
                              <w:t xml:space="preserve">Это мое мнение. </w:t>
                            </w:r>
                          </w:p>
                          <w:p w14:paraId="610C0A39" w14:textId="1DE42D0D" w:rsidR="004A3CD7" w:rsidRPr="004A3CD7" w:rsidRDefault="004A3CD7" w:rsidP="009C697B">
                            <w:pPr>
                              <w:pStyle w:val="ekvaufgabenwortkarte"/>
                            </w:pPr>
                            <w:r w:rsidRPr="004A3CD7">
                              <w:t>(Eto moe mnenie.)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F7ED3" id="Textfeld 60" o:spid="_x0000_s1029" type="#_x0000_t202" style="position:absolute;margin-left:2.75pt;margin-top:3.2pt;width:114.1pt;height:3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" fillcolor="#bfbfbf [2412]" stroked="f" strokeweight=".5pt">
                <v:textbox>
                  <w:txbxContent>
                    <w:p w14:paraId="16F7076A" w14:textId="77777777" w:rsidR="004A3CD7" w:rsidRPr="004A3CD7" w:rsidRDefault="004A3CD7" w:rsidP="009C697B">
                      <w:pPr>
                        <w:pStyle w:val="ekvaufgabenwortkarte"/>
                      </w:pPr>
                      <w:proofErr w:type="spellStart"/>
                      <w:r w:rsidRPr="004A3CD7">
                        <w:t>Это</w:t>
                      </w:r>
                      <w:proofErr w:type="spellEnd"/>
                      <w:r w:rsidRPr="004A3CD7">
                        <w:t xml:space="preserve"> </w:t>
                      </w:r>
                      <w:proofErr w:type="spellStart"/>
                      <w:r w:rsidRPr="004A3CD7">
                        <w:t>мое</w:t>
                      </w:r>
                      <w:proofErr w:type="spellEnd"/>
                      <w:r w:rsidRPr="004A3CD7">
                        <w:t xml:space="preserve"> </w:t>
                      </w:r>
                      <w:proofErr w:type="spellStart"/>
                      <w:r w:rsidRPr="004A3CD7">
                        <w:t>мнение</w:t>
                      </w:r>
                      <w:proofErr w:type="spellEnd"/>
                      <w:r w:rsidRPr="004A3CD7">
                        <w:t xml:space="preserve">. </w:t>
                      </w:r>
                    </w:p>
                    <w:p w14:paraId="610C0A39" w14:textId="1DE42D0D" w:rsidR="004A3CD7" w:rsidRPr="004A3CD7" w:rsidRDefault="004A3CD7" w:rsidP="009C697B">
                      <w:pPr>
                        <w:pStyle w:val="ekvaufgabenwortkarte"/>
                      </w:pPr>
                      <w:r w:rsidRPr="004A3CD7">
                        <w:t>(</w:t>
                      </w:r>
                      <w:proofErr w:type="spellStart"/>
                      <w:r w:rsidRPr="004A3CD7">
                        <w:t>Eto</w:t>
                      </w:r>
                      <w:proofErr w:type="spellEnd"/>
                      <w:r w:rsidRPr="004A3CD7">
                        <w:t xml:space="preserve"> </w:t>
                      </w:r>
                      <w:proofErr w:type="spellStart"/>
                      <w:r w:rsidRPr="004A3CD7">
                        <w:t>moe</w:t>
                      </w:r>
                      <w:proofErr w:type="spellEnd"/>
                      <w:r w:rsidRPr="004A3CD7">
                        <w:t xml:space="preserve"> </w:t>
                      </w:r>
                      <w:proofErr w:type="spellStart"/>
                      <w:r w:rsidRPr="004A3CD7">
                        <w:t>mnenie</w:t>
                      </w:r>
                      <w:proofErr w:type="spellEnd"/>
                      <w:r w:rsidRPr="004A3CD7">
                        <w:t>.)</w:t>
                      </w:r>
                    </w:p>
                  </w:txbxContent>
                </v:textbox>
              </v:shape>
            </w:pict>
          </mc:Fallback>
        </mc:AlternateContent>
      </w:r>
    </w:p>
    <w:p w14:paraId="6C8444F7" w14:textId="6FBCA34C" w:rsidR="004A3CD7" w:rsidRDefault="004A3CD7" w:rsidP="009C697B">
      <w:pPr>
        <w:pStyle w:val="ekvaufgabenwortkarte"/>
      </w:pPr>
    </w:p>
    <w:p w14:paraId="7D496E79" w14:textId="5A77823F" w:rsidR="004A3CD7" w:rsidRDefault="004A3CD7" w:rsidP="009C697B">
      <w:pPr>
        <w:pStyle w:val="ekvaufgabenwortkarte"/>
      </w:pPr>
    </w:p>
    <w:p w14:paraId="7EF21C88" w14:textId="4A365376" w:rsidR="004A3CD7" w:rsidRDefault="009C697B" w:rsidP="009C697B">
      <w:pPr>
        <w:pStyle w:val="ekvaufgabenwortkarte"/>
      </w:pPr>
      <w:r>
        <w:rPr>
          <w:noProof/>
        </w:rPr>
        <mc:AlternateContent>
          <mc:Choice Requires="wps">
            <w:drawing>
              <wp:anchor distT="0" distB="0" distL="114300" distR="114300" simplePos="0" relativeHeight="251673600" behindDoc="0" locked="0" layoutInCell="1" allowOverlap="1" wp14:anchorId="3A2A9BD7" wp14:editId="4E896C2E">
                <wp:simplePos x="0" y="0"/>
                <wp:positionH relativeFrom="column">
                  <wp:posOffset>4528820</wp:posOffset>
                </wp:positionH>
                <wp:positionV relativeFrom="paragraph">
                  <wp:posOffset>143031</wp:posOffset>
                </wp:positionV>
                <wp:extent cx="1069340" cy="465455"/>
                <wp:effectExtent l="0" t="0" r="0" b="0"/>
                <wp:wrapNone/>
                <wp:docPr id="8" name="Textfeld 8"/>
                <wp:cNvGraphicFramePr/>
                <a:graphic xmlns:a="http://schemas.openxmlformats.org/drawingml/2006/main">
                  <a:graphicData uri="http://schemas.microsoft.com/office/word/2010/wordprocessingShape">
                    <wps:wsp>
                      <wps:cNvSpPr txBox="1"/>
                      <wps:spPr>
                        <a:xfrm>
                          <a:off x="0" y="0"/>
                          <a:ext cx="1069340" cy="465455"/>
                        </a:xfrm>
                        <a:prstGeom prst="rect">
                          <a:avLst/>
                        </a:prstGeom>
                        <a:solidFill>
                          <a:schemeClr val="bg1">
                            <a:lumMod val="75000"/>
                          </a:schemeClr>
                        </a:solidFill>
                        <a:ln w="6350">
                          <a:noFill/>
                        </a:ln>
                      </wps:spPr>
                      <wps:txbx>
                        <w:txbxContent>
                          <w:p w14:paraId="70F9390E" w14:textId="32E1408A" w:rsidR="004A3CD7" w:rsidRPr="009C697B" w:rsidRDefault="004A3CD7" w:rsidP="009C697B">
                            <w:pPr>
                              <w:pStyle w:val="ekvaufgabenwortkarte"/>
                            </w:pPr>
                            <w:r w:rsidRPr="009C697B">
                              <w:t>To je můj názor.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A9BD7" id="Textfeld 8" o:spid="_x0000_s1030" type="#_x0000_t202" style="position:absolute;margin-left:356.6pt;margin-top:11.25pt;width:84.2pt;height:3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" fillcolor="#bfbfbf [2412]" stroked="f" strokeweight=".5pt">
                <v:textbox>
                  <w:txbxContent>
                    <w:p w14:paraId="70F9390E" w14:textId="32E1408A" w:rsidR="004A3CD7" w:rsidRPr="009C697B" w:rsidRDefault="004A3CD7" w:rsidP="009C697B">
                      <w:pPr>
                        <w:pStyle w:val="ekvaufgabenwortkarte"/>
                      </w:pPr>
                      <w:proofErr w:type="spellStart"/>
                      <w:r w:rsidRPr="009C697B">
                        <w:t>To</w:t>
                      </w:r>
                      <w:proofErr w:type="spellEnd"/>
                      <w:r w:rsidRPr="009C697B">
                        <w:t xml:space="preserve"> je </w:t>
                      </w:r>
                      <w:proofErr w:type="spellStart"/>
                      <w:r w:rsidRPr="009C697B">
                        <w:t>můj</w:t>
                      </w:r>
                      <w:proofErr w:type="spellEnd"/>
                      <w:r w:rsidRPr="009C697B">
                        <w:t xml:space="preserve"> </w:t>
                      </w:r>
                      <w:proofErr w:type="spellStart"/>
                      <w:r w:rsidRPr="009C697B">
                        <w:t>názor</w:t>
                      </w:r>
                      <w:proofErr w:type="spellEnd"/>
                      <w:r w:rsidRPr="009C697B">
                        <w:t>.</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E1BA02C" wp14:editId="7B458CB2">
                <wp:simplePos x="0" y="0"/>
                <wp:positionH relativeFrom="column">
                  <wp:posOffset>2924978</wp:posOffset>
                </wp:positionH>
                <wp:positionV relativeFrom="paragraph">
                  <wp:posOffset>162105</wp:posOffset>
                </wp:positionV>
                <wp:extent cx="1483743" cy="465455"/>
                <wp:effectExtent l="0" t="0" r="2540" b="0"/>
                <wp:wrapNone/>
                <wp:docPr id="7" name="Textfeld 7"/>
                <wp:cNvGraphicFramePr/>
                <a:graphic xmlns:a="http://schemas.openxmlformats.org/drawingml/2006/main">
                  <a:graphicData uri="http://schemas.microsoft.com/office/word/2010/wordprocessingShape">
                    <wps:wsp>
                      <wps:cNvSpPr txBox="1"/>
                      <wps:spPr>
                        <a:xfrm>
                          <a:off x="0" y="0"/>
                          <a:ext cx="1483743" cy="465455"/>
                        </a:xfrm>
                        <a:prstGeom prst="rect">
                          <a:avLst/>
                        </a:prstGeom>
                        <a:solidFill>
                          <a:schemeClr val="bg1">
                            <a:lumMod val="75000"/>
                          </a:schemeClr>
                        </a:solidFill>
                        <a:ln w="6350">
                          <a:noFill/>
                        </a:ln>
                      </wps:spPr>
                      <wps:txbx>
                        <w:txbxContent>
                          <w:p w14:paraId="6DF2C08D" w14:textId="34E789DE" w:rsidR="004A3CD7" w:rsidRPr="009C697B" w:rsidRDefault="004A3CD7" w:rsidP="009C697B">
                            <w:pPr>
                              <w:pStyle w:val="ekvaufgabenwortkarte"/>
                            </w:pPr>
                            <w:r w:rsidRPr="009C697B">
                              <w:t>Esa es mi opinión.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BA02C" id="Textfeld 7" o:spid="_x0000_s1031" type="#_x0000_t202" style="position:absolute;margin-left:230.3pt;margin-top:12.75pt;width:116.85pt;height:3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" fillcolor="#bfbfbf [2412]" stroked="f" strokeweight=".5pt">
                <v:textbox>
                  <w:txbxContent>
                    <w:p w14:paraId="6DF2C08D" w14:textId="34E789DE" w:rsidR="004A3CD7" w:rsidRPr="009C697B" w:rsidRDefault="004A3CD7" w:rsidP="009C697B">
                      <w:pPr>
                        <w:pStyle w:val="ekvaufgabenwortkarte"/>
                      </w:pPr>
                      <w:r w:rsidRPr="009C697B">
                        <w:t xml:space="preserve">Esa es mi </w:t>
                      </w:r>
                      <w:proofErr w:type="spellStart"/>
                      <w:r w:rsidRPr="009C697B">
                        <w:t>opinión</w:t>
                      </w:r>
                      <w:proofErr w:type="spellEnd"/>
                      <w:r w:rsidRPr="009C697B">
                        <w: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2CC1CB5" wp14:editId="1C83B4D0">
                <wp:simplePos x="0" y="0"/>
                <wp:positionH relativeFrom="column">
                  <wp:posOffset>1173815</wp:posOffset>
                </wp:positionH>
                <wp:positionV relativeFrom="paragraph">
                  <wp:posOffset>162105</wp:posOffset>
                </wp:positionV>
                <wp:extent cx="1638804" cy="465455"/>
                <wp:effectExtent l="0" t="0" r="0" b="0"/>
                <wp:wrapNone/>
                <wp:docPr id="6" name="Textfeld 6"/>
                <wp:cNvGraphicFramePr/>
                <a:graphic xmlns:a="http://schemas.openxmlformats.org/drawingml/2006/main">
                  <a:graphicData uri="http://schemas.microsoft.com/office/word/2010/wordprocessingShape">
                    <wps:wsp>
                      <wps:cNvSpPr txBox="1"/>
                      <wps:spPr>
                        <a:xfrm>
                          <a:off x="0" y="0"/>
                          <a:ext cx="1638804" cy="465455"/>
                        </a:xfrm>
                        <a:prstGeom prst="rect">
                          <a:avLst/>
                        </a:prstGeom>
                        <a:solidFill>
                          <a:schemeClr val="bg1">
                            <a:lumMod val="75000"/>
                          </a:schemeClr>
                        </a:solidFill>
                        <a:ln w="6350">
                          <a:noFill/>
                        </a:ln>
                      </wps:spPr>
                      <wps:txbx>
                        <w:txbxContent>
                          <w:p w14:paraId="068875F4" w14:textId="1355FC3B" w:rsidR="004A3CD7" w:rsidRPr="009C697B" w:rsidRDefault="004A3CD7" w:rsidP="009C697B">
                            <w:pPr>
                              <w:pStyle w:val="ekvaufgabenwortkarte"/>
                            </w:pPr>
                            <w:r w:rsidRPr="009C697B">
                              <w:t>Asta e părerea mea.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C1CB5" id="Textfeld 6" o:spid="_x0000_s1032" type="#_x0000_t202" style="position:absolute;margin-left:92.45pt;margin-top:12.75pt;width:129.05pt;height:3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" fillcolor="#bfbfbf [2412]" stroked="f" strokeweight=".5pt">
                <v:textbox>
                  <w:txbxContent>
                    <w:p w14:paraId="068875F4" w14:textId="1355FC3B" w:rsidR="004A3CD7" w:rsidRPr="009C697B" w:rsidRDefault="004A3CD7" w:rsidP="009C697B">
                      <w:pPr>
                        <w:pStyle w:val="ekvaufgabenwortkarte"/>
                      </w:pPr>
                      <w:r w:rsidRPr="009C697B">
                        <w:t xml:space="preserve">Asta e </w:t>
                      </w:r>
                      <w:proofErr w:type="spellStart"/>
                      <w:r w:rsidRPr="009C697B">
                        <w:t>părerea</w:t>
                      </w:r>
                      <w:proofErr w:type="spellEnd"/>
                      <w:r w:rsidRPr="009C697B">
                        <w:t xml:space="preserve"> mea.</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07D73977" wp14:editId="66B9BFE9">
                <wp:simplePos x="0" y="0"/>
                <wp:positionH relativeFrom="column">
                  <wp:posOffset>35129</wp:posOffset>
                </wp:positionH>
                <wp:positionV relativeFrom="paragraph">
                  <wp:posOffset>162105</wp:posOffset>
                </wp:positionV>
                <wp:extent cx="1026543" cy="465455"/>
                <wp:effectExtent l="0" t="0" r="2540" b="0"/>
                <wp:wrapNone/>
                <wp:docPr id="5" name="Textfeld 5"/>
                <wp:cNvGraphicFramePr/>
                <a:graphic xmlns:a="http://schemas.openxmlformats.org/drawingml/2006/main">
                  <a:graphicData uri="http://schemas.microsoft.com/office/word/2010/wordprocessingShape">
                    <wps:wsp>
                      <wps:cNvSpPr txBox="1"/>
                      <wps:spPr>
                        <a:xfrm>
                          <a:off x="0" y="0"/>
                          <a:ext cx="1026543" cy="465455"/>
                        </a:xfrm>
                        <a:prstGeom prst="rect">
                          <a:avLst/>
                        </a:prstGeom>
                        <a:solidFill>
                          <a:schemeClr val="bg1">
                            <a:lumMod val="75000"/>
                          </a:schemeClr>
                        </a:solidFill>
                        <a:ln w="6350">
                          <a:noFill/>
                        </a:ln>
                      </wps:spPr>
                      <wps:txbx>
                        <w:txbxContent>
                          <w:p w14:paraId="04EC26B2" w14:textId="77777777" w:rsidR="004A3CD7" w:rsidRPr="009C697B" w:rsidRDefault="004A3CD7" w:rsidP="009C697B">
                            <w:pPr>
                              <w:pStyle w:val="ekvaufgabenwortkarte"/>
                            </w:pPr>
                            <w:proofErr w:type="gramStart"/>
                            <w:r w:rsidRPr="009C697B">
                              <w:t>.رأيي</w:t>
                            </w:r>
                            <w:proofErr w:type="gramEnd"/>
                            <w:r w:rsidRPr="009C697B">
                              <w:t xml:space="preserve"> هذا </w:t>
                            </w:r>
                          </w:p>
                          <w:p w14:paraId="2C249E76" w14:textId="72953A47" w:rsidR="004A3CD7" w:rsidRPr="009C697B" w:rsidRDefault="004A3CD7" w:rsidP="009C697B">
                            <w:pPr>
                              <w:pStyle w:val="ekvaufgabenwortkarte"/>
                            </w:pPr>
                            <w:r w:rsidRPr="009C697B">
                              <w:t>(hadha rayi)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73977" id="Textfeld 5" o:spid="_x0000_s1033" type="#_x0000_t202" style="position:absolute;margin-left:2.75pt;margin-top:12.75pt;width:80.85pt;height:3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" fillcolor="#bfbfbf [2412]" stroked="f" strokeweight=".5pt">
                <v:textbox>
                  <w:txbxContent>
                    <w:p w14:paraId="04EC26B2" w14:textId="77777777" w:rsidR="004A3CD7" w:rsidRPr="009C697B" w:rsidRDefault="004A3CD7" w:rsidP="009C697B">
                      <w:pPr>
                        <w:pStyle w:val="ekvaufgabenwortkarte"/>
                      </w:pPr>
                      <w:proofErr w:type="gramStart"/>
                      <w:r w:rsidRPr="009C697B">
                        <w:t>.</w:t>
                      </w:r>
                      <w:proofErr w:type="spellStart"/>
                      <w:r w:rsidRPr="009C697B">
                        <w:t>رأيي</w:t>
                      </w:r>
                      <w:proofErr w:type="spellEnd"/>
                      <w:proofErr w:type="gramEnd"/>
                      <w:r w:rsidRPr="009C697B">
                        <w:t xml:space="preserve"> </w:t>
                      </w:r>
                      <w:proofErr w:type="spellStart"/>
                      <w:r w:rsidRPr="009C697B">
                        <w:t>هذا</w:t>
                      </w:r>
                      <w:proofErr w:type="spellEnd"/>
                      <w:r w:rsidRPr="009C697B">
                        <w:t xml:space="preserve"> </w:t>
                      </w:r>
                    </w:p>
                    <w:p w14:paraId="2C249E76" w14:textId="72953A47" w:rsidR="004A3CD7" w:rsidRPr="009C697B" w:rsidRDefault="004A3CD7" w:rsidP="009C697B">
                      <w:pPr>
                        <w:pStyle w:val="ekvaufgabenwortkarte"/>
                      </w:pPr>
                      <w:r w:rsidRPr="009C697B">
                        <w:t>(</w:t>
                      </w:r>
                      <w:proofErr w:type="spellStart"/>
                      <w:r w:rsidRPr="009C697B">
                        <w:t>hadha</w:t>
                      </w:r>
                      <w:proofErr w:type="spellEnd"/>
                      <w:r w:rsidRPr="009C697B">
                        <w:t xml:space="preserve"> </w:t>
                      </w:r>
                      <w:proofErr w:type="spellStart"/>
                      <w:r w:rsidRPr="009C697B">
                        <w:t>rayi</w:t>
                      </w:r>
                      <w:proofErr w:type="spellEnd"/>
                      <w:r w:rsidRPr="009C697B">
                        <w:t>)</w:t>
                      </w:r>
                    </w:p>
                  </w:txbxContent>
                </v:textbox>
              </v:shape>
            </w:pict>
          </mc:Fallback>
        </mc:AlternateContent>
      </w:r>
      <w:r w:rsidR="004A3CD7">
        <w:tab/>
      </w:r>
      <w:r w:rsidR="004A3CD7">
        <w:tab/>
      </w:r>
      <w:r w:rsidR="004A3CD7">
        <w:tab/>
      </w:r>
      <w:r w:rsidR="004A3CD7">
        <w:tab/>
      </w:r>
    </w:p>
    <w:p w14:paraId="72277AA7" w14:textId="074FBD88" w:rsidR="004A3CD7" w:rsidRDefault="004A3CD7" w:rsidP="009C697B">
      <w:pPr>
        <w:pStyle w:val="ekvaufgabenwortkarte"/>
      </w:pPr>
    </w:p>
    <w:p w14:paraId="64FF6247" w14:textId="088470FD" w:rsidR="004A3CD7" w:rsidRDefault="004A3CD7" w:rsidP="009C697B">
      <w:pPr>
        <w:pStyle w:val="ekvaufgabenwortkarte"/>
      </w:pPr>
    </w:p>
    <w:p w14:paraId="293D9986" w14:textId="5CE06FAD" w:rsidR="004A3CD7" w:rsidRDefault="004A3CD7" w:rsidP="004A3CD7">
      <w:r>
        <w:tab/>
      </w:r>
      <w:r>
        <w:tab/>
      </w:r>
      <w:r>
        <w:tab/>
      </w:r>
      <w:r>
        <w:tab/>
      </w:r>
      <w:r>
        <w:tab/>
      </w:r>
      <w:r>
        <w:tab/>
      </w:r>
    </w:p>
    <w:p w14:paraId="59DA6CB7" w14:textId="2DFCE3C3" w:rsidR="004A3CD7" w:rsidRDefault="004A3CD7" w:rsidP="004A3CD7">
      <w:r>
        <w:tab/>
      </w:r>
      <w:r>
        <w:tab/>
      </w:r>
      <w:r>
        <w:tab/>
      </w:r>
      <w:r>
        <w:tab/>
      </w:r>
      <w:r>
        <w:tab/>
      </w:r>
      <w:r>
        <w:tab/>
      </w:r>
    </w:p>
    <w:p w14:paraId="558D1322" w14:textId="7580ADEE" w:rsidR="004A3CD7" w:rsidRDefault="004A3CD7" w:rsidP="00FD20A8">
      <w:r w:rsidRPr="004A3CD7">
        <w:rPr>
          <w:rStyle w:val="ekvnummerierung"/>
        </w:rPr>
        <w:t>2</w:t>
      </w:r>
      <w:r w:rsidRPr="004A3CD7">
        <w:tab/>
        <w:t>Schreibt das folgende Wort an die Tafel. Übersetzt es in alle euch bekannten Sprachen und schreibt die entsprechenden Übersetzungen an die Tafel. Vergleicht die Wörter und tauscht euch über die verschiedenen Bedeutungen des Wortes aus.</w:t>
      </w:r>
    </w:p>
    <w:p w14:paraId="649D7DE4" w14:textId="42C4F7F6" w:rsidR="004A3CD7" w:rsidRDefault="004A3CD7" w:rsidP="00FD20A8">
      <w:r>
        <w:rPr>
          <w:noProof/>
        </w:rPr>
        <mc:AlternateContent>
          <mc:Choice Requires="wps">
            <w:drawing>
              <wp:anchor distT="0" distB="0" distL="114300" distR="114300" simplePos="0" relativeHeight="251675648" behindDoc="0" locked="0" layoutInCell="1" allowOverlap="1" wp14:anchorId="042FBD99" wp14:editId="7EA4FB57">
                <wp:simplePos x="0" y="0"/>
                <wp:positionH relativeFrom="column">
                  <wp:posOffset>623</wp:posOffset>
                </wp:positionH>
                <wp:positionV relativeFrom="paragraph">
                  <wp:posOffset>104140</wp:posOffset>
                </wp:positionV>
                <wp:extent cx="914400" cy="370936"/>
                <wp:effectExtent l="0" t="0" r="0" b="0"/>
                <wp:wrapNone/>
                <wp:docPr id="9" name="Textfeld 9"/>
                <wp:cNvGraphicFramePr/>
                <a:graphic xmlns:a="http://schemas.openxmlformats.org/drawingml/2006/main">
                  <a:graphicData uri="http://schemas.microsoft.com/office/word/2010/wordprocessingShape">
                    <wps:wsp>
                      <wps:cNvSpPr txBox="1"/>
                      <wps:spPr>
                        <a:xfrm>
                          <a:off x="0" y="0"/>
                          <a:ext cx="914400" cy="370936"/>
                        </a:xfrm>
                        <a:prstGeom prst="rect">
                          <a:avLst/>
                        </a:prstGeom>
                        <a:solidFill>
                          <a:schemeClr val="bg1">
                            <a:lumMod val="75000"/>
                          </a:schemeClr>
                        </a:solidFill>
                        <a:ln w="6350">
                          <a:noFill/>
                        </a:ln>
                      </wps:spPr>
                      <wps:txbx>
                        <w:txbxContent>
                          <w:p w14:paraId="34927791" w14:textId="19696A27" w:rsidR="004A3CD7" w:rsidRPr="004A3CD7" w:rsidRDefault="004A3CD7" w:rsidP="004A3CD7">
                            <w:pPr>
                              <w:pStyle w:val="ekvbildbeschreibung"/>
                              <w:jc w:val="center"/>
                              <w:rPr>
                                <w:sz w:val="24"/>
                                <w:szCs w:val="24"/>
                              </w:rPr>
                            </w:pPr>
                            <w:r w:rsidRPr="004A3CD7">
                              <w:rPr>
                                <w:sz w:val="24"/>
                                <w:szCs w:val="24"/>
                              </w:rPr>
                              <w:t>Glück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FBD99" id="Textfeld 9" o:spid="_x0000_s1034" type="#_x0000_t202" style="position:absolute;margin-left:.05pt;margin-top:8.2pt;width:1in;height:2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" fillcolor="#bfbfbf [2412]" stroked="f" strokeweight=".5pt">
                <v:textbox>
                  <w:txbxContent>
                    <w:p w14:paraId="34927791" w14:textId="19696A27" w:rsidR="004A3CD7" w:rsidRPr="004A3CD7" w:rsidRDefault="004A3CD7" w:rsidP="004A3CD7">
                      <w:pPr>
                        <w:pStyle w:val="ekvbildbeschreibung"/>
                        <w:jc w:val="center"/>
                        <w:rPr>
                          <w:sz w:val="24"/>
                          <w:szCs w:val="24"/>
                        </w:rPr>
                      </w:pPr>
                      <w:r w:rsidRPr="004A3CD7">
                        <w:rPr>
                          <w:sz w:val="24"/>
                          <w:szCs w:val="24"/>
                        </w:rPr>
                        <w:t>Glück</w:t>
                      </w:r>
                    </w:p>
                  </w:txbxContent>
                </v:textbox>
              </v:shape>
            </w:pict>
          </mc:Fallback>
        </mc:AlternateContent>
      </w:r>
    </w:p>
    <w:p w14:paraId="02635584" w14:textId="1A8D88C7" w:rsidR="004A3CD7" w:rsidRDefault="004A3CD7" w:rsidP="00FD20A8">
      <w:r>
        <w:t>Glück</w:t>
      </w:r>
    </w:p>
    <w:p w14:paraId="71821FF4" w14:textId="2810B952" w:rsidR="004A3CD7" w:rsidRDefault="004A3CD7" w:rsidP="00FD20A8"/>
    <w:p w14:paraId="4FD85116" w14:textId="77777777" w:rsidR="004A3CD7" w:rsidRDefault="004A3CD7" w:rsidP="00FD20A8"/>
    <w:p w14:paraId="24A24500" w14:textId="1A4B2508" w:rsidR="004A3CD7" w:rsidRDefault="004A3CD7" w:rsidP="00FD20A8">
      <w:r w:rsidRPr="004A3CD7">
        <w:rPr>
          <w:rStyle w:val="ekvnummerierung"/>
        </w:rPr>
        <w:t>3</w:t>
      </w:r>
      <w:r w:rsidRPr="004A3CD7">
        <w:t xml:space="preserve">   In anderen Ländern gibt es ähnliche Redensarten wie im Deutschen. Klärt im Tandem, welche Redensarten zusammenpassen.</w:t>
      </w:r>
    </w:p>
    <w:p w14:paraId="38EC7DBC" w14:textId="28CF063F" w:rsidR="004A3CD7" w:rsidRDefault="009C697B" w:rsidP="00FD20A8">
      <w:r>
        <w:rPr>
          <w:noProof/>
        </w:rPr>
        <mc:AlternateContent>
          <mc:Choice Requires="wps">
            <w:drawing>
              <wp:anchor distT="0" distB="0" distL="114300" distR="114300" simplePos="0" relativeHeight="251679744" behindDoc="0" locked="0" layoutInCell="1" allowOverlap="1" wp14:anchorId="7401CAFB" wp14:editId="0DE119B7">
                <wp:simplePos x="0" y="0"/>
                <wp:positionH relativeFrom="column">
                  <wp:posOffset>3019868</wp:posOffset>
                </wp:positionH>
                <wp:positionV relativeFrom="paragraph">
                  <wp:posOffset>148135</wp:posOffset>
                </wp:positionV>
                <wp:extent cx="2578675" cy="287655"/>
                <wp:effectExtent l="0" t="0" r="0" b="0"/>
                <wp:wrapNone/>
                <wp:docPr id="11" name="Textfeld 11"/>
                <wp:cNvGraphicFramePr/>
                <a:graphic xmlns:a="http://schemas.openxmlformats.org/drawingml/2006/main">
                  <a:graphicData uri="http://schemas.microsoft.com/office/word/2010/wordprocessingShape">
                    <wps:wsp>
                      <wps:cNvSpPr txBox="1"/>
                      <wps:spPr>
                        <a:xfrm>
                          <a:off x="0" y="0"/>
                          <a:ext cx="2578675" cy="287655"/>
                        </a:xfrm>
                        <a:prstGeom prst="rect">
                          <a:avLst/>
                        </a:prstGeom>
                        <a:solidFill>
                          <a:schemeClr val="bg1">
                            <a:lumMod val="75000"/>
                          </a:schemeClr>
                        </a:solidFill>
                        <a:ln w="6350">
                          <a:noFill/>
                        </a:ln>
                      </wps:spPr>
                      <wps:txbx>
                        <w:txbxContent>
                          <w:p w14:paraId="50590ECA" w14:textId="0C8D2483" w:rsidR="009C697B" w:rsidRPr="009F0109" w:rsidRDefault="009C697B" w:rsidP="009C697B">
                            <w:pPr>
                              <w:pStyle w:val="ekvaufgabenwortkarte"/>
                            </w:pPr>
                            <w:r w:rsidRPr="009C697B">
                              <w:t>ein Brett vor dem Kopf haben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1CAFB" id="Textfeld 11" o:spid="_x0000_s1035" type="#_x0000_t202" style="position:absolute;margin-left:237.8pt;margin-top:11.65pt;width:203.05pt;height:2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" fillcolor="#bfbfbf [2412]" stroked="f" strokeweight=".5pt">
                <v:textbox>
                  <w:txbxContent>
                    <w:p w14:paraId="50590ECA" w14:textId="0C8D2483" w:rsidR="009C697B" w:rsidRPr="009F0109" w:rsidRDefault="009C697B" w:rsidP="009C697B">
                      <w:pPr>
                        <w:pStyle w:val="ekvaufgabenwortkarte"/>
                      </w:pPr>
                      <w:r w:rsidRPr="009C697B">
                        <w:t>ein Brett vor dem Kopf haben</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3D85E904" wp14:editId="3C13547F">
                <wp:simplePos x="0" y="0"/>
                <wp:positionH relativeFrom="column">
                  <wp:posOffset>35129</wp:posOffset>
                </wp:positionH>
                <wp:positionV relativeFrom="paragraph">
                  <wp:posOffset>145691</wp:posOffset>
                </wp:positionV>
                <wp:extent cx="2777490" cy="287655"/>
                <wp:effectExtent l="0" t="0" r="3810" b="0"/>
                <wp:wrapNone/>
                <wp:docPr id="10" name="Textfeld 10"/>
                <wp:cNvGraphicFramePr/>
                <a:graphic xmlns:a="http://schemas.openxmlformats.org/drawingml/2006/main">
                  <a:graphicData uri="http://schemas.microsoft.com/office/word/2010/wordprocessingShape">
                    <wps:wsp>
                      <wps:cNvSpPr txBox="1"/>
                      <wps:spPr>
                        <a:xfrm>
                          <a:off x="0" y="0"/>
                          <a:ext cx="2777490" cy="287655"/>
                        </a:xfrm>
                        <a:prstGeom prst="rect">
                          <a:avLst/>
                        </a:prstGeom>
                        <a:solidFill>
                          <a:schemeClr val="bg1">
                            <a:lumMod val="75000"/>
                          </a:schemeClr>
                        </a:solidFill>
                        <a:ln w="6350">
                          <a:noFill/>
                        </a:ln>
                      </wps:spPr>
                      <wps:txbx>
                        <w:txbxContent>
                          <w:p w14:paraId="5548C7CB" w14:textId="69B15746" w:rsidR="009C697B" w:rsidRPr="009F0109" w:rsidRDefault="009C697B" w:rsidP="00AC4074">
                            <w:pPr>
                              <w:pStyle w:val="ekvaufgabenwortkarte"/>
                            </w:pPr>
                            <w:r w:rsidRPr="009C697B">
                              <w:t>It’s raining cats and dogs. (englisch)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5E904" id="Textfeld 10" o:spid="_x0000_s1036" type="#_x0000_t202" style="position:absolute;margin-left:2.75pt;margin-top:11.45pt;width:218.7pt;height:2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" fillcolor="#bfbfbf [2412]" stroked="f" strokeweight=".5pt">
                <v:textbox>
                  <w:txbxContent>
                    <w:p w14:paraId="5548C7CB" w14:textId="69B15746" w:rsidR="009C697B" w:rsidRPr="009F0109" w:rsidRDefault="009C697B" w:rsidP="00AC4074">
                      <w:pPr>
                        <w:pStyle w:val="ekvaufgabenwortkarte"/>
                      </w:pPr>
                      <w:proofErr w:type="spellStart"/>
                      <w:r w:rsidRPr="009C697B">
                        <w:t>It’s</w:t>
                      </w:r>
                      <w:proofErr w:type="spellEnd"/>
                      <w:r w:rsidRPr="009C697B">
                        <w:t xml:space="preserve"> </w:t>
                      </w:r>
                      <w:proofErr w:type="spellStart"/>
                      <w:r w:rsidRPr="009C697B">
                        <w:t>raining</w:t>
                      </w:r>
                      <w:proofErr w:type="spellEnd"/>
                      <w:r w:rsidRPr="009C697B">
                        <w:t xml:space="preserve"> </w:t>
                      </w:r>
                      <w:proofErr w:type="spellStart"/>
                      <w:r w:rsidRPr="009C697B">
                        <w:t>cats</w:t>
                      </w:r>
                      <w:proofErr w:type="spellEnd"/>
                      <w:r w:rsidRPr="009C697B">
                        <w:t xml:space="preserve"> and </w:t>
                      </w:r>
                      <w:proofErr w:type="spellStart"/>
                      <w:r w:rsidRPr="009C697B">
                        <w:t>dogs</w:t>
                      </w:r>
                      <w:proofErr w:type="spellEnd"/>
                      <w:r w:rsidRPr="009C697B">
                        <w:t>. (englisch)</w:t>
                      </w:r>
                    </w:p>
                  </w:txbxContent>
                </v:textbox>
              </v:shape>
            </w:pict>
          </mc:Fallback>
        </mc:AlternateContent>
      </w:r>
    </w:p>
    <w:p w14:paraId="2C37C401" w14:textId="7B01AAA7" w:rsidR="004A3CD7" w:rsidRDefault="004A3CD7" w:rsidP="00FD20A8"/>
    <w:p w14:paraId="7B9568B5" w14:textId="7A87AC58" w:rsidR="004A3CD7" w:rsidRDefault="004A3CD7" w:rsidP="00FD20A8"/>
    <w:p w14:paraId="5A1103C9" w14:textId="41BE15CF" w:rsidR="004A3CD7" w:rsidRDefault="009C697B" w:rsidP="00FD20A8">
      <w:r>
        <w:rPr>
          <w:noProof/>
        </w:rPr>
        <mc:AlternateContent>
          <mc:Choice Requires="wps">
            <w:drawing>
              <wp:anchor distT="0" distB="0" distL="114300" distR="114300" simplePos="0" relativeHeight="251683840" behindDoc="0" locked="0" layoutInCell="1" allowOverlap="1" wp14:anchorId="52FBCA41" wp14:editId="1429637A">
                <wp:simplePos x="0" y="0"/>
                <wp:positionH relativeFrom="column">
                  <wp:posOffset>3019868</wp:posOffset>
                </wp:positionH>
                <wp:positionV relativeFrom="paragraph">
                  <wp:posOffset>35201</wp:posOffset>
                </wp:positionV>
                <wp:extent cx="2578100" cy="287655"/>
                <wp:effectExtent l="0" t="0" r="0" b="0"/>
                <wp:wrapNone/>
                <wp:docPr id="13" name="Textfeld 13"/>
                <wp:cNvGraphicFramePr/>
                <a:graphic xmlns:a="http://schemas.openxmlformats.org/drawingml/2006/main">
                  <a:graphicData uri="http://schemas.microsoft.com/office/word/2010/wordprocessingShape">
                    <wps:wsp>
                      <wps:cNvSpPr txBox="1"/>
                      <wps:spPr>
                        <a:xfrm>
                          <a:off x="0" y="0"/>
                          <a:ext cx="2578100" cy="287655"/>
                        </a:xfrm>
                        <a:prstGeom prst="rect">
                          <a:avLst/>
                        </a:prstGeom>
                        <a:solidFill>
                          <a:schemeClr val="bg1">
                            <a:lumMod val="75000"/>
                          </a:schemeClr>
                        </a:solidFill>
                        <a:ln w="6350">
                          <a:noFill/>
                        </a:ln>
                      </wps:spPr>
                      <wps:txbx>
                        <w:txbxContent>
                          <w:p w14:paraId="535E7D59" w14:textId="29B69CB6" w:rsidR="009C697B" w:rsidRPr="009F0109" w:rsidRDefault="009C697B" w:rsidP="009C697B">
                            <w:pPr>
                              <w:pStyle w:val="ekvaufgabenwortkarte"/>
                            </w:pPr>
                            <w:r w:rsidRPr="009C697B">
                              <w:t>leben wie die Made im Speck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BCA41" id="Textfeld 13" o:spid="_x0000_s1037" type="#_x0000_t202" style="position:absolute;margin-left:237.8pt;margin-top:2.75pt;width:203pt;height:2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" fillcolor="#bfbfbf [2412]" stroked="f" strokeweight=".5pt">
                <v:textbox>
                  <w:txbxContent>
                    <w:p w14:paraId="535E7D59" w14:textId="29B69CB6" w:rsidR="009C697B" w:rsidRPr="009F0109" w:rsidRDefault="009C697B" w:rsidP="009C697B">
                      <w:pPr>
                        <w:pStyle w:val="ekvaufgabenwortkarte"/>
                      </w:pPr>
                      <w:r w:rsidRPr="009C697B">
                        <w:t>leben wie die Made im Speck</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7EC05DC5" wp14:editId="45BE846A">
                <wp:simplePos x="0" y="0"/>
                <wp:positionH relativeFrom="column">
                  <wp:posOffset>35129</wp:posOffset>
                </wp:positionH>
                <wp:positionV relativeFrom="paragraph">
                  <wp:posOffset>35201</wp:posOffset>
                </wp:positionV>
                <wp:extent cx="2776986" cy="287655"/>
                <wp:effectExtent l="0" t="0" r="4445" b="0"/>
                <wp:wrapNone/>
                <wp:docPr id="12" name="Textfeld 12"/>
                <wp:cNvGraphicFramePr/>
                <a:graphic xmlns:a="http://schemas.openxmlformats.org/drawingml/2006/main">
                  <a:graphicData uri="http://schemas.microsoft.com/office/word/2010/wordprocessingShape">
                    <wps:wsp>
                      <wps:cNvSpPr txBox="1"/>
                      <wps:spPr>
                        <a:xfrm>
                          <a:off x="0" y="0"/>
                          <a:ext cx="2776986" cy="287655"/>
                        </a:xfrm>
                        <a:prstGeom prst="rect">
                          <a:avLst/>
                        </a:prstGeom>
                        <a:solidFill>
                          <a:schemeClr val="bg1">
                            <a:lumMod val="75000"/>
                          </a:schemeClr>
                        </a:solidFill>
                        <a:ln w="6350">
                          <a:noFill/>
                        </a:ln>
                      </wps:spPr>
                      <wps:txbx>
                        <w:txbxContent>
                          <w:p w14:paraId="676E070F" w14:textId="44475835" w:rsidR="009C697B" w:rsidRPr="009F0109" w:rsidRDefault="009C697B" w:rsidP="009C697B">
                            <w:pPr>
                              <w:pStyle w:val="ekvaufgabenwortkarte"/>
                            </w:pPr>
                            <w:r w:rsidRPr="009C697B">
                              <w:t>yetti canıma (türkisch)</w:t>
                            </w:r>
                            <w:r w:rsidRPr="009C697B">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05DC5" id="Textfeld 12" o:spid="_x0000_s1038" type="#_x0000_t202" style="position:absolute;margin-left:2.75pt;margin-top:2.75pt;width:218.65pt;height:2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" fillcolor="#bfbfbf [2412]" stroked="f" strokeweight=".5pt">
                <v:textbox>
                  <w:txbxContent>
                    <w:p w14:paraId="676E070F" w14:textId="44475835" w:rsidR="009C697B" w:rsidRPr="009F0109" w:rsidRDefault="009C697B" w:rsidP="009C697B">
                      <w:pPr>
                        <w:pStyle w:val="ekvaufgabenwortkarte"/>
                      </w:pPr>
                      <w:proofErr w:type="spellStart"/>
                      <w:r w:rsidRPr="009C697B">
                        <w:t>yetti</w:t>
                      </w:r>
                      <w:proofErr w:type="spellEnd"/>
                      <w:r w:rsidRPr="009C697B">
                        <w:t xml:space="preserve"> </w:t>
                      </w:r>
                      <w:proofErr w:type="spellStart"/>
                      <w:r w:rsidRPr="009C697B">
                        <w:t>canıma</w:t>
                      </w:r>
                      <w:proofErr w:type="spellEnd"/>
                      <w:r w:rsidRPr="009C697B">
                        <w:t xml:space="preserve"> (türkisch)</w:t>
                      </w:r>
                      <w:r w:rsidRPr="009C697B">
                        <w:tab/>
                      </w:r>
                    </w:p>
                  </w:txbxContent>
                </v:textbox>
              </v:shape>
            </w:pict>
          </mc:Fallback>
        </mc:AlternateContent>
      </w:r>
    </w:p>
    <w:p w14:paraId="60FDBC22" w14:textId="50F3EB0A" w:rsidR="004A3CD7" w:rsidRDefault="004A3CD7" w:rsidP="00FD20A8"/>
    <w:p w14:paraId="59AF0DCA" w14:textId="19845646" w:rsidR="004A3CD7" w:rsidRDefault="009C697B" w:rsidP="00FD20A8">
      <w:r>
        <w:rPr>
          <w:noProof/>
        </w:rPr>
        <mc:AlternateContent>
          <mc:Choice Requires="wps">
            <w:drawing>
              <wp:anchor distT="0" distB="0" distL="114300" distR="114300" simplePos="0" relativeHeight="251687936" behindDoc="0" locked="0" layoutInCell="1" allowOverlap="1" wp14:anchorId="49ECB8A1" wp14:editId="5FF8AD59">
                <wp:simplePos x="0" y="0"/>
                <wp:positionH relativeFrom="column">
                  <wp:posOffset>3019868</wp:posOffset>
                </wp:positionH>
                <wp:positionV relativeFrom="paragraph">
                  <wp:posOffset>118062</wp:posOffset>
                </wp:positionV>
                <wp:extent cx="2578100" cy="287655"/>
                <wp:effectExtent l="0" t="0" r="0" b="0"/>
                <wp:wrapNone/>
                <wp:docPr id="15" name="Textfeld 15"/>
                <wp:cNvGraphicFramePr/>
                <a:graphic xmlns:a="http://schemas.openxmlformats.org/drawingml/2006/main">
                  <a:graphicData uri="http://schemas.microsoft.com/office/word/2010/wordprocessingShape">
                    <wps:wsp>
                      <wps:cNvSpPr txBox="1"/>
                      <wps:spPr>
                        <a:xfrm>
                          <a:off x="0" y="0"/>
                          <a:ext cx="2578100" cy="287655"/>
                        </a:xfrm>
                        <a:prstGeom prst="rect">
                          <a:avLst/>
                        </a:prstGeom>
                        <a:solidFill>
                          <a:schemeClr val="bg1">
                            <a:lumMod val="75000"/>
                          </a:schemeClr>
                        </a:solidFill>
                        <a:ln w="6350">
                          <a:noFill/>
                        </a:ln>
                      </wps:spPr>
                      <wps:txbx>
                        <w:txbxContent>
                          <w:p w14:paraId="7F101C26" w14:textId="1E58312F" w:rsidR="009C697B" w:rsidRPr="009F0109" w:rsidRDefault="009C697B" w:rsidP="009C697B">
                            <w:pPr>
                              <w:pStyle w:val="ekvaufgabenwortkarte"/>
                            </w:pPr>
                            <w:r w:rsidRPr="009C697B">
                              <w:t>Es regnet Bindfäden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B8A1" id="Textfeld 15" o:spid="_x0000_s1039" type="#_x0000_t202" style="position:absolute;margin-left:237.8pt;margin-top:9.3pt;width:203pt;height:2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" fillcolor="#bfbfbf [2412]" stroked="f" strokeweight=".5pt">
                <v:textbox>
                  <w:txbxContent>
                    <w:p w14:paraId="7F101C26" w14:textId="1E58312F" w:rsidR="009C697B" w:rsidRPr="009F0109" w:rsidRDefault="009C697B" w:rsidP="009C697B">
                      <w:pPr>
                        <w:pStyle w:val="ekvaufgabenwortkarte"/>
                      </w:pPr>
                      <w:r w:rsidRPr="009C697B">
                        <w:t>Es regnet Bindfäden</w:t>
                      </w:r>
                      <w:r>
                        <w:t>.</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D481049" wp14:editId="03A85657">
                <wp:simplePos x="0" y="0"/>
                <wp:positionH relativeFrom="column">
                  <wp:posOffset>35129</wp:posOffset>
                </wp:positionH>
                <wp:positionV relativeFrom="paragraph">
                  <wp:posOffset>98365</wp:posOffset>
                </wp:positionV>
                <wp:extent cx="2777705" cy="287655"/>
                <wp:effectExtent l="0" t="0" r="3810" b="0"/>
                <wp:wrapNone/>
                <wp:docPr id="14" name="Textfeld 14"/>
                <wp:cNvGraphicFramePr/>
                <a:graphic xmlns:a="http://schemas.openxmlformats.org/drawingml/2006/main">
                  <a:graphicData uri="http://schemas.microsoft.com/office/word/2010/wordprocessingShape">
                    <wps:wsp>
                      <wps:cNvSpPr txBox="1"/>
                      <wps:spPr>
                        <a:xfrm>
                          <a:off x="0" y="0"/>
                          <a:ext cx="2777705" cy="287655"/>
                        </a:xfrm>
                        <a:prstGeom prst="rect">
                          <a:avLst/>
                        </a:prstGeom>
                        <a:solidFill>
                          <a:schemeClr val="bg1">
                            <a:lumMod val="75000"/>
                          </a:schemeClr>
                        </a:solidFill>
                        <a:ln w="6350">
                          <a:noFill/>
                        </a:ln>
                      </wps:spPr>
                      <wps:txbx>
                        <w:txbxContent>
                          <w:p w14:paraId="3BBF6440" w14:textId="53B66FE3" w:rsidR="009C697B" w:rsidRPr="009F0109" w:rsidRDefault="009C697B" w:rsidP="009C697B">
                            <w:pPr>
                              <w:pStyle w:val="ekvaufgabenwortkarte"/>
                            </w:pPr>
                            <w:r w:rsidRPr="009C697B">
                              <w:t>tener telarañas en los ojos (spanisch)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81049" id="Textfeld 14" o:spid="_x0000_s1040" type="#_x0000_t202" style="position:absolute;margin-left:2.75pt;margin-top:7.75pt;width:218.7pt;height:2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" fillcolor="#bfbfbf [2412]" stroked="f" strokeweight=".5pt">
                <v:textbox>
                  <w:txbxContent>
                    <w:p w14:paraId="3BBF6440" w14:textId="53B66FE3" w:rsidR="009C697B" w:rsidRPr="009F0109" w:rsidRDefault="009C697B" w:rsidP="009C697B">
                      <w:pPr>
                        <w:pStyle w:val="ekvaufgabenwortkarte"/>
                      </w:pPr>
                      <w:proofErr w:type="spellStart"/>
                      <w:r w:rsidRPr="009C697B">
                        <w:t>tener</w:t>
                      </w:r>
                      <w:proofErr w:type="spellEnd"/>
                      <w:r w:rsidRPr="009C697B">
                        <w:t xml:space="preserve"> </w:t>
                      </w:r>
                      <w:proofErr w:type="spellStart"/>
                      <w:r w:rsidRPr="009C697B">
                        <w:t>telarañas</w:t>
                      </w:r>
                      <w:proofErr w:type="spellEnd"/>
                      <w:r w:rsidRPr="009C697B">
                        <w:t xml:space="preserve"> en los </w:t>
                      </w:r>
                      <w:proofErr w:type="spellStart"/>
                      <w:r w:rsidRPr="009C697B">
                        <w:t>ojos</w:t>
                      </w:r>
                      <w:proofErr w:type="spellEnd"/>
                      <w:r w:rsidRPr="009C697B">
                        <w:t xml:space="preserve"> (spanisch)</w:t>
                      </w:r>
                    </w:p>
                  </w:txbxContent>
                </v:textbox>
              </v:shape>
            </w:pict>
          </mc:Fallback>
        </mc:AlternateContent>
      </w:r>
    </w:p>
    <w:p w14:paraId="3DCAD8A8" w14:textId="352BDFDB" w:rsidR="004A3CD7" w:rsidRDefault="004A3CD7" w:rsidP="00FD20A8"/>
    <w:p w14:paraId="0BF1336D" w14:textId="7D181557" w:rsidR="004A3CD7" w:rsidRDefault="009C697B" w:rsidP="00FD20A8">
      <w:r>
        <w:rPr>
          <w:noProof/>
        </w:rPr>
        <mc:AlternateContent>
          <mc:Choice Requires="wps">
            <w:drawing>
              <wp:anchor distT="0" distB="0" distL="114300" distR="114300" simplePos="0" relativeHeight="251692032" behindDoc="0" locked="0" layoutInCell="1" allowOverlap="1" wp14:anchorId="08F87501" wp14:editId="6913107B">
                <wp:simplePos x="0" y="0"/>
                <wp:positionH relativeFrom="column">
                  <wp:posOffset>3019868</wp:posOffset>
                </wp:positionH>
                <wp:positionV relativeFrom="paragraph">
                  <wp:posOffset>149165</wp:posOffset>
                </wp:positionV>
                <wp:extent cx="2578100" cy="287655"/>
                <wp:effectExtent l="0" t="0" r="0" b="0"/>
                <wp:wrapNone/>
                <wp:docPr id="17" name="Textfeld 17"/>
                <wp:cNvGraphicFramePr/>
                <a:graphic xmlns:a="http://schemas.openxmlformats.org/drawingml/2006/main">
                  <a:graphicData uri="http://schemas.microsoft.com/office/word/2010/wordprocessingShape">
                    <wps:wsp>
                      <wps:cNvSpPr txBox="1"/>
                      <wps:spPr>
                        <a:xfrm>
                          <a:off x="0" y="0"/>
                          <a:ext cx="2578100" cy="287655"/>
                        </a:xfrm>
                        <a:prstGeom prst="rect">
                          <a:avLst/>
                        </a:prstGeom>
                        <a:solidFill>
                          <a:schemeClr val="bg1">
                            <a:lumMod val="75000"/>
                          </a:schemeClr>
                        </a:solidFill>
                        <a:ln w="6350">
                          <a:noFill/>
                        </a:ln>
                      </wps:spPr>
                      <wps:txbx>
                        <w:txbxContent>
                          <w:p w14:paraId="49DE0DC7" w14:textId="4234710B" w:rsidR="009C697B" w:rsidRPr="009F0109" w:rsidRDefault="009C697B" w:rsidP="009C697B">
                            <w:pPr>
                              <w:pStyle w:val="ekvaufgabenwortkarte"/>
                            </w:pPr>
                            <w:r w:rsidRPr="009C697B">
                              <w:t>Es hängt mir zum Hals heraus.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87501" id="Textfeld 17" o:spid="_x0000_s1041" type="#_x0000_t202" style="position:absolute;margin-left:237.8pt;margin-top:11.75pt;width:203pt;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" fillcolor="#bfbfbf [2412]" stroked="f" strokeweight=".5pt">
                <v:textbox>
                  <w:txbxContent>
                    <w:p w14:paraId="49DE0DC7" w14:textId="4234710B" w:rsidR="009C697B" w:rsidRPr="009F0109" w:rsidRDefault="009C697B" w:rsidP="009C697B">
                      <w:pPr>
                        <w:pStyle w:val="ekvaufgabenwortkarte"/>
                      </w:pPr>
                      <w:r w:rsidRPr="009C697B">
                        <w:t>Es hängt mir zum Hals heraus.</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5F452DF4" wp14:editId="3A409842">
                <wp:simplePos x="0" y="0"/>
                <wp:positionH relativeFrom="column">
                  <wp:posOffset>35129</wp:posOffset>
                </wp:positionH>
                <wp:positionV relativeFrom="paragraph">
                  <wp:posOffset>155347</wp:posOffset>
                </wp:positionV>
                <wp:extent cx="2777490" cy="287655"/>
                <wp:effectExtent l="0" t="0" r="3810" b="0"/>
                <wp:wrapNone/>
                <wp:docPr id="16" name="Textfeld 16"/>
                <wp:cNvGraphicFramePr/>
                <a:graphic xmlns:a="http://schemas.openxmlformats.org/drawingml/2006/main">
                  <a:graphicData uri="http://schemas.microsoft.com/office/word/2010/wordprocessingShape">
                    <wps:wsp>
                      <wps:cNvSpPr txBox="1"/>
                      <wps:spPr>
                        <a:xfrm>
                          <a:off x="0" y="0"/>
                          <a:ext cx="2777490" cy="287655"/>
                        </a:xfrm>
                        <a:prstGeom prst="rect">
                          <a:avLst/>
                        </a:prstGeom>
                        <a:solidFill>
                          <a:schemeClr val="bg1">
                            <a:lumMod val="75000"/>
                          </a:schemeClr>
                        </a:solidFill>
                        <a:ln w="6350">
                          <a:noFill/>
                        </a:ln>
                      </wps:spPr>
                      <wps:txbx>
                        <w:txbxContent>
                          <w:p w14:paraId="41E5A161" w14:textId="0D5DA5AF" w:rsidR="009C697B" w:rsidRPr="009F0109" w:rsidRDefault="009C697B" w:rsidP="009C697B">
                            <w:pPr>
                              <w:pStyle w:val="ekvaufgabenwortkarte"/>
                            </w:pPr>
                            <w:r w:rsidRPr="009C697B">
                              <w:t>vivre comme un coq en pâte (französisch)</w:t>
                            </w:r>
                            <w:r w:rsidRPr="009C697B">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52DF4" id="Textfeld 16" o:spid="_x0000_s1042" type="#_x0000_t202" style="position:absolute;margin-left:2.75pt;margin-top:12.25pt;width:218.7pt;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" fillcolor="#bfbfbf [2412]" stroked="f" strokeweight=".5pt">
                <v:textbox>
                  <w:txbxContent>
                    <w:p w14:paraId="41E5A161" w14:textId="0D5DA5AF" w:rsidR="009C697B" w:rsidRPr="009F0109" w:rsidRDefault="009C697B" w:rsidP="009C697B">
                      <w:pPr>
                        <w:pStyle w:val="ekvaufgabenwortkarte"/>
                      </w:pPr>
                      <w:proofErr w:type="spellStart"/>
                      <w:r w:rsidRPr="009C697B">
                        <w:t>vivre</w:t>
                      </w:r>
                      <w:proofErr w:type="spellEnd"/>
                      <w:r w:rsidRPr="009C697B">
                        <w:t xml:space="preserve"> </w:t>
                      </w:r>
                      <w:proofErr w:type="spellStart"/>
                      <w:r w:rsidRPr="009C697B">
                        <w:t>comme</w:t>
                      </w:r>
                      <w:proofErr w:type="spellEnd"/>
                      <w:r w:rsidRPr="009C697B">
                        <w:t xml:space="preserve"> </w:t>
                      </w:r>
                      <w:proofErr w:type="spellStart"/>
                      <w:r w:rsidRPr="009C697B">
                        <w:t>un</w:t>
                      </w:r>
                      <w:proofErr w:type="spellEnd"/>
                      <w:r w:rsidRPr="009C697B">
                        <w:t xml:space="preserve"> </w:t>
                      </w:r>
                      <w:proofErr w:type="spellStart"/>
                      <w:r w:rsidRPr="009C697B">
                        <w:t>coq</w:t>
                      </w:r>
                      <w:proofErr w:type="spellEnd"/>
                      <w:r w:rsidRPr="009C697B">
                        <w:t xml:space="preserve"> en </w:t>
                      </w:r>
                      <w:proofErr w:type="spellStart"/>
                      <w:r w:rsidRPr="009C697B">
                        <w:t>pâte</w:t>
                      </w:r>
                      <w:proofErr w:type="spellEnd"/>
                      <w:r w:rsidRPr="009C697B">
                        <w:t xml:space="preserve"> (französisch)</w:t>
                      </w:r>
                      <w:r w:rsidRPr="009C697B">
                        <w:tab/>
                      </w:r>
                    </w:p>
                  </w:txbxContent>
                </v:textbox>
              </v:shape>
            </w:pict>
          </mc:Fallback>
        </mc:AlternateContent>
      </w:r>
    </w:p>
    <w:p w14:paraId="45C5E5E2" w14:textId="75CF1366" w:rsidR="004A3CD7" w:rsidRDefault="004A3CD7" w:rsidP="00FD20A8"/>
    <w:p w14:paraId="26A0046A" w14:textId="18068733" w:rsidR="004A3CD7" w:rsidRDefault="004A3CD7" w:rsidP="00FD20A8"/>
    <w:p w14:paraId="2AB91BA0" w14:textId="099D73AC" w:rsidR="004A3CD7" w:rsidRDefault="004A3CD7" w:rsidP="00FD20A8"/>
    <w:p w14:paraId="115F92DB" w14:textId="09402937" w:rsidR="004A3CD7" w:rsidRDefault="004A3CD7" w:rsidP="004A3CD7">
      <w:r w:rsidRPr="009C697B">
        <w:rPr>
          <w:rStyle w:val="ekvnummerierung"/>
        </w:rPr>
        <w:t>4</w:t>
      </w:r>
      <w:r w:rsidRPr="004A3CD7">
        <w:tab/>
        <w:t>Sammelt in der Klasse Sprichwörter und Redensarten aus anderen Sprachen. Nutzt die Sprachkenntnisse aller Schülerinnen und Schüler</w:t>
      </w:r>
      <w:r w:rsidR="009C697B">
        <w:t>.</w:t>
      </w:r>
    </w:p>
    <w:p w14:paraId="7D79E690" w14:textId="488F1C5F" w:rsidR="009C697B" w:rsidRDefault="009C697B" w:rsidP="004A3CD7"/>
    <w:p w14:paraId="10E44D47" w14:textId="70E41979" w:rsidR="004A3CD7" w:rsidRDefault="009C697B" w:rsidP="009C697B">
      <w:pPr>
        <w:pStyle w:val="ekvschreiblini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sectPr w:rsidR="004A3CD7"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93E60" w14:textId="77777777" w:rsidR="004A3CD7" w:rsidRDefault="004A3CD7" w:rsidP="003C599D">
      <w:pPr>
        <w:spacing w:line="240" w:lineRule="auto"/>
      </w:pPr>
      <w:r>
        <w:separator/>
      </w:r>
    </w:p>
  </w:endnote>
  <w:endnote w:type="continuationSeparator" w:id="0">
    <w:p w14:paraId="0D5FB24B" w14:textId="77777777" w:rsidR="004A3CD7" w:rsidRDefault="004A3CD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1735F2B" w14:textId="77777777" w:rsidTr="00503EE6">
      <w:trPr>
        <w:trHeight w:hRule="exact" w:val="680"/>
      </w:trPr>
      <w:tc>
        <w:tcPr>
          <w:tcW w:w="864" w:type="dxa"/>
          <w:noWrap/>
        </w:tcPr>
        <w:p w14:paraId="1BC6970B" w14:textId="77777777" w:rsidR="002659C5" w:rsidRPr="00913892" w:rsidRDefault="002659C5" w:rsidP="005E4C30">
          <w:pPr>
            <w:pStyle w:val="ekvpaginabild"/>
            <w:jc w:val="both"/>
          </w:pPr>
          <w:r w:rsidRPr="00913892">
            <w:rPr>
              <w:noProof/>
              <w:lang w:eastAsia="de-DE"/>
            </w:rPr>
            <w:drawing>
              <wp:inline distT="0" distB="0" distL="0" distR="0" wp14:anchorId="43AC2F18" wp14:editId="3F9788A1">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C9D379F" w14:textId="6693F088" w:rsidR="002659C5" w:rsidRPr="00913892" w:rsidRDefault="002659C5" w:rsidP="00503EE6">
          <w:pPr>
            <w:pStyle w:val="ekvpagina"/>
          </w:pPr>
          <w:r w:rsidRPr="00913892">
            <w:t xml:space="preserve">© Ernst Klett Verlag GmbH, </w:t>
          </w:r>
          <w:r w:rsidR="00CF40E8">
            <w:t>Stuttgart 202</w:t>
          </w:r>
          <w:r w:rsidR="00AC1C36">
            <w:t>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C7DF27A" w14:textId="6B564810" w:rsidR="002659C5" w:rsidRPr="00913892" w:rsidRDefault="00AC1C36" w:rsidP="00947DC8">
          <w:pPr>
            <w:pStyle w:val="ekvquelle"/>
          </w:pPr>
          <w:r>
            <w:t>Autor: Veit Geldner</w:t>
          </w:r>
        </w:p>
      </w:tc>
      <w:tc>
        <w:tcPr>
          <w:tcW w:w="813" w:type="dxa"/>
        </w:tcPr>
        <w:p w14:paraId="06CC29FC" w14:textId="77777777" w:rsidR="002659C5" w:rsidRPr="00913892" w:rsidRDefault="002659C5" w:rsidP="00913892">
          <w:pPr>
            <w:pStyle w:val="ekvpagina"/>
          </w:pPr>
        </w:p>
      </w:tc>
    </w:tr>
  </w:tbl>
  <w:p w14:paraId="2216DE6C"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B64DA" w14:textId="77777777" w:rsidR="004A3CD7" w:rsidRDefault="004A3CD7" w:rsidP="003C599D">
      <w:pPr>
        <w:spacing w:line="240" w:lineRule="auto"/>
      </w:pPr>
      <w:r>
        <w:separator/>
      </w:r>
    </w:p>
  </w:footnote>
  <w:footnote w:type="continuationSeparator" w:id="0">
    <w:p w14:paraId="311EAD10" w14:textId="77777777" w:rsidR="004A3CD7" w:rsidRDefault="004A3CD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0B171AC" w14:textId="77777777" w:rsidTr="00431E62">
      <w:trPr>
        <w:trHeight w:hRule="exact" w:val="510"/>
      </w:trPr>
      <w:tc>
        <w:tcPr>
          <w:tcW w:w="818" w:type="dxa"/>
          <w:tcBorders>
            <w:top w:val="nil"/>
            <w:bottom w:val="nil"/>
            <w:right w:val="nil"/>
          </w:tcBorders>
          <w:noWrap/>
          <w:vAlign w:val="bottom"/>
        </w:tcPr>
        <w:p w14:paraId="77B67DF8" w14:textId="77777777" w:rsidR="00901B13" w:rsidRPr="00AE65F6" w:rsidRDefault="00901B13" w:rsidP="00901B13"/>
      </w:tc>
      <w:tc>
        <w:tcPr>
          <w:tcW w:w="3856" w:type="dxa"/>
          <w:tcBorders>
            <w:top w:val="nil"/>
            <w:left w:val="nil"/>
            <w:bottom w:val="nil"/>
            <w:right w:val="nil"/>
          </w:tcBorders>
          <w:noWrap/>
          <w:vAlign w:val="bottom"/>
        </w:tcPr>
        <w:p w14:paraId="2F0B78F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62DA9A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0D31FE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E7C84EA" w14:textId="5586D70B" w:rsidR="00901B13" w:rsidRPr="007C1230" w:rsidRDefault="00EB6936" w:rsidP="00901B13">
          <w:pPr>
            <w:pStyle w:val="ekvkvnummer"/>
          </w:pPr>
          <w:r>
            <w:t>KV 1</w:t>
          </w:r>
        </w:p>
      </w:tc>
      <w:tc>
        <w:tcPr>
          <w:tcW w:w="883" w:type="dxa"/>
          <w:tcBorders>
            <w:top w:val="nil"/>
            <w:left w:val="nil"/>
            <w:bottom w:val="nil"/>
          </w:tcBorders>
          <w:noWrap/>
          <w:vAlign w:val="bottom"/>
        </w:tcPr>
        <w:p w14:paraId="4A03D93A" w14:textId="77777777" w:rsidR="00901B13" w:rsidRPr="007636A0" w:rsidRDefault="00901B13" w:rsidP="00901B13">
          <w:pPr>
            <w:pStyle w:val="ekvkapitel"/>
            <w:rPr>
              <w:color w:val="FFFFFF" w:themeColor="background1"/>
            </w:rPr>
          </w:pPr>
        </w:p>
      </w:tc>
    </w:tr>
    <w:tr w:rsidR="00901B13" w:rsidRPr="00BF17F2" w14:paraId="43436336"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26280A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7EEE7E8" w14:textId="77777777" w:rsidR="00901B13" w:rsidRPr="00BF17F2" w:rsidRDefault="00901B13" w:rsidP="00901B13">
          <w:pPr>
            <w:rPr>
              <w:color w:val="FFFFFF" w:themeColor="background1"/>
            </w:rPr>
          </w:pPr>
        </w:p>
      </w:tc>
    </w:tr>
  </w:tbl>
  <w:p w14:paraId="0B41D461"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CD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3CD7"/>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697B"/>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1C36"/>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B6936"/>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EF2AB"/>
  <w15:chartTrackingRefBased/>
  <w15:docId w15:val="{46C2536C-E870-4B91-8B0B-742A98BE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q61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708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2022-10-13T07:25:00Z</dcterms:created>
  <dcterms:modified xsi:type="dcterms:W3CDTF">2022-10-13T09:07:00Z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